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D2CA3" w14:textId="11C2457D" w:rsidR="00820967" w:rsidRPr="003D3436" w:rsidRDefault="00E22935" w:rsidP="00C11560">
      <w:pPr>
        <w:pStyle w:val="Heading2"/>
        <w:rPr>
          <w:sz w:val="24"/>
          <w:szCs w:val="24"/>
        </w:rPr>
      </w:pPr>
      <w:bookmarkStart w:id="0" w:name="_Hlk107931081"/>
      <w:bookmarkStart w:id="1" w:name="_Hlk107918446"/>
      <w:r w:rsidRPr="003D3436">
        <w:rPr>
          <w:sz w:val="24"/>
          <w:szCs w:val="24"/>
        </w:rPr>
        <w:t>PE</w:t>
      </w:r>
      <w:r w:rsidR="00550231" w:rsidRPr="003D3436">
        <w:rPr>
          <w:sz w:val="24"/>
          <w:szCs w:val="24"/>
        </w:rPr>
        <w:t xml:space="preserve">NINGKATAN </w:t>
      </w:r>
      <w:r w:rsidRPr="003D3436">
        <w:rPr>
          <w:sz w:val="24"/>
          <w:szCs w:val="24"/>
        </w:rPr>
        <w:t xml:space="preserve">TOTAL </w:t>
      </w:r>
      <w:r w:rsidR="008040D4" w:rsidRPr="003D3436">
        <w:rPr>
          <w:sz w:val="24"/>
          <w:szCs w:val="24"/>
        </w:rPr>
        <w:t xml:space="preserve">KAROTENOID </w:t>
      </w:r>
      <w:r w:rsidRPr="003D3436">
        <w:rPr>
          <w:sz w:val="24"/>
          <w:szCs w:val="24"/>
        </w:rPr>
        <w:t xml:space="preserve">PADA </w:t>
      </w:r>
      <w:r w:rsidR="008040D4" w:rsidRPr="003D3436">
        <w:rPr>
          <w:sz w:val="24"/>
          <w:szCs w:val="24"/>
        </w:rPr>
        <w:t>IKAN ARWANA</w:t>
      </w:r>
      <w:r w:rsidRPr="003D3436">
        <w:rPr>
          <w:sz w:val="24"/>
          <w:szCs w:val="24"/>
        </w:rPr>
        <w:t xml:space="preserve"> SUPER RED</w:t>
      </w:r>
      <w:r w:rsidR="008040D4" w:rsidRPr="003D3436">
        <w:rPr>
          <w:sz w:val="24"/>
          <w:szCs w:val="24"/>
        </w:rPr>
        <w:t xml:space="preserve"> (</w:t>
      </w:r>
      <w:r w:rsidR="008040D4" w:rsidRPr="003D3436">
        <w:rPr>
          <w:i/>
          <w:iCs/>
          <w:sz w:val="24"/>
          <w:szCs w:val="24"/>
        </w:rPr>
        <w:t>Scleropages formosus</w:t>
      </w:r>
      <w:r w:rsidR="008040D4" w:rsidRPr="003D3436">
        <w:rPr>
          <w:sz w:val="24"/>
          <w:szCs w:val="24"/>
        </w:rPr>
        <w:t xml:space="preserve">) </w:t>
      </w:r>
      <w:r w:rsidRPr="003D3436">
        <w:rPr>
          <w:sz w:val="24"/>
          <w:szCs w:val="24"/>
        </w:rPr>
        <w:t>DENGAN</w:t>
      </w:r>
      <w:r w:rsidR="008040D4" w:rsidRPr="003D3436">
        <w:rPr>
          <w:sz w:val="24"/>
          <w:szCs w:val="24"/>
        </w:rPr>
        <w:t xml:space="preserve"> SUPLEMEN ASTAXANTHIN DAN PENCAHAYAAN </w:t>
      </w:r>
      <w:r w:rsidRPr="003D3436">
        <w:rPr>
          <w:sz w:val="24"/>
          <w:szCs w:val="24"/>
        </w:rPr>
        <w:t>TANNING</w:t>
      </w:r>
      <w:bookmarkEnd w:id="0"/>
    </w:p>
    <w:p w14:paraId="0CFA3C97" w14:textId="77777777" w:rsidR="00820967" w:rsidRPr="003D3436" w:rsidRDefault="00820967" w:rsidP="000558C5">
      <w:pPr>
        <w:rPr>
          <w:sz w:val="24"/>
          <w:szCs w:val="24"/>
          <w:lang w:val="id-ID"/>
        </w:rPr>
      </w:pPr>
    </w:p>
    <w:p w14:paraId="052D3C65" w14:textId="64F07F5C" w:rsidR="00820967" w:rsidRPr="003D3436" w:rsidRDefault="00550231" w:rsidP="00550231">
      <w:pPr>
        <w:ind w:firstLine="0"/>
        <w:jc w:val="center"/>
        <w:rPr>
          <w:rFonts w:cs="Arial"/>
          <w:b/>
          <w:bCs/>
          <w:sz w:val="24"/>
          <w:szCs w:val="24"/>
          <w:lang w:val="id-ID"/>
        </w:rPr>
      </w:pPr>
      <w:r w:rsidRPr="003D3436">
        <w:rPr>
          <w:rFonts w:cs="Arial"/>
          <w:b/>
          <w:bCs/>
          <w:sz w:val="24"/>
          <w:szCs w:val="24"/>
          <w:lang w:val="id-ID"/>
        </w:rPr>
        <w:t>ENHANCEMENT OF TOTAL CAROTENOIDS IN SUPER RED AROWANA FISH (</w:t>
      </w:r>
      <w:r w:rsidRPr="003D3436">
        <w:rPr>
          <w:rFonts w:cs="Arial"/>
          <w:b/>
          <w:bCs/>
          <w:i/>
          <w:iCs/>
          <w:sz w:val="24"/>
          <w:szCs w:val="24"/>
          <w:lang w:val="id-ID"/>
        </w:rPr>
        <w:t>Scleropages formosus</w:t>
      </w:r>
      <w:r w:rsidRPr="003D3436">
        <w:rPr>
          <w:rFonts w:cs="Arial"/>
          <w:b/>
          <w:bCs/>
          <w:sz w:val="24"/>
          <w:szCs w:val="24"/>
          <w:lang w:val="id-ID"/>
        </w:rPr>
        <w:t>) WITH ASTAXANTHIN SUPPLEMENT AND TANNING LIGHTING</w:t>
      </w:r>
    </w:p>
    <w:p w14:paraId="7952DA0A" w14:textId="77777777" w:rsidR="00550231" w:rsidRPr="003D3436" w:rsidRDefault="00550231" w:rsidP="00550231">
      <w:pPr>
        <w:ind w:firstLine="0"/>
        <w:jc w:val="center"/>
        <w:rPr>
          <w:sz w:val="24"/>
          <w:szCs w:val="24"/>
          <w:lang w:val="id-ID"/>
        </w:rPr>
      </w:pPr>
    </w:p>
    <w:p w14:paraId="2EECDCE1" w14:textId="77777777" w:rsidR="00820967" w:rsidRPr="003D3436" w:rsidRDefault="00820967" w:rsidP="000558C5">
      <w:pPr>
        <w:ind w:firstLine="0"/>
        <w:jc w:val="center"/>
        <w:rPr>
          <w:rFonts w:cs="Arial"/>
          <w:b/>
          <w:lang w:val="id-ID"/>
        </w:rPr>
      </w:pPr>
      <w:r w:rsidRPr="003D3436">
        <w:rPr>
          <w:rFonts w:cs="Arial"/>
          <w:b/>
          <w:lang w:val="id-ID"/>
        </w:rPr>
        <w:t>Yudi Apriyanto</w:t>
      </w:r>
      <w:r w:rsidRPr="003D3436">
        <w:rPr>
          <w:rFonts w:cs="Arial"/>
          <w:b/>
          <w:vertAlign w:val="superscript"/>
        </w:rPr>
        <w:t>1</w:t>
      </w:r>
      <w:r w:rsidRPr="003D3436">
        <w:rPr>
          <w:rFonts w:cs="Arial"/>
          <w:b/>
        </w:rPr>
        <w:t xml:space="preserve">, </w:t>
      </w:r>
      <w:proofErr w:type="spellStart"/>
      <w:r w:rsidRPr="003D3436">
        <w:rPr>
          <w:rFonts w:cs="Arial"/>
          <w:b/>
        </w:rPr>
        <w:t>Sinar</w:t>
      </w:r>
      <w:proofErr w:type="spellEnd"/>
      <w:r w:rsidRPr="003D3436">
        <w:rPr>
          <w:rFonts w:cs="Arial"/>
          <w:b/>
        </w:rPr>
        <w:t xml:space="preserve"> Pagi </w:t>
      </w:r>
      <w:proofErr w:type="spellStart"/>
      <w:r w:rsidRPr="003D3436">
        <w:rPr>
          <w:rFonts w:cs="Arial"/>
          <w:b/>
        </w:rPr>
        <w:t>Sektiana</w:t>
      </w:r>
      <w:proofErr w:type="spellEnd"/>
      <w:r w:rsidRPr="003D3436">
        <w:rPr>
          <w:rFonts w:cs="Arial"/>
          <w:b/>
        </w:rPr>
        <w:t xml:space="preserve"> </w:t>
      </w:r>
      <w:r w:rsidRPr="003D3436">
        <w:rPr>
          <w:rFonts w:cs="Arial"/>
          <w:b/>
          <w:vertAlign w:val="superscript"/>
        </w:rPr>
        <w:t>2</w:t>
      </w:r>
      <w:r w:rsidRPr="003D3436">
        <w:rPr>
          <w:rFonts w:cs="Arial"/>
          <w:b/>
        </w:rPr>
        <w:t xml:space="preserve">, </w:t>
      </w:r>
      <w:proofErr w:type="spellStart"/>
      <w:r w:rsidRPr="003D3436">
        <w:rPr>
          <w:rFonts w:cs="Arial"/>
          <w:b/>
        </w:rPr>
        <w:t>Moch</w:t>
      </w:r>
      <w:proofErr w:type="spellEnd"/>
      <w:r w:rsidRPr="003D3436">
        <w:rPr>
          <w:rFonts w:cs="Arial"/>
          <w:b/>
        </w:rPr>
        <w:t xml:space="preserve"> </w:t>
      </w:r>
      <w:proofErr w:type="spellStart"/>
      <w:r w:rsidRPr="003D3436">
        <w:rPr>
          <w:rFonts w:cs="Arial"/>
          <w:b/>
        </w:rPr>
        <w:t>Nurhudah</w:t>
      </w:r>
      <w:proofErr w:type="spellEnd"/>
      <w:r w:rsidRPr="003D3436">
        <w:rPr>
          <w:rFonts w:cs="Arial"/>
          <w:b/>
        </w:rPr>
        <w:t xml:space="preserve"> </w:t>
      </w:r>
      <w:r w:rsidRPr="003D3436">
        <w:rPr>
          <w:rFonts w:cs="Arial"/>
          <w:b/>
          <w:vertAlign w:val="superscript"/>
          <w:lang w:val="id-ID"/>
        </w:rPr>
        <w:t>2</w:t>
      </w:r>
    </w:p>
    <w:p w14:paraId="70ADA7FF" w14:textId="53DE4473" w:rsidR="009D60E9" w:rsidRPr="003D3436" w:rsidRDefault="009D60E9" w:rsidP="009D60E9">
      <w:pPr>
        <w:ind w:firstLine="0"/>
        <w:rPr>
          <w:rFonts w:cs="Arial"/>
          <w:spacing w:val="8"/>
          <w:shd w:val="clear" w:color="auto" w:fill="FFFFFF"/>
          <w:vertAlign w:val="superscript"/>
          <w:lang w:val="id-ID"/>
        </w:rPr>
      </w:pPr>
    </w:p>
    <w:p w14:paraId="411C69D3" w14:textId="6036FC57" w:rsidR="000558C5" w:rsidRPr="003D3436" w:rsidRDefault="00523BF6" w:rsidP="000558C5">
      <w:pPr>
        <w:ind w:firstLine="0"/>
        <w:jc w:val="center"/>
        <w:rPr>
          <w:rFonts w:cs="Arial"/>
          <w:lang w:val="id-ID"/>
        </w:rPr>
      </w:pPr>
      <w:r w:rsidRPr="003D3436">
        <w:rPr>
          <w:rFonts w:cs="Arial"/>
          <w:spacing w:val="8"/>
          <w:shd w:val="clear" w:color="auto" w:fill="FFFFFF"/>
          <w:vertAlign w:val="superscript"/>
          <w:lang w:val="id-ID"/>
        </w:rPr>
        <w:t>1</w:t>
      </w:r>
      <w:proofErr w:type="spellStart"/>
      <w:r w:rsidR="000558C5" w:rsidRPr="003D3436">
        <w:rPr>
          <w:rFonts w:cs="Arial"/>
          <w:spacing w:val="8"/>
          <w:shd w:val="clear" w:color="auto" w:fill="FFFFFF"/>
        </w:rPr>
        <w:t>Politeknik</w:t>
      </w:r>
      <w:proofErr w:type="spellEnd"/>
      <w:r w:rsidR="000558C5" w:rsidRPr="003D3436">
        <w:rPr>
          <w:rFonts w:cs="Arial"/>
          <w:spacing w:val="8"/>
          <w:shd w:val="clear" w:color="auto" w:fill="FFFFFF"/>
        </w:rPr>
        <w:t xml:space="preserve"> Negeri Pontianak</w:t>
      </w:r>
      <w:r w:rsidR="00550231" w:rsidRPr="003D3436">
        <w:rPr>
          <w:rFonts w:cs="Arial"/>
          <w:spacing w:val="8"/>
          <w:shd w:val="clear" w:color="auto" w:fill="FFFFFF"/>
          <w:lang w:val="id-ID"/>
        </w:rPr>
        <w:t xml:space="preserve">, </w:t>
      </w:r>
      <w:proofErr w:type="spellStart"/>
      <w:r w:rsidR="000558C5" w:rsidRPr="003D3436">
        <w:rPr>
          <w:rFonts w:cs="Arial"/>
          <w:spacing w:val="8"/>
          <w:shd w:val="clear" w:color="auto" w:fill="FFFFFF"/>
        </w:rPr>
        <w:t>Jurusan</w:t>
      </w:r>
      <w:proofErr w:type="spellEnd"/>
      <w:r w:rsidR="000558C5" w:rsidRPr="003D3436">
        <w:rPr>
          <w:rFonts w:cs="Arial"/>
          <w:spacing w:val="8"/>
          <w:shd w:val="clear" w:color="auto" w:fill="FFFFFF"/>
        </w:rPr>
        <w:t xml:space="preserve"> </w:t>
      </w:r>
      <w:proofErr w:type="spellStart"/>
      <w:r w:rsidR="000558C5" w:rsidRPr="003D3436">
        <w:rPr>
          <w:rFonts w:cs="Arial"/>
          <w:spacing w:val="8"/>
          <w:shd w:val="clear" w:color="auto" w:fill="FFFFFF"/>
        </w:rPr>
        <w:t>Ilmu</w:t>
      </w:r>
      <w:proofErr w:type="spellEnd"/>
      <w:r w:rsidR="000558C5" w:rsidRPr="003D3436">
        <w:rPr>
          <w:rFonts w:cs="Arial"/>
          <w:spacing w:val="8"/>
          <w:shd w:val="clear" w:color="auto" w:fill="FFFFFF"/>
        </w:rPr>
        <w:t xml:space="preserve"> </w:t>
      </w:r>
      <w:proofErr w:type="spellStart"/>
      <w:r w:rsidR="000558C5" w:rsidRPr="003D3436">
        <w:rPr>
          <w:rFonts w:cs="Arial"/>
          <w:spacing w:val="8"/>
          <w:shd w:val="clear" w:color="auto" w:fill="FFFFFF"/>
        </w:rPr>
        <w:t>Kelautan</w:t>
      </w:r>
      <w:proofErr w:type="spellEnd"/>
      <w:r w:rsidR="000558C5" w:rsidRPr="003D3436">
        <w:rPr>
          <w:rFonts w:cs="Arial"/>
          <w:spacing w:val="8"/>
          <w:shd w:val="clear" w:color="auto" w:fill="FFFFFF"/>
        </w:rPr>
        <w:t xml:space="preserve"> </w:t>
      </w:r>
      <w:r w:rsidR="00550231" w:rsidRPr="003D3436">
        <w:rPr>
          <w:rFonts w:cs="Arial"/>
          <w:spacing w:val="8"/>
          <w:shd w:val="clear" w:color="auto" w:fill="FFFFFF"/>
          <w:lang w:val="id-ID"/>
        </w:rPr>
        <w:t>d</w:t>
      </w:r>
      <w:r w:rsidR="000558C5" w:rsidRPr="003D3436">
        <w:rPr>
          <w:rFonts w:cs="Arial"/>
          <w:spacing w:val="8"/>
          <w:shd w:val="clear" w:color="auto" w:fill="FFFFFF"/>
        </w:rPr>
        <w:t xml:space="preserve">an </w:t>
      </w:r>
      <w:proofErr w:type="spellStart"/>
      <w:r w:rsidR="000558C5" w:rsidRPr="003D3436">
        <w:rPr>
          <w:rFonts w:cs="Arial"/>
          <w:spacing w:val="8"/>
          <w:shd w:val="clear" w:color="auto" w:fill="FFFFFF"/>
        </w:rPr>
        <w:t>Perikanan</w:t>
      </w:r>
      <w:proofErr w:type="spellEnd"/>
      <w:r w:rsidR="003D3436">
        <w:rPr>
          <w:rFonts w:cs="Arial"/>
          <w:spacing w:val="8"/>
          <w:shd w:val="clear" w:color="auto" w:fill="FFFFFF"/>
          <w:lang w:val="id-ID"/>
        </w:rPr>
        <w:t>, Pontianak, Kalimantan Barat.</w:t>
      </w:r>
    </w:p>
    <w:p w14:paraId="416E9DBF" w14:textId="4BD17276" w:rsidR="000558C5" w:rsidRPr="003D3436" w:rsidRDefault="000558C5" w:rsidP="000558C5">
      <w:pPr>
        <w:ind w:firstLine="0"/>
        <w:jc w:val="center"/>
        <w:rPr>
          <w:rFonts w:cs="Arial"/>
          <w:lang w:val="id-ID"/>
        </w:rPr>
      </w:pPr>
      <w:r w:rsidRPr="003D3436">
        <w:rPr>
          <w:rFonts w:cs="Arial"/>
          <w:lang w:val="id-ID"/>
        </w:rPr>
        <w:t>Jl. Jenderal Ahmad Yani, Pontianak Tenggara, Kota Pontianak, Kalimantan Barat 78124</w:t>
      </w:r>
    </w:p>
    <w:p w14:paraId="1098B88C" w14:textId="10D5DF24" w:rsidR="00820967" w:rsidRPr="003D3436" w:rsidRDefault="00820967" w:rsidP="000558C5">
      <w:pPr>
        <w:ind w:firstLine="0"/>
        <w:jc w:val="center"/>
        <w:rPr>
          <w:rFonts w:cs="Arial"/>
          <w:lang w:val="id-ID"/>
        </w:rPr>
      </w:pPr>
      <w:r w:rsidRPr="003D3436">
        <w:rPr>
          <w:rFonts w:cs="Arial"/>
          <w:lang w:val="id-ID"/>
        </w:rPr>
        <w:t>Email</w:t>
      </w:r>
      <w:r w:rsidR="00550231" w:rsidRPr="003D3436">
        <w:rPr>
          <w:rFonts w:cs="Arial"/>
          <w:lang w:val="id-ID"/>
        </w:rPr>
        <w:t xml:space="preserve"> : yudiapriyanto73@gmail.com</w:t>
      </w:r>
    </w:p>
    <w:p w14:paraId="04BC907F" w14:textId="77777777" w:rsidR="00820967" w:rsidRPr="003D3436" w:rsidRDefault="00820967" w:rsidP="000558C5">
      <w:pPr>
        <w:ind w:firstLine="0"/>
        <w:rPr>
          <w:rFonts w:cs="Arial"/>
          <w:b/>
          <w:noProof/>
          <w:lang w:val="id-ID"/>
        </w:rPr>
      </w:pPr>
    </w:p>
    <w:p w14:paraId="510015E0" w14:textId="2D48AF70" w:rsidR="00820967" w:rsidRPr="003D3436" w:rsidRDefault="00820967" w:rsidP="000558C5">
      <w:pPr>
        <w:ind w:firstLine="0"/>
        <w:jc w:val="center"/>
        <w:rPr>
          <w:rFonts w:cs="Arial"/>
          <w:b/>
          <w:noProof/>
          <w:lang w:val="id-ID"/>
        </w:rPr>
      </w:pPr>
      <w:r w:rsidRPr="003D3436">
        <w:rPr>
          <w:rFonts w:cs="Arial"/>
          <w:b/>
          <w:noProof/>
          <w:lang w:val="id-ID"/>
        </w:rPr>
        <w:t>ABSTRAK</w:t>
      </w:r>
    </w:p>
    <w:p w14:paraId="587F2EDB" w14:textId="77777777" w:rsidR="00E8362B" w:rsidRPr="003D3436" w:rsidRDefault="00E8362B" w:rsidP="000558C5">
      <w:pPr>
        <w:ind w:firstLine="0"/>
        <w:jc w:val="center"/>
        <w:rPr>
          <w:rFonts w:cs="Arial"/>
          <w:i/>
          <w:noProof/>
          <w:lang w:val="id-ID"/>
        </w:rPr>
      </w:pPr>
    </w:p>
    <w:p w14:paraId="6DFB44D9" w14:textId="3F25BD30" w:rsidR="006048DA" w:rsidRPr="003D3436" w:rsidRDefault="0082794C" w:rsidP="000558C5">
      <w:pPr>
        <w:ind w:firstLine="0"/>
        <w:rPr>
          <w:rFonts w:cs="Arial"/>
          <w:lang w:val="id-ID"/>
        </w:rPr>
      </w:pPr>
      <w:bookmarkStart w:id="2" w:name="_Hlk106471738"/>
      <w:bookmarkStart w:id="3" w:name="_Hlk107931814"/>
      <w:bookmarkStart w:id="4" w:name="_Hlk105064343"/>
      <w:bookmarkStart w:id="5" w:name="_Toc53259736"/>
      <w:r>
        <w:rPr>
          <w:rFonts w:cs="Arial"/>
          <w:lang w:val="id-ID"/>
        </w:rPr>
        <w:t>F</w:t>
      </w:r>
      <w:proofErr w:type="spellStart"/>
      <w:r w:rsidR="006048DA" w:rsidRPr="003D3436">
        <w:rPr>
          <w:rFonts w:cs="Arial"/>
        </w:rPr>
        <w:t>aktor</w:t>
      </w:r>
      <w:proofErr w:type="spellEnd"/>
      <w:r w:rsidR="006048DA" w:rsidRPr="003D3436">
        <w:rPr>
          <w:rFonts w:cs="Arial"/>
        </w:rPr>
        <w:t xml:space="preserve"> </w:t>
      </w:r>
      <w:proofErr w:type="spellStart"/>
      <w:r w:rsidR="006048DA" w:rsidRPr="003D3436">
        <w:rPr>
          <w:rFonts w:cs="Arial"/>
        </w:rPr>
        <w:t>eksternal</w:t>
      </w:r>
      <w:proofErr w:type="spellEnd"/>
      <w:r w:rsidR="006048DA" w:rsidRPr="003D3436">
        <w:rPr>
          <w:rFonts w:cs="Arial"/>
        </w:rPr>
        <w:t xml:space="preserve"> </w:t>
      </w:r>
      <w:proofErr w:type="spellStart"/>
      <w:r w:rsidR="006048DA" w:rsidRPr="003D3436">
        <w:rPr>
          <w:rFonts w:cs="Arial"/>
        </w:rPr>
        <w:t>dari</w:t>
      </w:r>
      <w:proofErr w:type="spellEnd"/>
      <w:r w:rsidR="006048DA" w:rsidRPr="003D3436">
        <w:rPr>
          <w:rFonts w:cs="Arial"/>
        </w:rPr>
        <w:t xml:space="preserve"> </w:t>
      </w:r>
      <w:proofErr w:type="spellStart"/>
      <w:r w:rsidR="006048DA" w:rsidRPr="003D3436">
        <w:rPr>
          <w:rFonts w:cs="Arial"/>
        </w:rPr>
        <w:t>luar</w:t>
      </w:r>
      <w:proofErr w:type="spellEnd"/>
      <w:r w:rsidR="006048DA" w:rsidRPr="003D3436">
        <w:rPr>
          <w:rFonts w:cs="Arial"/>
        </w:rPr>
        <w:t xml:space="preserve"> </w:t>
      </w:r>
      <w:proofErr w:type="spellStart"/>
      <w:r w:rsidR="006048DA" w:rsidRPr="003D3436">
        <w:rPr>
          <w:rFonts w:cs="Arial"/>
        </w:rPr>
        <w:t>tubuh</w:t>
      </w:r>
      <w:proofErr w:type="spellEnd"/>
      <w:r w:rsidR="006048DA" w:rsidRPr="003D3436">
        <w:rPr>
          <w:rFonts w:cs="Arial"/>
        </w:rPr>
        <w:t xml:space="preserve"> ikan</w:t>
      </w:r>
      <w:r>
        <w:rPr>
          <w:rFonts w:cs="Arial"/>
          <w:lang w:val="id-ID"/>
        </w:rPr>
        <w:t xml:space="preserve"> yang di </w:t>
      </w:r>
      <w:r w:rsidR="002F4537" w:rsidRPr="003D3436">
        <w:rPr>
          <w:rFonts w:cs="Arial"/>
          <w:lang w:val="id-ID"/>
        </w:rPr>
        <w:t>pengaruh</w:t>
      </w:r>
      <w:r>
        <w:rPr>
          <w:rFonts w:cs="Arial"/>
          <w:lang w:val="id-ID"/>
        </w:rPr>
        <w:t>i</w:t>
      </w:r>
      <w:r w:rsidR="002F4537" w:rsidRPr="003D3436">
        <w:rPr>
          <w:rFonts w:cs="Arial"/>
          <w:lang w:val="id-ID"/>
        </w:rPr>
        <w:t xml:space="preserve"> </w:t>
      </w:r>
      <w:r>
        <w:rPr>
          <w:rFonts w:cs="Arial"/>
          <w:lang w:val="id-ID"/>
        </w:rPr>
        <w:t xml:space="preserve">oleh </w:t>
      </w:r>
      <w:proofErr w:type="spellStart"/>
      <w:r w:rsidR="006048DA" w:rsidRPr="003D3436">
        <w:rPr>
          <w:rFonts w:cs="Arial"/>
        </w:rPr>
        <w:t>kualitas</w:t>
      </w:r>
      <w:proofErr w:type="spellEnd"/>
      <w:r w:rsidR="006048DA" w:rsidRPr="003D3436">
        <w:rPr>
          <w:rFonts w:cs="Arial"/>
        </w:rPr>
        <w:t xml:space="preserve"> air, </w:t>
      </w:r>
      <w:proofErr w:type="spellStart"/>
      <w:r w:rsidR="006048DA" w:rsidRPr="003D3436">
        <w:rPr>
          <w:rFonts w:cs="Arial"/>
        </w:rPr>
        <w:t>cahaya</w:t>
      </w:r>
      <w:proofErr w:type="spellEnd"/>
      <w:r w:rsidR="006048DA" w:rsidRPr="003D3436">
        <w:rPr>
          <w:rFonts w:cs="Arial"/>
        </w:rPr>
        <w:t xml:space="preserve"> </w:t>
      </w:r>
      <w:proofErr w:type="spellStart"/>
      <w:r w:rsidR="006048DA" w:rsidRPr="003D3436">
        <w:rPr>
          <w:rFonts w:cs="Arial"/>
        </w:rPr>
        <w:t>serta</w:t>
      </w:r>
      <w:proofErr w:type="spellEnd"/>
      <w:r w:rsidR="006048DA" w:rsidRPr="003D3436">
        <w:rPr>
          <w:rFonts w:cs="Arial"/>
        </w:rPr>
        <w:t xml:space="preserve"> </w:t>
      </w:r>
      <w:proofErr w:type="spellStart"/>
      <w:r w:rsidR="006048DA" w:rsidRPr="003D3436">
        <w:rPr>
          <w:rFonts w:cs="Arial"/>
        </w:rPr>
        <w:t>pakan</w:t>
      </w:r>
      <w:proofErr w:type="spellEnd"/>
      <w:r w:rsidR="006048DA" w:rsidRPr="003D3436">
        <w:rPr>
          <w:rFonts w:cs="Arial"/>
        </w:rPr>
        <w:t xml:space="preserve"> </w:t>
      </w:r>
      <w:proofErr w:type="spellStart"/>
      <w:r w:rsidR="006048DA" w:rsidRPr="003D3436">
        <w:rPr>
          <w:rFonts w:cs="Arial"/>
        </w:rPr>
        <w:t>mengandung</w:t>
      </w:r>
      <w:proofErr w:type="spellEnd"/>
      <w:r w:rsidR="006048DA" w:rsidRPr="003D3436">
        <w:rPr>
          <w:rFonts w:cs="Arial"/>
        </w:rPr>
        <w:t xml:space="preserve"> </w:t>
      </w:r>
      <w:proofErr w:type="spellStart"/>
      <w:r w:rsidR="006048DA" w:rsidRPr="003D3436">
        <w:rPr>
          <w:rFonts w:cs="Arial"/>
        </w:rPr>
        <w:t>karoten</w:t>
      </w:r>
      <w:proofErr w:type="spellEnd"/>
      <w:r w:rsidR="006048DA" w:rsidRPr="003D3436">
        <w:rPr>
          <w:rFonts w:cs="Arial"/>
          <w:lang w:val="id-ID"/>
        </w:rPr>
        <w:t xml:space="preserve">. Penelitian ini bertujuan untuk mengetahui serapan karotenoid total pada </w:t>
      </w:r>
      <w:r w:rsidR="006048DA" w:rsidRPr="003D3436">
        <w:rPr>
          <w:rFonts w:cs="Arial"/>
        </w:rPr>
        <w:t xml:space="preserve">ikan </w:t>
      </w:r>
      <w:r w:rsidR="006048DA" w:rsidRPr="003D3436">
        <w:rPr>
          <w:rFonts w:cs="Arial"/>
          <w:lang w:val="id-ID"/>
        </w:rPr>
        <w:t>arwana super red</w:t>
      </w:r>
      <w:r w:rsidR="006048DA" w:rsidRPr="003D3436">
        <w:rPr>
          <w:rFonts w:cs="Arial"/>
        </w:rPr>
        <w:t>.</w:t>
      </w:r>
      <w:r w:rsidR="006048DA" w:rsidRPr="003D3436">
        <w:rPr>
          <w:rFonts w:cs="Arial"/>
          <w:lang w:val="id-ID"/>
        </w:rPr>
        <w:t xml:space="preserve"> </w:t>
      </w:r>
      <w:r w:rsidR="003D3436">
        <w:rPr>
          <w:rFonts w:cs="Arial"/>
          <w:lang w:val="id-ID"/>
        </w:rPr>
        <w:t>P</w:t>
      </w:r>
      <w:r w:rsidR="006048DA" w:rsidRPr="003D3436">
        <w:rPr>
          <w:rFonts w:cs="Arial"/>
          <w:lang w:val="id-ID"/>
        </w:rPr>
        <w:t>erlakuan P1 (suplemen astaxanthin), P2 (pencahayaan tanning), P3 (kombinasi suplemen astaxanthin dan pencahayaan) dan P4 (kontrol</w:t>
      </w:r>
      <w:r w:rsidR="000939D1" w:rsidRPr="003D3436">
        <w:rPr>
          <w:rFonts w:cs="Arial"/>
          <w:lang w:val="id-ID"/>
        </w:rPr>
        <w:t>)</w:t>
      </w:r>
      <w:r w:rsidR="006048DA" w:rsidRPr="003D3436">
        <w:rPr>
          <w:rFonts w:cs="Arial"/>
          <w:lang w:val="id-ID"/>
        </w:rPr>
        <w:t xml:space="preserve">. </w:t>
      </w:r>
      <w:r w:rsidR="003D3436">
        <w:rPr>
          <w:rFonts w:cs="Arial"/>
          <w:lang w:val="id-ID"/>
        </w:rPr>
        <w:t xml:space="preserve">Ikan uji arwana </w:t>
      </w:r>
      <w:r w:rsidR="00FD31AA" w:rsidRPr="003D3436">
        <w:rPr>
          <w:rFonts w:cs="Arial"/>
          <w:lang w:val="id-ID"/>
        </w:rPr>
        <w:t xml:space="preserve"> (</w:t>
      </w:r>
      <w:r w:rsidR="00FD31AA" w:rsidRPr="003D3436">
        <w:rPr>
          <w:rFonts w:cs="Arial"/>
          <w:i/>
          <w:iCs/>
          <w:lang w:val="id-ID"/>
        </w:rPr>
        <w:t>Scleropages formosus</w:t>
      </w:r>
      <w:r w:rsidR="00FD31AA" w:rsidRPr="003D3436">
        <w:rPr>
          <w:rFonts w:cs="Arial"/>
          <w:lang w:val="id-ID"/>
        </w:rPr>
        <w:t>)</w:t>
      </w:r>
      <w:r w:rsidR="00FD31AA">
        <w:rPr>
          <w:rFonts w:cs="Arial"/>
          <w:lang w:val="id-ID"/>
        </w:rPr>
        <w:t xml:space="preserve"> </w:t>
      </w:r>
      <w:r w:rsidR="006048DA" w:rsidRPr="003D3436">
        <w:rPr>
          <w:rFonts w:cs="Arial"/>
          <w:lang w:val="id-ID"/>
        </w:rPr>
        <w:t>rata-rata panjang 26.36</w:t>
      </w:r>
      <w:r w:rsidR="00C77634" w:rsidRPr="003D3436">
        <w:rPr>
          <w:rFonts w:cs="Arial"/>
          <w:lang w:val="id-ID"/>
        </w:rPr>
        <w:t xml:space="preserve"> </w:t>
      </w:r>
      <w:r w:rsidR="006048DA" w:rsidRPr="003D3436">
        <w:rPr>
          <w:rFonts w:cs="Arial"/>
          <w:lang w:val="id-ID"/>
        </w:rPr>
        <w:t xml:space="preserve">cm dan berat </w:t>
      </w:r>
      <w:r w:rsidR="006048DA" w:rsidRPr="003D3436">
        <w:rPr>
          <w:rFonts w:cs="Arial"/>
        </w:rPr>
        <w:t>171.1</w:t>
      </w:r>
      <w:r w:rsidR="006048DA" w:rsidRPr="003D3436">
        <w:rPr>
          <w:rFonts w:cs="Arial"/>
          <w:lang w:val="id-ID"/>
        </w:rPr>
        <w:t>7</w:t>
      </w:r>
      <w:r w:rsidR="00C77634" w:rsidRPr="003D3436">
        <w:rPr>
          <w:rFonts w:cs="Arial"/>
          <w:lang w:val="id-ID"/>
        </w:rPr>
        <w:t xml:space="preserve"> </w:t>
      </w:r>
      <w:r w:rsidR="006048DA" w:rsidRPr="003D3436">
        <w:rPr>
          <w:rFonts w:cs="Arial"/>
          <w:lang w:val="id-ID"/>
        </w:rPr>
        <w:t>g.</w:t>
      </w:r>
      <w:r w:rsidR="000939D1" w:rsidRPr="003D3436">
        <w:rPr>
          <w:rFonts w:cs="Arial"/>
          <w:lang w:val="id-ID"/>
        </w:rPr>
        <w:t xml:space="preserve"> </w:t>
      </w:r>
      <w:r w:rsidR="006048DA" w:rsidRPr="003D3436">
        <w:rPr>
          <w:rFonts w:cs="Arial"/>
          <w:lang w:val="id-ID"/>
        </w:rPr>
        <w:t>Dipelihara secara individu sebanyak 12 akuarium</w:t>
      </w:r>
      <w:r w:rsidR="00C77634" w:rsidRPr="003D3436">
        <w:rPr>
          <w:rFonts w:cs="Arial"/>
          <w:lang w:val="id-ID"/>
        </w:rPr>
        <w:t xml:space="preserve">. </w:t>
      </w:r>
      <w:r w:rsidR="000939D1" w:rsidRPr="003D3436">
        <w:rPr>
          <w:rFonts w:cs="Arial"/>
          <w:lang w:val="id-ID"/>
        </w:rPr>
        <w:t xml:space="preserve">Hasil </w:t>
      </w:r>
      <w:r w:rsidR="00FD31AA">
        <w:rPr>
          <w:rFonts w:cs="Arial"/>
          <w:lang w:val="id-ID"/>
        </w:rPr>
        <w:t xml:space="preserve">total karotenoid </w:t>
      </w:r>
      <w:r w:rsidR="000939D1" w:rsidRPr="003D3436">
        <w:rPr>
          <w:rFonts w:cs="Arial"/>
          <w:lang w:val="id-ID"/>
        </w:rPr>
        <w:t xml:space="preserve">terbaik </w:t>
      </w:r>
      <w:r w:rsidR="00FD31AA">
        <w:rPr>
          <w:rFonts w:cs="Arial"/>
          <w:lang w:val="id-ID"/>
        </w:rPr>
        <w:t xml:space="preserve">pada </w:t>
      </w:r>
      <w:r w:rsidR="00FD31AA">
        <w:rPr>
          <w:rFonts w:cs="Arial"/>
          <w:noProof/>
          <w:lang w:val="id-ID"/>
        </w:rPr>
        <w:t>perlakuan</w:t>
      </w:r>
      <w:r w:rsidR="00C11560" w:rsidRPr="003D3436">
        <w:rPr>
          <w:rFonts w:cs="Arial"/>
          <w:noProof/>
          <w:lang w:val="id-ID"/>
        </w:rPr>
        <w:t xml:space="preserve"> </w:t>
      </w:r>
      <w:r w:rsidR="000939D1" w:rsidRPr="003D3436">
        <w:rPr>
          <w:rFonts w:cs="Arial"/>
          <w:noProof/>
          <w:lang w:val="id-ID"/>
        </w:rPr>
        <w:t>suplemen astaxanthin nilai 3.04</w:t>
      </w:r>
      <w:r w:rsidR="00C77634" w:rsidRPr="003D3436">
        <w:rPr>
          <w:rFonts w:cs="Arial"/>
          <w:noProof/>
          <w:lang w:val="id-ID"/>
        </w:rPr>
        <w:t xml:space="preserve"> </w:t>
      </w:r>
      <w:r w:rsidR="000939D1" w:rsidRPr="003D3436">
        <w:rPr>
          <w:rFonts w:cs="Arial"/>
          <w:noProof/>
          <w:lang w:val="id-ID"/>
        </w:rPr>
        <w:t>mg/kg, dilanjutkan perlakuan kombinasi astaxanthin dan pencahayaan dengan nilai 2.64 mg/kg</w:t>
      </w:r>
      <w:r w:rsidR="00FD31AA">
        <w:rPr>
          <w:rFonts w:cs="Arial"/>
          <w:noProof/>
          <w:lang w:val="id-ID"/>
        </w:rPr>
        <w:t xml:space="preserve">, </w:t>
      </w:r>
      <w:r w:rsidR="000939D1" w:rsidRPr="003D3436">
        <w:rPr>
          <w:rFonts w:cs="Arial"/>
          <w:noProof/>
          <w:lang w:val="id-ID"/>
        </w:rPr>
        <w:t>perlakuan kedua 1.99</w:t>
      </w:r>
      <w:r w:rsidR="00C77634" w:rsidRPr="003D3436">
        <w:rPr>
          <w:rFonts w:cs="Arial"/>
          <w:noProof/>
          <w:lang w:val="id-ID"/>
        </w:rPr>
        <w:t xml:space="preserve"> </w:t>
      </w:r>
      <w:r w:rsidR="000939D1" w:rsidRPr="003D3436">
        <w:rPr>
          <w:rFonts w:cs="Arial"/>
          <w:noProof/>
          <w:lang w:val="id-ID"/>
        </w:rPr>
        <w:t>mg/kg dan kontrol 1.73</w:t>
      </w:r>
      <w:r>
        <w:rPr>
          <w:rFonts w:cs="Arial"/>
          <w:noProof/>
          <w:lang w:val="id-ID"/>
        </w:rPr>
        <w:t xml:space="preserve"> </w:t>
      </w:r>
      <w:r w:rsidR="000939D1" w:rsidRPr="003D3436">
        <w:rPr>
          <w:rFonts w:cs="Arial"/>
          <w:noProof/>
          <w:lang w:val="id-ID"/>
        </w:rPr>
        <w:t xml:space="preserve">mg/kg. </w:t>
      </w:r>
      <w:r w:rsidR="00FD31AA">
        <w:rPr>
          <w:rFonts w:cs="Arial"/>
          <w:noProof/>
          <w:lang w:val="id-ID"/>
        </w:rPr>
        <w:t>U</w:t>
      </w:r>
      <w:r w:rsidR="000939D1" w:rsidRPr="003D3436">
        <w:rPr>
          <w:rFonts w:cs="Arial"/>
          <w:noProof/>
          <w:lang w:val="id-ID"/>
        </w:rPr>
        <w:t xml:space="preserve">ji analisis parameter kandungan karotenoid total </w:t>
      </w:r>
      <w:r w:rsidR="00FD31AA">
        <w:rPr>
          <w:rFonts w:cs="Arial"/>
          <w:noProof/>
          <w:lang w:val="id-ID"/>
        </w:rPr>
        <w:t>menunjukan berbeda nyata</w:t>
      </w:r>
      <w:r w:rsidR="000939D1" w:rsidRPr="003D3436">
        <w:rPr>
          <w:rFonts w:cs="Arial"/>
          <w:noProof/>
          <w:lang w:val="id-ID"/>
        </w:rPr>
        <w:t xml:space="preserve"> (P&lt;0.05)</w:t>
      </w:r>
      <w:r w:rsidR="000939D1" w:rsidRPr="003D3436">
        <w:rPr>
          <w:rFonts w:cs="Arial"/>
          <w:lang w:val="id-ID"/>
        </w:rPr>
        <w:t xml:space="preserve">. </w:t>
      </w:r>
      <w:r w:rsidR="006048DA" w:rsidRPr="003D3436">
        <w:rPr>
          <w:rFonts w:cs="Arial"/>
          <w:lang w:val="id-ID"/>
        </w:rPr>
        <w:t xml:space="preserve">Hasil pertumbuhan memberikan hasil terbaik </w:t>
      </w:r>
      <w:r w:rsidR="00FD31AA">
        <w:rPr>
          <w:rFonts w:cs="Arial"/>
          <w:lang w:val="id-ID"/>
        </w:rPr>
        <w:t xml:space="preserve">pada </w:t>
      </w:r>
      <w:r w:rsidR="006048DA" w:rsidRPr="003D3436">
        <w:rPr>
          <w:rFonts w:cs="Arial"/>
          <w:lang w:val="id-ID"/>
        </w:rPr>
        <w:t>perlakuan kontrol 64.30</w:t>
      </w:r>
      <w:r>
        <w:rPr>
          <w:rFonts w:cs="Arial"/>
          <w:lang w:val="id-ID"/>
        </w:rPr>
        <w:t xml:space="preserve"> </w:t>
      </w:r>
      <w:r w:rsidR="006048DA" w:rsidRPr="003D3436">
        <w:rPr>
          <w:rFonts w:cs="Arial"/>
          <w:lang w:val="id-ID"/>
        </w:rPr>
        <w:t>g</w:t>
      </w:r>
      <w:r w:rsidR="000939D1" w:rsidRPr="003D3436">
        <w:rPr>
          <w:rFonts w:cs="Arial"/>
          <w:lang w:val="id-ID"/>
        </w:rPr>
        <w:t xml:space="preserve"> dan </w:t>
      </w:r>
      <w:r w:rsidR="006048DA" w:rsidRPr="003D3436">
        <w:rPr>
          <w:rFonts w:cs="Arial"/>
          <w:lang w:val="id-ID"/>
        </w:rPr>
        <w:t xml:space="preserve">panjang </w:t>
      </w:r>
      <w:r w:rsidR="00FD31AA">
        <w:rPr>
          <w:rFonts w:cs="Arial"/>
          <w:lang w:val="id-ID"/>
        </w:rPr>
        <w:t>sebesar</w:t>
      </w:r>
      <w:r w:rsidR="006048DA" w:rsidRPr="003D3436">
        <w:rPr>
          <w:rFonts w:cs="Arial"/>
          <w:lang w:val="id-ID"/>
        </w:rPr>
        <w:t xml:space="preserve"> </w:t>
      </w:r>
      <w:r w:rsidR="006048DA" w:rsidRPr="003D3436">
        <w:rPr>
          <w:rFonts w:cs="Arial"/>
        </w:rPr>
        <w:t>2.58</w:t>
      </w:r>
      <w:r w:rsidR="00C77634" w:rsidRPr="003D3436">
        <w:rPr>
          <w:rFonts w:cs="Arial"/>
          <w:lang w:val="id-ID"/>
        </w:rPr>
        <w:t xml:space="preserve"> </w:t>
      </w:r>
      <w:r w:rsidR="006048DA" w:rsidRPr="003D3436">
        <w:rPr>
          <w:rFonts w:cs="Arial"/>
          <w:lang w:val="id-ID"/>
        </w:rPr>
        <w:t>cm</w:t>
      </w:r>
      <w:r w:rsidR="00FD31AA">
        <w:rPr>
          <w:rFonts w:cs="Arial"/>
          <w:lang w:val="id-ID"/>
        </w:rPr>
        <w:t xml:space="preserve"> pada akhir penelitian. </w:t>
      </w:r>
      <w:r w:rsidR="006048DA" w:rsidRPr="003D3436">
        <w:rPr>
          <w:rFonts w:cs="Arial"/>
          <w:lang w:val="id-ID"/>
        </w:rPr>
        <w:t xml:space="preserve">Parameter kualitas air menunjukan kondisi kualitas air yang normal </w:t>
      </w:r>
      <w:r w:rsidR="00FD31AA">
        <w:rPr>
          <w:rFonts w:cs="Arial"/>
          <w:lang w:val="id-ID"/>
        </w:rPr>
        <w:t>dengan kisaran</w:t>
      </w:r>
      <w:r w:rsidR="00EF2B11" w:rsidRPr="003D3436">
        <w:rPr>
          <w:rFonts w:cs="Arial"/>
          <w:lang w:val="id-ID"/>
        </w:rPr>
        <w:t xml:space="preserve"> suhu</w:t>
      </w:r>
      <w:r w:rsidR="00FD31AA">
        <w:rPr>
          <w:rFonts w:cs="Arial"/>
          <w:lang w:val="id-ID"/>
        </w:rPr>
        <w:t xml:space="preserve"> </w:t>
      </w:r>
      <w:r w:rsidR="006048DA" w:rsidRPr="003D3436">
        <w:rPr>
          <w:rFonts w:cs="Arial"/>
          <w:lang w:val="id-ID"/>
        </w:rPr>
        <w:t>27.17-28.58</w:t>
      </w:r>
      <w:r w:rsidR="00C77634" w:rsidRPr="003D3436">
        <w:rPr>
          <w:rFonts w:cs="Arial"/>
          <w:lang w:val="id-ID"/>
        </w:rPr>
        <w:t xml:space="preserve"> </w:t>
      </w:r>
      <w:r w:rsidR="006048DA" w:rsidRPr="003D3436">
        <w:rPr>
          <w:rFonts w:cs="Arial"/>
          <w:vertAlign w:val="superscript"/>
          <w:lang w:val="id-ID"/>
        </w:rPr>
        <w:t>0</w:t>
      </w:r>
      <w:r w:rsidR="006048DA" w:rsidRPr="003D3436">
        <w:rPr>
          <w:rFonts w:cs="Arial"/>
          <w:lang w:val="id-ID"/>
        </w:rPr>
        <w:t>C, pH 6.49-5.63 dan disolved oksigen 5.38-5.41</w:t>
      </w:r>
      <w:r w:rsidR="00C77634" w:rsidRPr="003D3436">
        <w:rPr>
          <w:rFonts w:cs="Arial"/>
          <w:lang w:val="id-ID"/>
        </w:rPr>
        <w:t xml:space="preserve"> </w:t>
      </w:r>
      <w:r w:rsidR="006048DA" w:rsidRPr="003D3436">
        <w:rPr>
          <w:rFonts w:cs="Arial"/>
          <w:lang w:val="id-ID"/>
        </w:rPr>
        <w:t>mg/l</w:t>
      </w:r>
      <w:bookmarkEnd w:id="2"/>
      <w:r w:rsidR="006048DA" w:rsidRPr="003D3436">
        <w:rPr>
          <w:rFonts w:cs="Arial"/>
          <w:lang w:val="id-ID"/>
        </w:rPr>
        <w:t>.</w:t>
      </w:r>
    </w:p>
    <w:p w14:paraId="67C53B36" w14:textId="77777777" w:rsidR="00E8362B" w:rsidRPr="003D3436" w:rsidRDefault="00E8362B" w:rsidP="000558C5">
      <w:pPr>
        <w:ind w:firstLine="0"/>
        <w:rPr>
          <w:rFonts w:cs="Arial"/>
          <w:lang w:val="id-ID"/>
        </w:rPr>
      </w:pPr>
    </w:p>
    <w:p w14:paraId="5B8D1A50" w14:textId="77777777" w:rsidR="006048DA" w:rsidRPr="003D3436" w:rsidRDefault="006048DA" w:rsidP="000558C5">
      <w:pPr>
        <w:ind w:left="1276" w:hanging="1276"/>
        <w:rPr>
          <w:rFonts w:cs="Arial"/>
          <w:i/>
          <w:iCs/>
          <w:lang w:val="id-ID"/>
        </w:rPr>
      </w:pPr>
      <w:r w:rsidRPr="003D3436">
        <w:rPr>
          <w:rFonts w:cs="Arial"/>
          <w:i/>
          <w:iCs/>
          <w:lang w:val="id-ID"/>
        </w:rPr>
        <w:t>Kata Kunci : Astaxanthin, pencahayaan, Karotenoid total, kualitas, warna, arwana</w:t>
      </w:r>
    </w:p>
    <w:p w14:paraId="59D2812A" w14:textId="77777777" w:rsidR="000558C5" w:rsidRPr="003D3436" w:rsidRDefault="000558C5" w:rsidP="00C11560">
      <w:pPr>
        <w:pStyle w:val="Heading2"/>
        <w:rPr>
          <w:sz w:val="22"/>
          <w:szCs w:val="22"/>
        </w:rPr>
      </w:pPr>
      <w:bookmarkStart w:id="6" w:name="_Toc106659591"/>
      <w:bookmarkStart w:id="7" w:name="_Toc106702696"/>
      <w:bookmarkStart w:id="8" w:name="_Toc106795705"/>
      <w:bookmarkEnd w:id="3"/>
    </w:p>
    <w:p w14:paraId="76B0F8F3" w14:textId="30685319" w:rsidR="00E8362B" w:rsidRPr="003D3436" w:rsidRDefault="00E8362B" w:rsidP="00E8362B">
      <w:pPr>
        <w:ind w:firstLine="0"/>
        <w:jc w:val="center"/>
        <w:rPr>
          <w:rFonts w:cs="Arial"/>
          <w:i/>
          <w:noProof/>
          <w:lang w:val="id-ID"/>
        </w:rPr>
      </w:pPr>
      <w:r w:rsidRPr="003D3436">
        <w:rPr>
          <w:rFonts w:cs="Arial"/>
          <w:b/>
          <w:i/>
          <w:noProof/>
          <w:lang w:val="id-ID"/>
        </w:rPr>
        <w:t>ABSTRACT</w:t>
      </w:r>
    </w:p>
    <w:p w14:paraId="68CA7FEE" w14:textId="2235793A" w:rsidR="000558C5" w:rsidRPr="003D3436" w:rsidRDefault="000558C5" w:rsidP="00C11560">
      <w:pPr>
        <w:pStyle w:val="Heading2"/>
        <w:rPr>
          <w:sz w:val="22"/>
          <w:szCs w:val="22"/>
        </w:rPr>
      </w:pPr>
    </w:p>
    <w:p w14:paraId="7D18473F" w14:textId="5BC9F978" w:rsidR="00C11560" w:rsidRDefault="00512FE6" w:rsidP="00C11560">
      <w:pPr>
        <w:ind w:firstLine="0"/>
        <w:rPr>
          <w:lang w:val="id-ID"/>
        </w:rPr>
      </w:pPr>
      <w:r w:rsidRPr="00512FE6">
        <w:rPr>
          <w:lang w:val="id-ID"/>
        </w:rPr>
        <w:t xml:space="preserve">External factors from outside the fish body are influenced by water quality, light, and feed containing carotene. This study aims to determine the total carotenoid uptake in super red </w:t>
      </w:r>
      <w:r w:rsidR="00EF2B11">
        <w:rPr>
          <w:lang w:val="id-ID"/>
        </w:rPr>
        <w:t>a</w:t>
      </w:r>
      <w:r w:rsidRPr="00512FE6">
        <w:rPr>
          <w:lang w:val="id-ID"/>
        </w:rPr>
        <w:t>rowana fish. Treatments were P1 (astaxanthin supplementation), P2 (tanning light), P3 (combination of astaxanthin supplementation and lighting), and P4 (control). Arowana test fish (</w:t>
      </w:r>
      <w:r w:rsidRPr="00EF2B11">
        <w:rPr>
          <w:i/>
          <w:iCs/>
          <w:lang w:val="id-ID"/>
        </w:rPr>
        <w:t>Scleropages formosus</w:t>
      </w:r>
      <w:r w:rsidRPr="00512FE6">
        <w:rPr>
          <w:lang w:val="id-ID"/>
        </w:rPr>
        <w:t>) average length of 26.36 cm and weight of 171.17 g. Individually kept as many as 12 aquariums. The results of the best total carotenoids in the astaxanthin supplement treatment with a value of 3.04 mg/kg</w:t>
      </w:r>
      <w:r w:rsidR="00EF2B11">
        <w:rPr>
          <w:lang w:val="id-ID"/>
        </w:rPr>
        <w:t>.</w:t>
      </w:r>
      <w:r w:rsidRPr="00512FE6">
        <w:rPr>
          <w:lang w:val="id-ID"/>
        </w:rPr>
        <w:t xml:space="preserve"> </w:t>
      </w:r>
      <w:r w:rsidR="00EF2B11">
        <w:rPr>
          <w:lang w:val="id-ID"/>
        </w:rPr>
        <w:t>F</w:t>
      </w:r>
      <w:r w:rsidRPr="00512FE6">
        <w:rPr>
          <w:lang w:val="id-ID"/>
        </w:rPr>
        <w:t xml:space="preserve">ollowed by a combination of astaxanthin and lighting with a value of 2.64 mg/kg, the second treatment 1.99 mg/kg, and the control 1.73 mg/kg. Parameter analysis test of total carotenoid content showed significantly different (P&lt;0.05). The growth yields gave the best results in the control treatment of 64.30 g and a length of 2.58 cm at the end of the study. Water quality parameters indicate normal water quality conditions with a range of </w:t>
      </w:r>
      <w:r w:rsidR="00EF2B11" w:rsidRPr="00512FE6">
        <w:rPr>
          <w:lang w:val="id-ID"/>
        </w:rPr>
        <w:t xml:space="preserve">temperature </w:t>
      </w:r>
      <w:r w:rsidRPr="00512FE6">
        <w:rPr>
          <w:lang w:val="id-ID"/>
        </w:rPr>
        <w:t xml:space="preserve">27.17-28.58 </w:t>
      </w:r>
      <w:r w:rsidRPr="00512FE6">
        <w:rPr>
          <w:vertAlign w:val="superscript"/>
          <w:lang w:val="id-ID"/>
        </w:rPr>
        <w:t>0</w:t>
      </w:r>
      <w:r w:rsidRPr="00512FE6">
        <w:rPr>
          <w:lang w:val="id-ID"/>
        </w:rPr>
        <w:t>C, pH 6.49-5.63, and dissolved oxygen 5.38-5.41 mg/l.</w:t>
      </w:r>
    </w:p>
    <w:p w14:paraId="25312F44" w14:textId="77777777" w:rsidR="00512FE6" w:rsidRPr="003D3436" w:rsidRDefault="00512FE6" w:rsidP="00C11560">
      <w:pPr>
        <w:ind w:firstLine="0"/>
        <w:rPr>
          <w:lang w:val="id-ID"/>
        </w:rPr>
      </w:pPr>
    </w:p>
    <w:p w14:paraId="61C90EEF" w14:textId="61107F96" w:rsidR="00C11560" w:rsidRPr="003D3436" w:rsidRDefault="00C11560" w:rsidP="00C11560">
      <w:pPr>
        <w:ind w:firstLine="0"/>
        <w:rPr>
          <w:i/>
          <w:iCs/>
          <w:lang w:val="id-ID"/>
        </w:rPr>
      </w:pPr>
      <w:r w:rsidRPr="003D3436">
        <w:rPr>
          <w:i/>
          <w:iCs/>
          <w:lang w:val="id-ID"/>
        </w:rPr>
        <w:t>Keywords: Astaxanthin, lighting, total carotenoids, quality, color, arowana</w:t>
      </w:r>
    </w:p>
    <w:p w14:paraId="6E7949B0" w14:textId="7CC6793A" w:rsidR="00E8362B" w:rsidRPr="003D3436" w:rsidRDefault="00E8362B" w:rsidP="00E8362B">
      <w:pPr>
        <w:rPr>
          <w:lang w:val="id-ID"/>
        </w:rPr>
      </w:pPr>
    </w:p>
    <w:p w14:paraId="7801F5F4" w14:textId="6BAF50DB" w:rsidR="00E8362B" w:rsidRDefault="006048DA" w:rsidP="0016751C">
      <w:pPr>
        <w:pStyle w:val="NoSpacing"/>
      </w:pPr>
      <w:proofErr w:type="spellStart"/>
      <w:r w:rsidRPr="003D3436">
        <w:t>Pendahuluan</w:t>
      </w:r>
      <w:bookmarkEnd w:id="6"/>
      <w:bookmarkEnd w:id="7"/>
      <w:bookmarkEnd w:id="8"/>
      <w:proofErr w:type="spellEnd"/>
    </w:p>
    <w:p w14:paraId="3FBDDCD1" w14:textId="77777777" w:rsidR="00F241F2" w:rsidRPr="003D3436" w:rsidRDefault="00F241F2" w:rsidP="0016751C">
      <w:pPr>
        <w:pStyle w:val="NoSpacing"/>
      </w:pPr>
    </w:p>
    <w:p w14:paraId="4A316EBC" w14:textId="61878EF5" w:rsidR="00F6607A" w:rsidRPr="003D3436" w:rsidRDefault="006048DA" w:rsidP="00F6607A">
      <w:pPr>
        <w:ind w:firstLine="0"/>
        <w:rPr>
          <w:rFonts w:cs="Arial"/>
          <w:lang w:val="id-ID"/>
        </w:rPr>
      </w:pPr>
      <w:bookmarkStart w:id="9" w:name="_Hlk106101133"/>
      <w:bookmarkStart w:id="10" w:name="_Hlk106704030"/>
      <w:bookmarkStart w:id="11" w:name="_Hlk107932544"/>
      <w:r w:rsidRPr="003D3436">
        <w:rPr>
          <w:rFonts w:cs="Arial"/>
          <w:lang w:val="id-ID"/>
        </w:rPr>
        <w:t>Ikan arwana super red (</w:t>
      </w:r>
      <w:r w:rsidRPr="003D3436">
        <w:rPr>
          <w:rFonts w:cs="Arial"/>
          <w:i/>
          <w:iCs/>
          <w:lang w:val="id-ID"/>
        </w:rPr>
        <w:t>Scleropages formosus</w:t>
      </w:r>
      <w:r w:rsidRPr="003D3436">
        <w:rPr>
          <w:rFonts w:cs="Arial"/>
          <w:lang w:val="id-ID"/>
        </w:rPr>
        <w:t>) merupakan ikan hias endemik Indonesia yang memiliki nilai ekonomis tinggi. Pembentuk warna dipengaruhi f</w:t>
      </w:r>
      <w:proofErr w:type="spellStart"/>
      <w:r w:rsidRPr="003D3436">
        <w:rPr>
          <w:rFonts w:cs="Arial"/>
        </w:rPr>
        <w:t>aktor</w:t>
      </w:r>
      <w:proofErr w:type="spellEnd"/>
      <w:r w:rsidRPr="003D3436">
        <w:rPr>
          <w:rFonts w:cs="Arial"/>
        </w:rPr>
        <w:t xml:space="preserve"> internal </w:t>
      </w:r>
      <w:proofErr w:type="spellStart"/>
      <w:r w:rsidRPr="003D3436">
        <w:rPr>
          <w:rFonts w:cs="Arial"/>
        </w:rPr>
        <w:t>ini</w:t>
      </w:r>
      <w:proofErr w:type="spellEnd"/>
      <w:r w:rsidRPr="003D3436">
        <w:rPr>
          <w:rFonts w:cs="Arial"/>
        </w:rPr>
        <w:t xml:space="preserve"> </w:t>
      </w:r>
      <w:proofErr w:type="spellStart"/>
      <w:r w:rsidRPr="003D3436">
        <w:rPr>
          <w:rFonts w:cs="Arial"/>
        </w:rPr>
        <w:t>berasal</w:t>
      </w:r>
      <w:proofErr w:type="spellEnd"/>
      <w:r w:rsidRPr="003D3436">
        <w:rPr>
          <w:rFonts w:cs="Arial"/>
        </w:rPr>
        <w:t xml:space="preserve"> </w:t>
      </w:r>
      <w:proofErr w:type="spellStart"/>
      <w:r w:rsidRPr="003D3436">
        <w:rPr>
          <w:rFonts w:cs="Arial"/>
        </w:rPr>
        <w:t>dari</w:t>
      </w:r>
      <w:proofErr w:type="spellEnd"/>
      <w:r w:rsidRPr="003D3436">
        <w:rPr>
          <w:rFonts w:cs="Arial"/>
        </w:rPr>
        <w:t xml:space="preserve"> </w:t>
      </w:r>
      <w:proofErr w:type="spellStart"/>
      <w:r w:rsidRPr="003D3436">
        <w:rPr>
          <w:rFonts w:cs="Arial"/>
        </w:rPr>
        <w:t>dalam</w:t>
      </w:r>
      <w:proofErr w:type="spellEnd"/>
      <w:r w:rsidRPr="003D3436">
        <w:rPr>
          <w:rFonts w:cs="Arial"/>
        </w:rPr>
        <w:t xml:space="preserve"> </w:t>
      </w:r>
      <w:proofErr w:type="spellStart"/>
      <w:r w:rsidRPr="003D3436">
        <w:rPr>
          <w:rFonts w:cs="Arial"/>
        </w:rPr>
        <w:t>tubuh</w:t>
      </w:r>
      <w:proofErr w:type="spellEnd"/>
      <w:r w:rsidRPr="003D3436">
        <w:rPr>
          <w:rFonts w:cs="Arial"/>
        </w:rPr>
        <w:t xml:space="preserve"> ikan yang </w:t>
      </w:r>
      <w:proofErr w:type="spellStart"/>
      <w:r w:rsidRPr="003D3436">
        <w:rPr>
          <w:rFonts w:cs="Arial"/>
        </w:rPr>
        <w:t>sifatnya</w:t>
      </w:r>
      <w:proofErr w:type="spellEnd"/>
      <w:r w:rsidRPr="003D3436">
        <w:rPr>
          <w:rFonts w:cs="Arial"/>
        </w:rPr>
        <w:t xml:space="preserve"> </w:t>
      </w:r>
      <w:proofErr w:type="spellStart"/>
      <w:r w:rsidRPr="003D3436">
        <w:rPr>
          <w:rFonts w:cs="Arial"/>
        </w:rPr>
        <w:t>tetap</w:t>
      </w:r>
      <w:proofErr w:type="spellEnd"/>
      <w:r w:rsidRPr="003D3436">
        <w:rPr>
          <w:rFonts w:cs="Arial"/>
        </w:rPr>
        <w:t xml:space="preserve"> </w:t>
      </w:r>
      <w:proofErr w:type="spellStart"/>
      <w:r w:rsidRPr="003D3436">
        <w:rPr>
          <w:rFonts w:cs="Arial"/>
        </w:rPr>
        <w:t>yaitu</w:t>
      </w:r>
      <w:proofErr w:type="spellEnd"/>
      <w:r w:rsidRPr="003D3436">
        <w:rPr>
          <w:rFonts w:cs="Arial"/>
        </w:rPr>
        <w:t xml:space="preserve"> </w:t>
      </w:r>
      <w:proofErr w:type="spellStart"/>
      <w:r w:rsidRPr="003D3436">
        <w:rPr>
          <w:rFonts w:cs="Arial"/>
        </w:rPr>
        <w:t>genetik</w:t>
      </w:r>
      <w:proofErr w:type="spellEnd"/>
      <w:r w:rsidRPr="003D3436">
        <w:rPr>
          <w:rFonts w:cs="Arial"/>
        </w:rPr>
        <w:t xml:space="preserve">, </w:t>
      </w:r>
      <w:proofErr w:type="spellStart"/>
      <w:r w:rsidRPr="003D3436">
        <w:rPr>
          <w:rFonts w:cs="Arial"/>
        </w:rPr>
        <w:t>sedangkan</w:t>
      </w:r>
      <w:proofErr w:type="spellEnd"/>
      <w:r w:rsidRPr="003D3436">
        <w:rPr>
          <w:rFonts w:cs="Arial"/>
        </w:rPr>
        <w:t xml:space="preserve"> </w:t>
      </w:r>
      <w:proofErr w:type="spellStart"/>
      <w:r w:rsidRPr="003D3436">
        <w:rPr>
          <w:rFonts w:cs="Arial"/>
        </w:rPr>
        <w:t>faktor</w:t>
      </w:r>
      <w:proofErr w:type="spellEnd"/>
      <w:r w:rsidRPr="003D3436">
        <w:rPr>
          <w:rFonts w:cs="Arial"/>
        </w:rPr>
        <w:t xml:space="preserve"> </w:t>
      </w:r>
      <w:proofErr w:type="spellStart"/>
      <w:r w:rsidRPr="003D3436">
        <w:rPr>
          <w:rFonts w:cs="Arial"/>
        </w:rPr>
        <w:t>eksternal</w:t>
      </w:r>
      <w:proofErr w:type="spellEnd"/>
      <w:r w:rsidRPr="003D3436">
        <w:rPr>
          <w:rFonts w:cs="Arial"/>
        </w:rPr>
        <w:t xml:space="preserve"> </w:t>
      </w:r>
      <w:proofErr w:type="spellStart"/>
      <w:r w:rsidRPr="003D3436">
        <w:rPr>
          <w:rFonts w:cs="Arial"/>
        </w:rPr>
        <w:t>ialah</w:t>
      </w:r>
      <w:proofErr w:type="spellEnd"/>
      <w:r w:rsidRPr="003D3436">
        <w:rPr>
          <w:rFonts w:cs="Arial"/>
        </w:rPr>
        <w:t xml:space="preserve"> </w:t>
      </w:r>
      <w:r w:rsidRPr="003D3436">
        <w:rPr>
          <w:rFonts w:cs="Arial"/>
        </w:rPr>
        <w:lastRenderedPageBreak/>
        <w:t xml:space="preserve">yang </w:t>
      </w:r>
      <w:proofErr w:type="spellStart"/>
      <w:r w:rsidRPr="003D3436">
        <w:rPr>
          <w:rFonts w:cs="Arial"/>
        </w:rPr>
        <w:t>berasal</w:t>
      </w:r>
      <w:proofErr w:type="spellEnd"/>
      <w:r w:rsidRPr="003D3436">
        <w:rPr>
          <w:rFonts w:cs="Arial"/>
        </w:rPr>
        <w:t xml:space="preserve"> </w:t>
      </w:r>
      <w:proofErr w:type="spellStart"/>
      <w:r w:rsidRPr="003D3436">
        <w:rPr>
          <w:rFonts w:cs="Arial"/>
        </w:rPr>
        <w:t>dari</w:t>
      </w:r>
      <w:proofErr w:type="spellEnd"/>
      <w:r w:rsidRPr="003D3436">
        <w:rPr>
          <w:rFonts w:cs="Arial"/>
        </w:rPr>
        <w:t xml:space="preserve"> </w:t>
      </w:r>
      <w:proofErr w:type="spellStart"/>
      <w:r w:rsidRPr="003D3436">
        <w:rPr>
          <w:rFonts w:cs="Arial"/>
        </w:rPr>
        <w:t>luar</w:t>
      </w:r>
      <w:proofErr w:type="spellEnd"/>
      <w:r w:rsidRPr="003D3436">
        <w:rPr>
          <w:rFonts w:cs="Arial"/>
        </w:rPr>
        <w:t xml:space="preserve"> </w:t>
      </w:r>
      <w:proofErr w:type="spellStart"/>
      <w:r w:rsidRPr="003D3436">
        <w:rPr>
          <w:rFonts w:cs="Arial"/>
        </w:rPr>
        <w:t>tubuh</w:t>
      </w:r>
      <w:proofErr w:type="spellEnd"/>
      <w:r w:rsidRPr="003D3436">
        <w:rPr>
          <w:rFonts w:cs="Arial"/>
        </w:rPr>
        <w:t xml:space="preserve"> ikan </w:t>
      </w:r>
      <w:proofErr w:type="spellStart"/>
      <w:r w:rsidRPr="003D3436">
        <w:rPr>
          <w:rFonts w:cs="Arial"/>
        </w:rPr>
        <w:t>yaitu</w:t>
      </w:r>
      <w:proofErr w:type="spellEnd"/>
      <w:r w:rsidRPr="003D3436">
        <w:rPr>
          <w:rFonts w:cs="Arial"/>
        </w:rPr>
        <w:t xml:space="preserve"> </w:t>
      </w:r>
      <w:proofErr w:type="spellStart"/>
      <w:r w:rsidRPr="003D3436">
        <w:rPr>
          <w:rFonts w:cs="Arial"/>
        </w:rPr>
        <w:t>kualitas</w:t>
      </w:r>
      <w:proofErr w:type="spellEnd"/>
      <w:r w:rsidRPr="003D3436">
        <w:rPr>
          <w:rFonts w:cs="Arial"/>
        </w:rPr>
        <w:t xml:space="preserve"> air, </w:t>
      </w:r>
      <w:proofErr w:type="spellStart"/>
      <w:r w:rsidRPr="003D3436">
        <w:rPr>
          <w:rFonts w:cs="Arial"/>
        </w:rPr>
        <w:t>cahaya</w:t>
      </w:r>
      <w:proofErr w:type="spellEnd"/>
      <w:r w:rsidRPr="003D3436">
        <w:rPr>
          <w:rFonts w:cs="Arial"/>
        </w:rPr>
        <w:t xml:space="preserve"> </w:t>
      </w:r>
      <w:proofErr w:type="spellStart"/>
      <w:r w:rsidRPr="003D3436">
        <w:rPr>
          <w:rFonts w:cs="Arial"/>
        </w:rPr>
        <w:t>serta</w:t>
      </w:r>
      <w:proofErr w:type="spellEnd"/>
      <w:r w:rsidRPr="003D3436">
        <w:rPr>
          <w:rFonts w:cs="Arial"/>
        </w:rPr>
        <w:t xml:space="preserve"> </w:t>
      </w:r>
      <w:proofErr w:type="spellStart"/>
      <w:r w:rsidRPr="003D3436">
        <w:rPr>
          <w:rFonts w:cs="Arial"/>
        </w:rPr>
        <w:t>pakan</w:t>
      </w:r>
      <w:proofErr w:type="spellEnd"/>
      <w:r w:rsidRPr="003D3436">
        <w:rPr>
          <w:rFonts w:cs="Arial"/>
        </w:rPr>
        <w:t xml:space="preserve"> yang </w:t>
      </w:r>
      <w:proofErr w:type="spellStart"/>
      <w:r w:rsidRPr="003D3436">
        <w:rPr>
          <w:rFonts w:cs="Arial"/>
        </w:rPr>
        <w:t>mengandung</w:t>
      </w:r>
      <w:proofErr w:type="spellEnd"/>
      <w:r w:rsidRPr="003D3436">
        <w:rPr>
          <w:rFonts w:cs="Arial"/>
        </w:rPr>
        <w:t xml:space="preserve"> </w:t>
      </w:r>
      <w:proofErr w:type="spellStart"/>
      <w:r w:rsidRPr="003D3436">
        <w:rPr>
          <w:rFonts w:cs="Arial"/>
        </w:rPr>
        <w:t>karoten</w:t>
      </w:r>
      <w:bookmarkEnd w:id="9"/>
      <w:proofErr w:type="spellEnd"/>
      <w:r w:rsidRPr="003D3436">
        <w:rPr>
          <w:rFonts w:cs="Arial"/>
        </w:rPr>
        <w:t>.</w:t>
      </w:r>
      <w:r w:rsidRPr="003D3436">
        <w:rPr>
          <w:rFonts w:cs="Arial"/>
          <w:lang w:val="id-ID"/>
        </w:rPr>
        <w:t xml:space="preserve"> </w:t>
      </w:r>
      <w:bookmarkStart w:id="12" w:name="_Hlk106101257"/>
      <w:r w:rsidRPr="003D3436">
        <w:rPr>
          <w:rFonts w:cs="Arial"/>
          <w:lang w:val="id-ID"/>
        </w:rPr>
        <w:t xml:space="preserve">Salah satu masalah dalam budidaya ialah ikan arwana pada size muda lambat dan pudar saat ikan dipelihara pada wadah budidaya. Pembentukan warna ini dipengaruhi oleh kurangnya jumlah karotenoid yang terbentuk sehingga sel pigmen yang memudar pada tubuh ikan. </w:t>
      </w:r>
      <w:bookmarkStart w:id="13" w:name="_Hlk106101175"/>
      <w:bookmarkEnd w:id="12"/>
      <w:r w:rsidRPr="003D3436">
        <w:rPr>
          <w:rFonts w:cs="Arial"/>
          <w:lang w:val="id-ID"/>
        </w:rPr>
        <w:t xml:space="preserve">Secara umum ikan tidak bisa mensintesis karotenoid secara de novo, namun mampu mengkonversi salah satu jenis karotenoid. </w:t>
      </w:r>
      <w:bookmarkEnd w:id="13"/>
    </w:p>
    <w:p w14:paraId="5FEE4761" w14:textId="77777777" w:rsidR="00F6607A" w:rsidRPr="003D3436" w:rsidRDefault="00F6607A" w:rsidP="00F6607A">
      <w:pPr>
        <w:ind w:firstLine="0"/>
        <w:rPr>
          <w:rFonts w:cs="Arial"/>
          <w:lang w:val="id-ID"/>
        </w:rPr>
      </w:pPr>
    </w:p>
    <w:p w14:paraId="19671EB0" w14:textId="28843142" w:rsidR="00F6607A" w:rsidRPr="003D3436" w:rsidRDefault="005A151E" w:rsidP="00F6607A">
      <w:pPr>
        <w:ind w:firstLine="0"/>
        <w:rPr>
          <w:rFonts w:cs="Arial"/>
          <w:lang w:val="id-ID"/>
        </w:rPr>
      </w:pPr>
      <w:r w:rsidRPr="003D3436">
        <w:rPr>
          <w:rFonts w:cs="Arial"/>
          <w:lang w:val="id-ID"/>
        </w:rPr>
        <w:t xml:space="preserve">Karotenoid merupakan komponen dasar dalam perubahan warna ikan. Salah satu sumber karotenoid jenis astaxanthin terbukti dapat meningkatkan warna oranye dan merah dengan dosis 80-160 mg/kg pakan pada ikan </w:t>
      </w:r>
      <w:r w:rsidRPr="003D3436">
        <w:rPr>
          <w:rFonts w:cs="Arial"/>
          <w:i/>
          <w:iCs/>
          <w:lang w:val="id-ID"/>
        </w:rPr>
        <w:t>Amphiprioninae</w:t>
      </w:r>
      <w:r w:rsidRPr="003D3436">
        <w:rPr>
          <w:rFonts w:cs="Arial"/>
          <w:lang w:val="id-ID"/>
        </w:rPr>
        <w:t xml:space="preserve"> </w:t>
      </w:r>
      <w:r w:rsidRPr="003D3436">
        <w:rPr>
          <w:rFonts w:cs="Arial"/>
        </w:rPr>
        <w:fldChar w:fldCharType="begin" w:fldLock="1"/>
      </w:r>
      <w:r w:rsidRPr="003D3436">
        <w:rPr>
          <w:rFonts w:cs="Arial"/>
          <w:lang w:val="id-ID"/>
        </w:rPr>
        <w:instrText>ADDIN CSL_CITATION {"citationItems":[{"id":"ITEM-1","itemData":{"DOI":"10.5829/idosi.ejbs.2013.5.2.7245","abstract":"The present study was to investigate the effect of natural sources of carotenoid pigments from Rosa rubiginosa petals on growth, survival and coloration of ornamental swordtail Xiphophorus helleri fish fry. Homogeneous groups of swordtail fish fry were fed both a control (formulated diet) and three different supplement diet (including 200, 1000 and 2000 mg/kg petals extract), twice a day. The feeding experiment was continued for a period of 28 days. The experimental observation was carried out at seven days interval for 28 days. The coloration was enhanced in all the treated groups in respect with their diet concentrations but no change was observed in coloration of the control group. The maximum coloration was found in the treated group III with reddish orange tint from soft orange color. Specific growth rate (SGR) were significantly different among groups by the various dietary treatments (P&gt;0.05). The maximum weight and length was recorded in treated group III with 0.30±0.01 g and 2.96±0.05 cm. The higher survival rate of 96.6±0.57% was recorded in the treated group III. The present study it could be concludes that the natural sources of carotenoid pigments extract from R. rubiginosa petals have a positive role in the growth, survival and colour development of fish fry. Key","author":[{"dropping-particle":"","family":"Arulvasu","given":"C","non-dropping-particle":"","parse-names":false,"suffix":""},{"dropping-particle":"","family":"Meena","given":"S Ramya","non-dropping-particle":"","parse-names":false,"suffix":""},{"dropping-particle":"","family":"Chandhirasekar","given":"D","non-dropping-particle":"","parse-names":false,"suffix":""},{"dropping-particle":"","family":"Sivaganam","given":"S","non-dropping-particle":"","parse-names":false,"suffix":""}],"container-title":"European Journal of Biological Sciences","id":"ITEM-1","issue":"2","issued":{"date-parts":[["2013"]]},"page":"44-49","title":"Evaluation of Natural Sources of Carotenoid Pigments from Rosa rubiginosa on Growth, Survival and Coloration of Xiphophorus helleri Fish Fry","type":"article-journal","volume":"5"},"uris":["http://www.mendeley.com/documents/?uuid=c77f3d78-3c05-42e6-8d99-e37c93b46609"]}],"mendeley":{"formattedCitation":"(Arulvasu et al., 2013)","plainTextFormattedCitation":"(Arulvasu et al., 2013)","previouslyFormattedCitation":"(Arulvasu et al., 2013)"},"properties":{"noteIndex":0},"schema":"https://github.com/citation-style-language/schema/raw/master/csl-citation.json"}</w:instrText>
      </w:r>
      <w:r w:rsidRPr="003D3436">
        <w:rPr>
          <w:rFonts w:cs="Arial"/>
        </w:rPr>
        <w:fldChar w:fldCharType="separate"/>
      </w:r>
      <w:r w:rsidRPr="003D3436">
        <w:rPr>
          <w:rFonts w:cs="Arial"/>
          <w:noProof/>
          <w:lang w:val="id-ID"/>
        </w:rPr>
        <w:t>(Arulvasu et al., 2013)</w:t>
      </w:r>
      <w:r w:rsidRPr="003D3436">
        <w:rPr>
          <w:rFonts w:cs="Arial"/>
        </w:rPr>
        <w:fldChar w:fldCharType="end"/>
      </w:r>
      <w:r w:rsidRPr="003D3436">
        <w:rPr>
          <w:rFonts w:cs="Arial"/>
          <w:lang w:val="id-ID"/>
        </w:rPr>
        <w:t>.</w:t>
      </w:r>
      <w:r w:rsidRPr="003D3436">
        <w:rPr>
          <w:rFonts w:cs="Arial"/>
        </w:rPr>
        <w:t xml:space="preserve"> </w:t>
      </w:r>
      <w:proofErr w:type="spellStart"/>
      <w:r w:rsidRPr="003D3436">
        <w:rPr>
          <w:rFonts w:cs="Arial"/>
        </w:rPr>
        <w:t>Menurut</w:t>
      </w:r>
      <w:proofErr w:type="spellEnd"/>
      <w:r w:rsidRPr="003D3436">
        <w:rPr>
          <w:rFonts w:cs="Arial"/>
        </w:rPr>
        <w:t xml:space="preserve"> </w:t>
      </w:r>
      <w:r w:rsidRPr="003D3436">
        <w:rPr>
          <w:rFonts w:cs="Arial"/>
        </w:rPr>
        <w:fldChar w:fldCharType="begin" w:fldLock="1"/>
      </w:r>
      <w:r w:rsidRPr="003D3436">
        <w:rPr>
          <w:rFonts w:cs="Arial"/>
        </w:rPr>
        <w:instrText>ADDIN CSL_CITATION {"citationItems":[{"id":"ITEM-1","itemData":{"abstract":"It is generally accepted that the color of salmon products is one of the most important quality parameters. Therefore, color plays a decisive role when evaluating the quality of the product at point-of-sale. The colors resulting from the deposition of carotenoids are considered to be of significant behavioral importance to animals. However, in addition to their coloration properties, the carotenoids have major biological functions. The species-specific pink flesh color provided only by astaxanthin has always been associated with salmonids and has differentiated the salmonids from other fish species. Studies have shown that when it comes to making purchasing decisions about salmon, consumers have stated that color is very important. Consumers perceive that redder salmon is equated to these characteristics: fresher, better flavor, higher quality and higher price.","author":[{"dropping-particle":"","family":"Anderson","given":"Stewart","non-dropping-particle":"","parse-names":false,"suffix":""}],"container-title":"IIFET 2000 proceedings","id":"ITEM-1","issued":{"date-parts":[["2000"]]},"page":"3","title":"Salmon Color and the Consumer","type":"article-journal"},"uris":["http://www.mendeley.com/documents/?uuid=b784d510-3985-45a1-9b40-a993d00baf09"]}],"mendeley":{"formattedCitation":"(Anderson, 2000)","plainTextFormattedCitation":"(Anderson, 2000)","previouslyFormattedCitation":"(Anderson, 2000)"},"properties":{"noteIndex":0},"schema":"https://github.com/citation-style-language/schema/raw/master/csl-citation.json"}</w:instrText>
      </w:r>
      <w:r w:rsidRPr="003D3436">
        <w:rPr>
          <w:rFonts w:cs="Arial"/>
        </w:rPr>
        <w:fldChar w:fldCharType="separate"/>
      </w:r>
      <w:r w:rsidRPr="003D3436">
        <w:rPr>
          <w:rFonts w:cs="Arial"/>
          <w:noProof/>
        </w:rPr>
        <w:t>(Anderson, 2000)</w:t>
      </w:r>
      <w:r w:rsidRPr="003D3436">
        <w:rPr>
          <w:rFonts w:cs="Arial"/>
        </w:rPr>
        <w:fldChar w:fldCharType="end"/>
      </w:r>
      <w:r w:rsidRPr="003D3436">
        <w:rPr>
          <w:rFonts w:cs="Arial"/>
        </w:rPr>
        <w:t xml:space="preserve"> </w:t>
      </w:r>
      <w:r w:rsidRPr="003D3436">
        <w:rPr>
          <w:rFonts w:cs="Arial"/>
          <w:lang w:val="id-ID"/>
        </w:rPr>
        <w:t>t</w:t>
      </w:r>
      <w:proofErr w:type="spellStart"/>
      <w:r w:rsidRPr="003D3436">
        <w:rPr>
          <w:rFonts w:cs="Arial"/>
        </w:rPr>
        <w:t>ubuh</w:t>
      </w:r>
      <w:proofErr w:type="spellEnd"/>
      <w:r w:rsidRPr="003D3436">
        <w:rPr>
          <w:rFonts w:cs="Arial"/>
        </w:rPr>
        <w:t xml:space="preserve"> ikan sangat </w:t>
      </w:r>
      <w:r w:rsidRPr="003D3436">
        <w:rPr>
          <w:rFonts w:cs="Arial"/>
          <w:lang w:val="id-ID"/>
        </w:rPr>
        <w:t>di</w:t>
      </w:r>
      <w:proofErr w:type="spellStart"/>
      <w:r w:rsidRPr="003D3436">
        <w:rPr>
          <w:rFonts w:cs="Arial"/>
        </w:rPr>
        <w:t>pengaruhi</w:t>
      </w:r>
      <w:proofErr w:type="spellEnd"/>
      <w:r w:rsidRPr="003D3436">
        <w:rPr>
          <w:rFonts w:cs="Arial"/>
        </w:rPr>
        <w:t xml:space="preserve"> </w:t>
      </w:r>
      <w:r w:rsidRPr="003D3436">
        <w:rPr>
          <w:rFonts w:cs="Arial"/>
          <w:lang w:val="id-ID"/>
        </w:rPr>
        <w:t>oleh kandungan karotenoid</w:t>
      </w:r>
      <w:r w:rsidRPr="003D3436">
        <w:rPr>
          <w:rFonts w:cs="Arial"/>
        </w:rPr>
        <w:t xml:space="preserve"> </w:t>
      </w:r>
      <w:proofErr w:type="spellStart"/>
      <w:r w:rsidRPr="003D3436">
        <w:rPr>
          <w:rFonts w:cs="Arial"/>
        </w:rPr>
        <w:t>dalam</w:t>
      </w:r>
      <w:proofErr w:type="spellEnd"/>
      <w:r w:rsidRPr="003D3436">
        <w:rPr>
          <w:rFonts w:cs="Arial"/>
        </w:rPr>
        <w:t xml:space="preserve"> </w:t>
      </w:r>
      <w:r w:rsidRPr="003D3436">
        <w:rPr>
          <w:rFonts w:cs="Arial"/>
          <w:lang w:val="id-ID"/>
        </w:rPr>
        <w:t xml:space="preserve">meningkatkan </w:t>
      </w:r>
      <w:proofErr w:type="spellStart"/>
      <w:r w:rsidRPr="003D3436">
        <w:rPr>
          <w:rFonts w:cs="Arial"/>
        </w:rPr>
        <w:t>kecerahan</w:t>
      </w:r>
      <w:proofErr w:type="spellEnd"/>
      <w:r w:rsidRPr="003D3436">
        <w:rPr>
          <w:rFonts w:cs="Arial"/>
        </w:rPr>
        <w:t xml:space="preserve"> </w:t>
      </w:r>
      <w:proofErr w:type="spellStart"/>
      <w:r w:rsidRPr="003D3436">
        <w:rPr>
          <w:rFonts w:cs="Arial"/>
        </w:rPr>
        <w:t>warna</w:t>
      </w:r>
      <w:proofErr w:type="spellEnd"/>
      <w:r w:rsidRPr="003D3436">
        <w:rPr>
          <w:rFonts w:cs="Arial"/>
        </w:rPr>
        <w:t>.</w:t>
      </w:r>
      <w:r w:rsidR="00746CEC" w:rsidRPr="003D3436">
        <w:rPr>
          <w:rFonts w:cs="Arial"/>
          <w:lang w:val="id-ID"/>
        </w:rPr>
        <w:t xml:space="preserve"> </w:t>
      </w:r>
      <w:r w:rsidR="006048DA" w:rsidRPr="003D3436">
        <w:rPr>
          <w:rFonts w:cs="Arial"/>
          <w:lang w:val="id-ID"/>
        </w:rPr>
        <w:t>Peningkatan warna ikan dapat dilakukan dengan metode pencahayaan dan asupan suplemen secara e</w:t>
      </w:r>
      <w:r w:rsidR="00054E12" w:rsidRPr="003D3436">
        <w:rPr>
          <w:rFonts w:cs="Arial"/>
          <w:lang w:val="id-ID"/>
        </w:rPr>
        <w:t>ks</w:t>
      </w:r>
      <w:r w:rsidR="006048DA" w:rsidRPr="003D3436">
        <w:rPr>
          <w:rFonts w:cs="Arial"/>
          <w:lang w:val="id-ID"/>
        </w:rPr>
        <w:t xml:space="preserve">ternal. </w:t>
      </w:r>
      <w:r w:rsidR="00746CEC" w:rsidRPr="003D3436">
        <w:rPr>
          <w:rFonts w:cs="Arial"/>
          <w:lang w:val="id-ID"/>
        </w:rPr>
        <w:t xml:space="preserve">Sebagian </w:t>
      </w:r>
      <w:r w:rsidR="006048DA" w:rsidRPr="003D3436">
        <w:rPr>
          <w:rFonts w:cs="Arial"/>
          <w:lang w:val="id-ID"/>
        </w:rPr>
        <w:t xml:space="preserve">warna ikan </w:t>
      </w:r>
      <w:r w:rsidR="00054E12" w:rsidRPr="003D3436">
        <w:rPr>
          <w:rFonts w:cs="Arial"/>
          <w:lang w:val="id-ID"/>
        </w:rPr>
        <w:t>dapat</w:t>
      </w:r>
      <w:r w:rsidR="006048DA" w:rsidRPr="003D3436">
        <w:rPr>
          <w:rFonts w:cs="Arial"/>
          <w:lang w:val="id-ID"/>
        </w:rPr>
        <w:t xml:space="preserve"> dilakukan dengan teknik manipulasi cahaya dan menggunakan asupan karatonoid diberikan sebagai suplemen pada pakan ikan dengan harapan dapat memacu perubahan warna pada ikan hias. </w:t>
      </w:r>
    </w:p>
    <w:p w14:paraId="3A8DA58F" w14:textId="77777777" w:rsidR="00F6607A" w:rsidRPr="003D3436" w:rsidRDefault="00F6607A" w:rsidP="00F6607A">
      <w:pPr>
        <w:ind w:firstLine="0"/>
        <w:rPr>
          <w:rFonts w:cs="Arial"/>
          <w:lang w:val="id-ID"/>
        </w:rPr>
      </w:pPr>
    </w:p>
    <w:p w14:paraId="08F75789" w14:textId="002DDD56" w:rsidR="006048DA" w:rsidRPr="003D3436" w:rsidRDefault="006048DA" w:rsidP="00F6607A">
      <w:pPr>
        <w:ind w:firstLine="0"/>
        <w:rPr>
          <w:rFonts w:cs="Arial"/>
          <w:lang w:val="id-ID"/>
        </w:rPr>
      </w:pPr>
      <w:r w:rsidRPr="003D3436">
        <w:rPr>
          <w:rFonts w:cs="Arial"/>
          <w:lang w:val="id-ID"/>
        </w:rPr>
        <w:t>Sebagai alternatif dapat dilakukan dengan karotenoid sintetik β-karoten berupa canthaxanthin, zeaxanthin dan astaxanthin.</w:t>
      </w:r>
      <w:r w:rsidR="002B415E" w:rsidRPr="003D3436">
        <w:rPr>
          <w:rFonts w:cs="Arial"/>
          <w:lang w:val="id-ID"/>
        </w:rPr>
        <w:t xml:space="preserve"> </w:t>
      </w:r>
      <w:r w:rsidRPr="003D3436">
        <w:rPr>
          <w:rFonts w:cs="Arial"/>
          <w:lang w:val="id-ID"/>
        </w:rPr>
        <w:t>Berdasarkan penelitian mengenai peningkatan warna</w:t>
      </w:r>
      <w:r w:rsidR="00746CEC" w:rsidRPr="003D3436">
        <w:rPr>
          <w:rFonts w:cs="Arial"/>
          <w:lang w:val="id-ID"/>
        </w:rPr>
        <w:t xml:space="preserve">. </w:t>
      </w:r>
      <w:r w:rsidRPr="003D3436">
        <w:rPr>
          <w:rFonts w:cs="Arial"/>
          <w:lang w:val="id-ID"/>
        </w:rPr>
        <w:t xml:space="preserve">Pemberian </w:t>
      </w:r>
      <w:r w:rsidR="00746CEC" w:rsidRPr="003D3436">
        <w:rPr>
          <w:rFonts w:cs="Arial"/>
          <w:lang w:val="id-ID"/>
        </w:rPr>
        <w:t xml:space="preserve">karotenoid </w:t>
      </w:r>
      <w:r w:rsidRPr="003D3436">
        <w:rPr>
          <w:rFonts w:cs="Arial"/>
          <w:lang w:val="id-ID"/>
        </w:rPr>
        <w:t>astaxanthin secara aplikasi lebih mudah dilakukan namun masih belum terdapat pengetahuan serta penelitian mengenai pengaruh bila dikombinasikan dengan penggunaan pencahayaan tanning</w:t>
      </w:r>
      <w:r w:rsidR="00746CEC" w:rsidRPr="003D3436">
        <w:rPr>
          <w:rFonts w:cs="Arial"/>
          <w:lang w:val="id-ID"/>
        </w:rPr>
        <w:t xml:space="preserve"> terhadap akumulasi karotenoid dalam tubuh.</w:t>
      </w:r>
      <w:r w:rsidR="00F6607A" w:rsidRPr="003D3436">
        <w:rPr>
          <w:rFonts w:cs="Arial"/>
          <w:lang w:val="id-ID"/>
        </w:rPr>
        <w:t xml:space="preserve"> </w:t>
      </w:r>
      <w:r w:rsidRPr="003D3436">
        <w:rPr>
          <w:rFonts w:cs="Arial"/>
          <w:lang w:val="id-ID"/>
        </w:rPr>
        <w:t xml:space="preserve">Oleh karena itu dalam upaya peningkatan kualitas ikan arwana super red dengan harapan lebih efektif, </w:t>
      </w:r>
      <w:r w:rsidR="00E959A6" w:rsidRPr="003D3436">
        <w:rPr>
          <w:rFonts w:cs="Arial"/>
          <w:lang w:val="id-ID"/>
        </w:rPr>
        <w:t xml:space="preserve">diperlukan informasi serapan total kromatofor, sehingga </w:t>
      </w:r>
      <w:r w:rsidRPr="003D3436">
        <w:rPr>
          <w:rFonts w:cs="Arial"/>
          <w:lang w:val="id-ID"/>
        </w:rPr>
        <w:t>memiliki pengaruh terhadap warna lebih baik</w:t>
      </w:r>
      <w:bookmarkEnd w:id="10"/>
      <w:r w:rsidR="00E959A6" w:rsidRPr="003D3436">
        <w:rPr>
          <w:rFonts w:cs="Arial"/>
          <w:lang w:val="id-ID"/>
        </w:rPr>
        <w:t>.</w:t>
      </w:r>
    </w:p>
    <w:p w14:paraId="6BABE769" w14:textId="77777777" w:rsidR="00412272" w:rsidRPr="003D3436" w:rsidRDefault="00412272" w:rsidP="002B415E">
      <w:pPr>
        <w:pStyle w:val="NoSpacing"/>
        <w:rPr>
          <w:lang w:val="id-ID"/>
        </w:rPr>
      </w:pPr>
      <w:bookmarkStart w:id="14" w:name="_Toc106659592"/>
      <w:bookmarkStart w:id="15" w:name="_Toc106702697"/>
      <w:bookmarkStart w:id="16" w:name="_Toc106795706"/>
      <w:bookmarkEnd w:id="11"/>
    </w:p>
    <w:p w14:paraId="6FC4F0EF" w14:textId="3FE3DDBF" w:rsidR="00F6607A" w:rsidRDefault="00EF2B11" w:rsidP="002B415E">
      <w:pPr>
        <w:pStyle w:val="NoSpacing"/>
        <w:rPr>
          <w:lang w:val="id-ID"/>
        </w:rPr>
      </w:pPr>
      <w:r>
        <w:rPr>
          <w:lang w:val="id-ID"/>
        </w:rPr>
        <w:t xml:space="preserve">Metode </w:t>
      </w:r>
      <w:r w:rsidR="00F241F2">
        <w:rPr>
          <w:lang w:val="id-ID"/>
        </w:rPr>
        <w:t>P</w:t>
      </w:r>
      <w:r>
        <w:rPr>
          <w:lang w:val="id-ID"/>
        </w:rPr>
        <w:t>enelitian</w:t>
      </w:r>
    </w:p>
    <w:p w14:paraId="5751A837" w14:textId="77777777" w:rsidR="00F241F2" w:rsidRPr="003D3436" w:rsidRDefault="00F241F2" w:rsidP="002B415E">
      <w:pPr>
        <w:pStyle w:val="NoSpacing"/>
        <w:rPr>
          <w:lang w:val="id-ID"/>
        </w:rPr>
      </w:pPr>
    </w:p>
    <w:bookmarkEnd w:id="14"/>
    <w:bookmarkEnd w:id="15"/>
    <w:bookmarkEnd w:id="16"/>
    <w:p w14:paraId="424A8C4E" w14:textId="53EF8758" w:rsidR="006048DA" w:rsidRPr="003D3436" w:rsidRDefault="006048DA" w:rsidP="00BB292F">
      <w:pPr>
        <w:ind w:firstLine="0"/>
        <w:rPr>
          <w:rFonts w:cs="Arial"/>
          <w:lang w:val="id-ID"/>
        </w:rPr>
      </w:pPr>
      <w:r w:rsidRPr="003D3436">
        <w:rPr>
          <w:rFonts w:cs="Arial"/>
          <w:bCs/>
          <w:lang w:val="id-ID"/>
        </w:rPr>
        <w:t xml:space="preserve">Penelitian ini dilaksanakan pada bulan Maret hingga Mei 2021 bertempat unit usaha </w:t>
      </w:r>
      <w:r w:rsidR="004C06F2" w:rsidRPr="003D3436">
        <w:rPr>
          <w:rFonts w:cs="Arial"/>
          <w:bCs/>
          <w:lang w:val="id-ID"/>
        </w:rPr>
        <w:t>mandiri</w:t>
      </w:r>
      <w:r w:rsidRPr="003D3436">
        <w:rPr>
          <w:rFonts w:cs="Arial"/>
          <w:bCs/>
          <w:lang w:val="id-ID"/>
        </w:rPr>
        <w:t xml:space="preserve"> dan laboratorium analisis di</w:t>
      </w:r>
      <w:r w:rsidR="004C06F2" w:rsidRPr="003D3436">
        <w:rPr>
          <w:rFonts w:cs="Arial"/>
          <w:bCs/>
          <w:lang w:val="id-ID"/>
        </w:rPr>
        <w:t xml:space="preserve"> l</w:t>
      </w:r>
      <w:r w:rsidRPr="003D3436">
        <w:rPr>
          <w:rFonts w:cs="Arial"/>
          <w:bCs/>
          <w:lang w:val="id-ID"/>
        </w:rPr>
        <w:t>aboratorium Politeknik Negeri Pontianak</w:t>
      </w:r>
      <w:r w:rsidR="00F6607A" w:rsidRPr="003D3436">
        <w:rPr>
          <w:rFonts w:cs="Arial"/>
          <w:bCs/>
          <w:lang w:val="id-ID"/>
        </w:rPr>
        <w:t xml:space="preserve">. </w:t>
      </w:r>
      <w:r w:rsidRPr="003D3436">
        <w:rPr>
          <w:rFonts w:cs="Arial"/>
          <w:lang w:val="id-ID"/>
        </w:rPr>
        <w:t xml:space="preserve">Alat </w:t>
      </w:r>
      <w:r w:rsidR="00F6607A" w:rsidRPr="003D3436">
        <w:rPr>
          <w:rFonts w:cs="Arial"/>
          <w:lang w:val="id-ID"/>
        </w:rPr>
        <w:t>berupa</w:t>
      </w:r>
      <w:r w:rsidRPr="003D3436">
        <w:rPr>
          <w:rFonts w:cs="Arial"/>
          <w:lang w:val="id-ID"/>
        </w:rPr>
        <w:t xml:space="preserve"> wadah akuarium ukuran 100cmx45x45cm dilengkapi dengan pompa, filter, lampu </w:t>
      </w:r>
      <w:r w:rsidR="001D2374" w:rsidRPr="003D3436">
        <w:rPr>
          <w:rFonts w:cs="Arial"/>
          <w:lang w:val="id-ID"/>
        </w:rPr>
        <w:t xml:space="preserve">ulta violet, </w:t>
      </w:r>
      <w:r w:rsidRPr="003D3436">
        <w:rPr>
          <w:rFonts w:cs="Arial"/>
          <w:lang w:val="id-ID"/>
        </w:rPr>
        <w:t>aera</w:t>
      </w:r>
      <w:r w:rsidR="001D2374" w:rsidRPr="003D3436">
        <w:rPr>
          <w:rFonts w:cs="Arial"/>
          <w:lang w:val="id-ID"/>
        </w:rPr>
        <w:t xml:space="preserve">tor, </w:t>
      </w:r>
      <w:r w:rsidRPr="003D3436">
        <w:rPr>
          <w:rFonts w:cs="Arial"/>
          <w:lang w:val="id-ID"/>
        </w:rPr>
        <w:t xml:space="preserve">lampu </w:t>
      </w:r>
      <w:r w:rsidRPr="003D3436">
        <w:rPr>
          <w:rFonts w:cs="Arial"/>
          <w:shd w:val="clear" w:color="auto" w:fill="FFFFFF"/>
          <w:lang w:val="id-ID"/>
        </w:rPr>
        <w:t>f</w:t>
      </w:r>
      <w:proofErr w:type="spellStart"/>
      <w:r w:rsidRPr="003D3436">
        <w:rPr>
          <w:rFonts w:cs="Arial"/>
          <w:shd w:val="clear" w:color="auto" w:fill="FFFFFF"/>
        </w:rPr>
        <w:t>luorescent</w:t>
      </w:r>
      <w:proofErr w:type="spellEnd"/>
      <w:r w:rsidRPr="003D3436">
        <w:rPr>
          <w:rFonts w:cs="Arial"/>
          <w:shd w:val="clear" w:color="auto" w:fill="FFFFFF"/>
        </w:rPr>
        <w:t xml:space="preserve"> </w:t>
      </w:r>
      <w:r w:rsidRPr="003D3436">
        <w:rPr>
          <w:rFonts w:cs="Arial"/>
          <w:shd w:val="clear" w:color="auto" w:fill="FFFFFF"/>
          <w:lang w:val="id-ID"/>
        </w:rPr>
        <w:t>l</w:t>
      </w:r>
      <w:r w:rsidRPr="003D3436">
        <w:rPr>
          <w:rFonts w:cs="Arial"/>
          <w:shd w:val="clear" w:color="auto" w:fill="FFFFFF"/>
        </w:rPr>
        <w:t>amp</w:t>
      </w:r>
      <w:r w:rsidRPr="003D3436">
        <w:rPr>
          <w:rFonts w:cs="Arial"/>
          <w:shd w:val="clear" w:color="auto" w:fill="FFFFFF"/>
          <w:lang w:val="id-ID"/>
        </w:rPr>
        <w:t xml:space="preserve"> (Super acrilic blue) sprektrum 450nm</w:t>
      </w:r>
      <w:r w:rsidR="001D2374" w:rsidRPr="003D3436">
        <w:rPr>
          <w:rFonts w:cs="Arial"/>
          <w:shd w:val="clear" w:color="auto" w:fill="FFFFFF"/>
          <w:lang w:val="id-ID"/>
        </w:rPr>
        <w:t xml:space="preserve">, </w:t>
      </w:r>
      <w:r w:rsidRPr="003D3436">
        <w:rPr>
          <w:rFonts w:cs="Arial"/>
          <w:lang w:val="id-ID"/>
        </w:rPr>
        <w:t xml:space="preserve">camera digital (Canon EOS 6D), </w:t>
      </w:r>
      <w:proofErr w:type="spellStart"/>
      <w:r w:rsidRPr="003D3436">
        <w:rPr>
          <w:rFonts w:cs="Arial"/>
        </w:rPr>
        <w:t>timbangan</w:t>
      </w:r>
      <w:proofErr w:type="spellEnd"/>
      <w:r w:rsidRPr="003D3436">
        <w:rPr>
          <w:rFonts w:cs="Arial"/>
        </w:rPr>
        <w:t xml:space="preserve"> digital,</w:t>
      </w:r>
      <w:r w:rsidR="001D2374" w:rsidRPr="003D3436">
        <w:rPr>
          <w:rFonts w:cs="Arial"/>
          <w:lang w:val="id-ID"/>
        </w:rPr>
        <w:t xml:space="preserve"> </w:t>
      </w:r>
      <w:r w:rsidRPr="003D3436">
        <w:rPr>
          <w:rFonts w:cs="Arial"/>
          <w:lang w:val="id-ID"/>
        </w:rPr>
        <w:t>box</w:t>
      </w:r>
      <w:r w:rsidRPr="003D3436">
        <w:rPr>
          <w:rFonts w:cs="Arial"/>
        </w:rPr>
        <w:t>,</w:t>
      </w:r>
      <w:r w:rsidRPr="003D3436">
        <w:rPr>
          <w:rFonts w:cs="Arial"/>
          <w:lang w:val="id-ID"/>
        </w:rPr>
        <w:t xml:space="preserve"> penggaris,</w:t>
      </w:r>
      <w:r w:rsidR="001D2374" w:rsidRPr="003D3436">
        <w:rPr>
          <w:rFonts w:cs="Arial"/>
          <w:lang w:val="id-ID"/>
        </w:rPr>
        <w:t xml:space="preserve"> </w:t>
      </w:r>
      <w:r w:rsidRPr="003D3436">
        <w:rPr>
          <w:rFonts w:cs="Arial"/>
          <w:lang w:val="id-ID"/>
        </w:rPr>
        <w:t>spuit 1ml</w:t>
      </w:r>
      <w:r w:rsidRPr="003D3436">
        <w:rPr>
          <w:rFonts w:cs="Arial"/>
        </w:rPr>
        <w:t>,</w:t>
      </w:r>
      <w:r w:rsidRPr="003D3436">
        <w:rPr>
          <w:rFonts w:cs="Arial"/>
          <w:lang w:val="id-ID"/>
        </w:rPr>
        <w:t xml:space="preserve"> lux meter, spektrofotometer SP-UV1100, </w:t>
      </w:r>
      <w:r w:rsidRPr="003D3436">
        <w:rPr>
          <w:rFonts w:cs="Arial"/>
        </w:rPr>
        <w:t>DO meter, pH meter</w:t>
      </w:r>
      <w:r w:rsidRPr="003D3436">
        <w:rPr>
          <w:rFonts w:cs="Arial"/>
          <w:lang w:val="id-ID"/>
        </w:rPr>
        <w:t xml:space="preserve"> dan </w:t>
      </w:r>
      <w:r w:rsidRPr="003D3436">
        <w:rPr>
          <w:rFonts w:cs="Arial"/>
          <w:i/>
        </w:rPr>
        <w:t>thermometer</w:t>
      </w:r>
      <w:r w:rsidRPr="003D3436">
        <w:rPr>
          <w:rFonts w:cs="Arial"/>
          <w:lang w:val="id-ID"/>
        </w:rPr>
        <w:t>.</w:t>
      </w:r>
      <w:r w:rsidR="0054493C" w:rsidRPr="003D3436">
        <w:rPr>
          <w:rFonts w:cs="Arial"/>
          <w:lang w:val="id-ID"/>
        </w:rPr>
        <w:t xml:space="preserve"> </w:t>
      </w:r>
      <w:r w:rsidR="001D2374" w:rsidRPr="003D3436">
        <w:rPr>
          <w:rFonts w:cs="Arial"/>
          <w:lang w:val="id-ID"/>
        </w:rPr>
        <w:t xml:space="preserve">Bahan berupa </w:t>
      </w:r>
      <w:r w:rsidRPr="003D3436">
        <w:rPr>
          <w:rFonts w:cs="Arial"/>
          <w:lang w:val="id-ID"/>
        </w:rPr>
        <w:t xml:space="preserve">Ikan uji </w:t>
      </w:r>
      <w:r w:rsidRPr="003D3436">
        <w:rPr>
          <w:rFonts w:cs="Arial"/>
        </w:rPr>
        <w:t xml:space="preserve">ikan </w:t>
      </w:r>
      <w:proofErr w:type="spellStart"/>
      <w:r w:rsidRPr="003D3436">
        <w:rPr>
          <w:rFonts w:cs="Arial"/>
        </w:rPr>
        <w:t>arwana</w:t>
      </w:r>
      <w:proofErr w:type="spellEnd"/>
      <w:r w:rsidRPr="003D3436">
        <w:rPr>
          <w:rFonts w:cs="Arial"/>
        </w:rPr>
        <w:t xml:space="preserve"> super red (</w:t>
      </w:r>
      <w:proofErr w:type="spellStart"/>
      <w:r w:rsidRPr="003D3436">
        <w:rPr>
          <w:rFonts w:cs="Arial"/>
          <w:i/>
          <w:iCs/>
        </w:rPr>
        <w:t>Scleropages</w:t>
      </w:r>
      <w:proofErr w:type="spellEnd"/>
      <w:r w:rsidRPr="003D3436">
        <w:rPr>
          <w:rFonts w:cs="Arial"/>
          <w:i/>
          <w:iCs/>
        </w:rPr>
        <w:t xml:space="preserve"> </w:t>
      </w:r>
      <w:proofErr w:type="spellStart"/>
      <w:r w:rsidRPr="003D3436">
        <w:rPr>
          <w:rFonts w:cs="Arial"/>
          <w:i/>
          <w:iCs/>
        </w:rPr>
        <w:t>formosus</w:t>
      </w:r>
      <w:proofErr w:type="spellEnd"/>
      <w:r w:rsidRPr="003D3436">
        <w:rPr>
          <w:rFonts w:cs="Arial"/>
        </w:rPr>
        <w:t>)</w:t>
      </w:r>
      <w:r w:rsidRPr="003D3436">
        <w:rPr>
          <w:rFonts w:cs="Arial"/>
          <w:lang w:val="id-ID"/>
        </w:rPr>
        <w:t xml:space="preserve"> </w:t>
      </w:r>
      <w:proofErr w:type="spellStart"/>
      <w:r w:rsidRPr="003D3436">
        <w:rPr>
          <w:rFonts w:cs="Arial"/>
        </w:rPr>
        <w:t>diperoleh</w:t>
      </w:r>
      <w:proofErr w:type="spellEnd"/>
      <w:r w:rsidRPr="003D3436">
        <w:rPr>
          <w:rFonts w:cs="Arial"/>
        </w:rPr>
        <w:t xml:space="preserve"> </w:t>
      </w:r>
      <w:proofErr w:type="spellStart"/>
      <w:r w:rsidRPr="003D3436">
        <w:rPr>
          <w:rFonts w:cs="Arial"/>
        </w:rPr>
        <w:t>dari</w:t>
      </w:r>
      <w:proofErr w:type="spellEnd"/>
      <w:r w:rsidRPr="003D3436">
        <w:rPr>
          <w:rFonts w:cs="Arial"/>
        </w:rPr>
        <w:t xml:space="preserve"> </w:t>
      </w:r>
      <w:proofErr w:type="spellStart"/>
      <w:r w:rsidRPr="003D3436">
        <w:rPr>
          <w:rFonts w:cs="Arial"/>
        </w:rPr>
        <w:t>penangkar</w:t>
      </w:r>
      <w:proofErr w:type="spellEnd"/>
      <w:r w:rsidRPr="003D3436">
        <w:rPr>
          <w:rFonts w:cs="Arial"/>
          <w:lang w:val="id-ID"/>
        </w:rPr>
        <w:t xml:space="preserve"> </w:t>
      </w:r>
      <w:proofErr w:type="spellStart"/>
      <w:r w:rsidRPr="003D3436">
        <w:rPr>
          <w:rFonts w:cs="Arial"/>
        </w:rPr>
        <w:t>Kabupaten</w:t>
      </w:r>
      <w:proofErr w:type="spellEnd"/>
      <w:r w:rsidRPr="003D3436">
        <w:rPr>
          <w:rFonts w:cs="Arial"/>
        </w:rPr>
        <w:t xml:space="preserve"> Kapuas Hulu, </w:t>
      </w:r>
      <w:proofErr w:type="spellStart"/>
      <w:r w:rsidRPr="003D3436">
        <w:rPr>
          <w:rFonts w:cs="Arial"/>
        </w:rPr>
        <w:t>dengan</w:t>
      </w:r>
      <w:proofErr w:type="spellEnd"/>
      <w:r w:rsidRPr="003D3436">
        <w:rPr>
          <w:rFonts w:cs="Arial"/>
        </w:rPr>
        <w:t xml:space="preserve"> </w:t>
      </w:r>
      <w:r w:rsidRPr="003D3436">
        <w:rPr>
          <w:rFonts w:cs="Arial"/>
          <w:lang w:val="id-ID"/>
        </w:rPr>
        <w:t xml:space="preserve">rata-rata bobot </w:t>
      </w:r>
      <w:r w:rsidRPr="003D3436">
        <w:rPr>
          <w:rFonts w:cs="Arial"/>
        </w:rPr>
        <w:t>171.17</w:t>
      </w:r>
      <w:r w:rsidRPr="003D3436">
        <w:rPr>
          <w:rFonts w:cs="Arial"/>
          <w:lang w:val="id-ID"/>
        </w:rPr>
        <w:t>g</w:t>
      </w:r>
      <w:r w:rsidR="001D2374" w:rsidRPr="003D3436">
        <w:rPr>
          <w:rFonts w:cs="Arial"/>
          <w:lang w:val="id-ID"/>
        </w:rPr>
        <w:t xml:space="preserve"> sebanyak 12 ekor, </w:t>
      </w:r>
      <w:r w:rsidRPr="003D3436">
        <w:rPr>
          <w:rFonts w:cs="Arial"/>
          <w:lang w:val="id-ID"/>
        </w:rPr>
        <w:t xml:space="preserve">Pakan percil kodok hidup serta bahan suplemen karotenoid jenis astaxanthin </w:t>
      </w:r>
      <w:r w:rsidRPr="003D3436">
        <w:rPr>
          <w:rFonts w:cs="Arial"/>
        </w:rPr>
        <w:t>(</w:t>
      </w:r>
      <w:proofErr w:type="spellStart"/>
      <w:r w:rsidRPr="003D3436">
        <w:rPr>
          <w:rFonts w:cs="Arial"/>
        </w:rPr>
        <w:t>Carophyll</w:t>
      </w:r>
      <w:proofErr w:type="spellEnd"/>
      <w:r w:rsidRPr="003D3436">
        <w:rPr>
          <w:rFonts w:cs="Arial"/>
        </w:rPr>
        <w:t xml:space="preserve"> Pink</w:t>
      </w:r>
      <w:r w:rsidRPr="003D3436">
        <w:rPr>
          <w:rFonts w:cs="Arial"/>
          <w:vertAlign w:val="superscript"/>
        </w:rPr>
        <w:t>®</w:t>
      </w:r>
      <w:r w:rsidRPr="003D3436">
        <w:rPr>
          <w:rFonts w:cs="Arial"/>
        </w:rPr>
        <w:t>)</w:t>
      </w:r>
      <w:r w:rsidRPr="003D3436">
        <w:rPr>
          <w:rFonts w:cs="Arial"/>
          <w:lang w:val="en-GB"/>
        </w:rPr>
        <w:t xml:space="preserve"> </w:t>
      </w:r>
      <w:proofErr w:type="spellStart"/>
      <w:r w:rsidRPr="003D3436">
        <w:rPr>
          <w:rFonts w:cs="Arial"/>
          <w:lang w:val="en-GB"/>
        </w:rPr>
        <w:t>produk</w:t>
      </w:r>
      <w:proofErr w:type="spellEnd"/>
      <w:r w:rsidRPr="003D3436">
        <w:rPr>
          <w:rFonts w:cs="Arial"/>
          <w:lang w:val="en-GB"/>
        </w:rPr>
        <w:t xml:space="preserve"> DSM Nutritional Products Ltd, Basel, Switzerland</w:t>
      </w:r>
      <w:r w:rsidRPr="003D3436">
        <w:rPr>
          <w:rFonts w:cs="Arial"/>
          <w:lang w:val="id-ID"/>
        </w:rPr>
        <w:t>.</w:t>
      </w:r>
      <w:r w:rsidR="002B415E" w:rsidRPr="003D3436">
        <w:rPr>
          <w:rFonts w:cs="Arial"/>
          <w:lang w:val="id-ID"/>
        </w:rPr>
        <w:t xml:space="preserve"> </w:t>
      </w:r>
      <w:proofErr w:type="spellStart"/>
      <w:r w:rsidRPr="003D3436">
        <w:rPr>
          <w:rFonts w:cs="Arial"/>
        </w:rPr>
        <w:t>Metode</w:t>
      </w:r>
      <w:proofErr w:type="spellEnd"/>
      <w:r w:rsidRPr="003D3436">
        <w:rPr>
          <w:rFonts w:cs="Arial"/>
        </w:rPr>
        <w:t xml:space="preserve"> </w:t>
      </w:r>
      <w:proofErr w:type="spellStart"/>
      <w:r w:rsidRPr="003D3436">
        <w:rPr>
          <w:rFonts w:cs="Arial"/>
        </w:rPr>
        <w:t>rancangan</w:t>
      </w:r>
      <w:proofErr w:type="spellEnd"/>
      <w:r w:rsidRPr="003D3436">
        <w:rPr>
          <w:rFonts w:cs="Arial"/>
        </w:rPr>
        <w:t xml:space="preserve"> </w:t>
      </w:r>
      <w:proofErr w:type="spellStart"/>
      <w:r w:rsidRPr="003D3436">
        <w:rPr>
          <w:rFonts w:cs="Arial"/>
        </w:rPr>
        <w:t>acak</w:t>
      </w:r>
      <w:proofErr w:type="spellEnd"/>
      <w:r w:rsidRPr="003D3436">
        <w:rPr>
          <w:rFonts w:cs="Arial"/>
        </w:rPr>
        <w:t xml:space="preserve"> </w:t>
      </w:r>
      <w:proofErr w:type="spellStart"/>
      <w:r w:rsidRPr="003D3436">
        <w:rPr>
          <w:rFonts w:cs="Arial"/>
        </w:rPr>
        <w:t>lengkap</w:t>
      </w:r>
      <w:proofErr w:type="spellEnd"/>
      <w:r w:rsidRPr="003D3436">
        <w:rPr>
          <w:rFonts w:cs="Arial"/>
        </w:rPr>
        <w:t xml:space="preserve"> </w:t>
      </w:r>
      <w:proofErr w:type="spellStart"/>
      <w:r w:rsidRPr="003D3436">
        <w:rPr>
          <w:rFonts w:cs="Arial"/>
        </w:rPr>
        <w:t>terdiri</w:t>
      </w:r>
      <w:proofErr w:type="spellEnd"/>
      <w:r w:rsidRPr="003D3436">
        <w:rPr>
          <w:rFonts w:cs="Arial"/>
        </w:rPr>
        <w:t xml:space="preserve"> </w:t>
      </w:r>
      <w:proofErr w:type="spellStart"/>
      <w:r w:rsidRPr="003D3436">
        <w:rPr>
          <w:rFonts w:cs="Arial"/>
        </w:rPr>
        <w:t>dari</w:t>
      </w:r>
      <w:proofErr w:type="spellEnd"/>
      <w:r w:rsidRPr="003D3436">
        <w:rPr>
          <w:rFonts w:cs="Arial"/>
        </w:rPr>
        <w:t xml:space="preserve"> </w:t>
      </w:r>
      <w:r w:rsidRPr="003D3436">
        <w:rPr>
          <w:rFonts w:cs="Arial"/>
          <w:lang w:val="id-ID"/>
        </w:rPr>
        <w:t xml:space="preserve">empat </w:t>
      </w:r>
      <w:proofErr w:type="spellStart"/>
      <w:r w:rsidRPr="003D3436">
        <w:rPr>
          <w:rFonts w:cs="Arial"/>
        </w:rPr>
        <w:t>perlakuan</w:t>
      </w:r>
      <w:proofErr w:type="spellEnd"/>
      <w:r w:rsidRPr="003D3436">
        <w:rPr>
          <w:rFonts w:cs="Arial"/>
        </w:rPr>
        <w:t xml:space="preserve"> dan </w:t>
      </w:r>
      <w:r w:rsidRPr="003D3436">
        <w:rPr>
          <w:rFonts w:cs="Arial"/>
          <w:lang w:val="id-ID"/>
        </w:rPr>
        <w:t xml:space="preserve">tiga </w:t>
      </w:r>
      <w:proofErr w:type="spellStart"/>
      <w:r w:rsidRPr="003D3436">
        <w:rPr>
          <w:rFonts w:cs="Arial"/>
        </w:rPr>
        <w:t>ulangan</w:t>
      </w:r>
      <w:proofErr w:type="spellEnd"/>
      <w:r w:rsidR="001D2374" w:rsidRPr="003D3436">
        <w:rPr>
          <w:rFonts w:cs="Arial"/>
          <w:lang w:val="id-ID"/>
        </w:rPr>
        <w:t>, dengan p</w:t>
      </w:r>
      <w:r w:rsidRPr="003D3436">
        <w:rPr>
          <w:rFonts w:cs="Arial"/>
          <w:lang w:val="id-ID"/>
        </w:rPr>
        <w:t xml:space="preserve">erlakuan </w:t>
      </w:r>
      <w:r w:rsidR="001D2374" w:rsidRPr="003D3436">
        <w:rPr>
          <w:rFonts w:cs="Arial"/>
          <w:lang w:val="id-ID"/>
        </w:rPr>
        <w:t xml:space="preserve">35 hari </w:t>
      </w:r>
      <w:r w:rsidRPr="003D3436">
        <w:rPr>
          <w:rFonts w:cs="Arial"/>
          <w:lang w:val="id-ID"/>
        </w:rPr>
        <w:t xml:space="preserve">penelitian </w:t>
      </w:r>
      <w:r w:rsidR="001D2374" w:rsidRPr="003D3436">
        <w:rPr>
          <w:rFonts w:cs="Arial"/>
          <w:lang w:val="id-ID"/>
        </w:rPr>
        <w:t xml:space="preserve">yang </w:t>
      </w:r>
      <w:r w:rsidRPr="003D3436">
        <w:rPr>
          <w:rFonts w:cs="Arial"/>
          <w:lang w:val="id-ID"/>
        </w:rPr>
        <w:t xml:space="preserve">terdiri </w:t>
      </w:r>
      <w:bookmarkStart w:id="17" w:name="_Hlk106101552"/>
      <w:r w:rsidR="00BB292F" w:rsidRPr="003D3436">
        <w:rPr>
          <w:rFonts w:cs="Arial"/>
          <w:lang w:val="id-ID"/>
        </w:rPr>
        <w:t xml:space="preserve">(P1) </w:t>
      </w:r>
      <w:r w:rsidRPr="003D3436">
        <w:rPr>
          <w:rFonts w:cs="Arial"/>
          <w:lang w:val="id-ID"/>
        </w:rPr>
        <w:t>pemberian suplemen astaxanthin tanpa pencahayaan</w:t>
      </w:r>
      <w:r w:rsidR="00BB292F" w:rsidRPr="003D3436">
        <w:rPr>
          <w:rFonts w:cs="Arial"/>
          <w:lang w:val="id-ID"/>
        </w:rPr>
        <w:t xml:space="preserve">, (P2) </w:t>
      </w:r>
      <w:r w:rsidRPr="003D3436">
        <w:rPr>
          <w:rFonts w:cs="Arial"/>
          <w:lang w:val="id-ID"/>
        </w:rPr>
        <w:t>pencahayaan</w:t>
      </w:r>
      <w:r w:rsidR="00BB292F" w:rsidRPr="003D3436">
        <w:rPr>
          <w:rFonts w:cs="Arial"/>
          <w:lang w:val="id-ID"/>
        </w:rPr>
        <w:t xml:space="preserve"> tanning, (P3) </w:t>
      </w:r>
      <w:r w:rsidRPr="003D3436">
        <w:rPr>
          <w:rFonts w:cs="Arial"/>
          <w:lang w:val="id-ID"/>
        </w:rPr>
        <w:t>kombinasi suplemen astaxanthin dan pencahayaan</w:t>
      </w:r>
      <w:r w:rsidR="004F4D66" w:rsidRPr="003D3436">
        <w:rPr>
          <w:rFonts w:cs="Arial"/>
          <w:lang w:val="id-ID"/>
        </w:rPr>
        <w:t xml:space="preserve"> </w:t>
      </w:r>
      <w:r w:rsidR="00BB292F" w:rsidRPr="003D3436">
        <w:rPr>
          <w:rFonts w:cs="Arial"/>
          <w:lang w:val="id-ID"/>
        </w:rPr>
        <w:t xml:space="preserve">(P4) </w:t>
      </w:r>
      <w:r w:rsidRPr="003D3436">
        <w:rPr>
          <w:rFonts w:cs="Arial"/>
          <w:lang w:val="id-ID"/>
        </w:rPr>
        <w:t>sebagai kontrol</w:t>
      </w:r>
      <w:bookmarkEnd w:id="17"/>
      <w:r w:rsidRPr="003D3436">
        <w:rPr>
          <w:rFonts w:cs="Arial"/>
          <w:lang w:val="id-ID"/>
        </w:rPr>
        <w:t xml:space="preserve"> (tanpa suplemen dan pencahayaan). </w:t>
      </w:r>
    </w:p>
    <w:p w14:paraId="33A84980" w14:textId="77777777" w:rsidR="003133A2" w:rsidRPr="003D3436" w:rsidRDefault="003133A2" w:rsidP="003133A2">
      <w:pPr>
        <w:pStyle w:val="ListParagraph"/>
        <w:ind w:left="709" w:firstLine="0"/>
        <w:rPr>
          <w:rFonts w:cs="Arial"/>
          <w:lang w:val="id-ID"/>
        </w:rPr>
      </w:pPr>
    </w:p>
    <w:p w14:paraId="03B6BD1C" w14:textId="0278F2DA" w:rsidR="002B415E" w:rsidRPr="003D3436" w:rsidRDefault="006048DA" w:rsidP="00C838E3">
      <w:pPr>
        <w:ind w:firstLine="0"/>
        <w:rPr>
          <w:rFonts w:cs="Arial"/>
          <w:lang w:val="id-ID"/>
        </w:rPr>
      </w:pPr>
      <w:r w:rsidRPr="003D3436">
        <w:rPr>
          <w:rFonts w:cs="Arial"/>
          <w:lang w:val="id-ID"/>
        </w:rPr>
        <w:t>Persiapan wadah diawali dengan p</w:t>
      </w:r>
      <w:proofErr w:type="spellStart"/>
      <w:r w:rsidRPr="003D3436">
        <w:rPr>
          <w:rFonts w:cs="Arial"/>
        </w:rPr>
        <w:t>engeringan</w:t>
      </w:r>
      <w:proofErr w:type="spellEnd"/>
      <w:r w:rsidRPr="003D3436">
        <w:rPr>
          <w:rFonts w:cs="Arial"/>
          <w:lang w:val="id-ID"/>
        </w:rPr>
        <w:t xml:space="preserve">, </w:t>
      </w:r>
      <w:proofErr w:type="spellStart"/>
      <w:r w:rsidRPr="003D3436">
        <w:rPr>
          <w:rFonts w:cs="Arial"/>
        </w:rPr>
        <w:t>pembersihan</w:t>
      </w:r>
      <w:proofErr w:type="spellEnd"/>
      <w:r w:rsidRPr="003D3436">
        <w:rPr>
          <w:rFonts w:cs="Arial"/>
        </w:rPr>
        <w:t xml:space="preserve"> </w:t>
      </w:r>
      <w:r w:rsidRPr="003D3436">
        <w:rPr>
          <w:rFonts w:cs="Arial"/>
          <w:lang w:val="id-ID"/>
        </w:rPr>
        <w:t xml:space="preserve">hingga proses </w:t>
      </w:r>
      <w:r w:rsidR="0054493C" w:rsidRPr="003D3436">
        <w:rPr>
          <w:rFonts w:cs="Arial"/>
          <w:lang w:val="id-ID"/>
        </w:rPr>
        <w:t>i</w:t>
      </w:r>
      <w:proofErr w:type="spellStart"/>
      <w:r w:rsidRPr="003D3436">
        <w:rPr>
          <w:rFonts w:cs="Arial"/>
        </w:rPr>
        <w:t>nstalasi</w:t>
      </w:r>
      <w:proofErr w:type="spellEnd"/>
      <w:r w:rsidRPr="003D3436">
        <w:rPr>
          <w:rFonts w:cs="Arial"/>
        </w:rPr>
        <w:t xml:space="preserve"> </w:t>
      </w:r>
      <w:proofErr w:type="spellStart"/>
      <w:r w:rsidRPr="003D3436">
        <w:rPr>
          <w:rFonts w:cs="Arial"/>
        </w:rPr>
        <w:t>aerasi</w:t>
      </w:r>
      <w:proofErr w:type="spellEnd"/>
      <w:r w:rsidRPr="003D3436">
        <w:rPr>
          <w:rFonts w:cs="Arial"/>
        </w:rPr>
        <w:t xml:space="preserve">, </w:t>
      </w:r>
      <w:proofErr w:type="spellStart"/>
      <w:r w:rsidRPr="003D3436">
        <w:rPr>
          <w:rFonts w:cs="Arial"/>
        </w:rPr>
        <w:t>pompa</w:t>
      </w:r>
      <w:proofErr w:type="spellEnd"/>
      <w:r w:rsidRPr="003D3436">
        <w:rPr>
          <w:rFonts w:cs="Arial"/>
          <w:lang w:val="id-ID"/>
        </w:rPr>
        <w:t xml:space="preserve">, </w:t>
      </w:r>
      <w:r w:rsidRPr="003D3436">
        <w:rPr>
          <w:rFonts w:cs="Arial"/>
        </w:rPr>
        <w:t>media filter</w:t>
      </w:r>
      <w:r w:rsidRPr="003D3436">
        <w:rPr>
          <w:rFonts w:cs="Arial"/>
          <w:lang w:val="id-ID"/>
        </w:rPr>
        <w:t xml:space="preserve"> dan pengisian air hingga ketinggian </w:t>
      </w:r>
      <w:r w:rsidRPr="003D3436">
        <w:rPr>
          <w:rFonts w:cs="Arial"/>
        </w:rPr>
        <w:t>3</w:t>
      </w:r>
      <w:r w:rsidRPr="003D3436">
        <w:rPr>
          <w:rFonts w:cs="Arial"/>
          <w:lang w:val="id-ID"/>
        </w:rPr>
        <w:t>0</w:t>
      </w:r>
      <w:r w:rsidRPr="003D3436">
        <w:rPr>
          <w:rFonts w:cs="Arial"/>
        </w:rPr>
        <w:t>cm</w:t>
      </w:r>
      <w:r w:rsidRPr="003D3436">
        <w:rPr>
          <w:rFonts w:cs="Arial"/>
          <w:lang w:val="id-ID"/>
        </w:rPr>
        <w:t xml:space="preserve">. </w:t>
      </w:r>
      <w:r w:rsidR="00BB292F" w:rsidRPr="003D3436">
        <w:rPr>
          <w:rFonts w:cs="Arial"/>
          <w:lang w:val="id-ID"/>
        </w:rPr>
        <w:t>P</w:t>
      </w:r>
      <w:r w:rsidRPr="003D3436">
        <w:rPr>
          <w:rFonts w:cs="Arial"/>
          <w:lang w:val="id-ID"/>
        </w:rPr>
        <w:t xml:space="preserve">enyamaan pencahayaan intensitas 10lux diukur mengunakan lux meter dan </w:t>
      </w:r>
      <w:r w:rsidR="00BB292F" w:rsidRPr="003D3436">
        <w:rPr>
          <w:rFonts w:cs="Arial"/>
          <w:lang w:val="id-ID"/>
        </w:rPr>
        <w:t xml:space="preserve"> </w:t>
      </w:r>
      <w:r w:rsidR="00982F60" w:rsidRPr="003D3436">
        <w:rPr>
          <w:rFonts w:cs="Arial"/>
          <w:lang w:val="id-ID"/>
        </w:rPr>
        <w:t>M</w:t>
      </w:r>
      <w:r w:rsidRPr="003D3436">
        <w:rPr>
          <w:rFonts w:cs="Arial"/>
          <w:lang w:val="id-ID"/>
        </w:rPr>
        <w:t>asing</w:t>
      </w:r>
      <w:r w:rsidR="00EF2B11">
        <w:rPr>
          <w:rFonts w:cs="Arial"/>
          <w:lang w:val="id-ID"/>
        </w:rPr>
        <w:t xml:space="preserve"> </w:t>
      </w:r>
      <w:r w:rsidRPr="003D3436">
        <w:rPr>
          <w:rFonts w:cs="Arial"/>
          <w:lang w:val="id-ID"/>
        </w:rPr>
        <w:t>-</w:t>
      </w:r>
      <w:r w:rsidR="00EF2B11">
        <w:rPr>
          <w:rFonts w:cs="Arial"/>
          <w:lang w:val="id-ID"/>
        </w:rPr>
        <w:t xml:space="preserve"> </w:t>
      </w:r>
      <w:r w:rsidRPr="003D3436">
        <w:rPr>
          <w:rFonts w:cs="Arial"/>
          <w:lang w:val="id-ID"/>
        </w:rPr>
        <w:t xml:space="preserve">masing </w:t>
      </w:r>
      <w:r w:rsidR="00982F60" w:rsidRPr="003D3436">
        <w:rPr>
          <w:rFonts w:cs="Arial"/>
          <w:lang w:val="id-ID"/>
        </w:rPr>
        <w:t xml:space="preserve">ikan </w:t>
      </w:r>
      <w:r w:rsidRPr="003D3436">
        <w:rPr>
          <w:rFonts w:cs="Arial"/>
          <w:lang w:val="id-ID"/>
        </w:rPr>
        <w:t>didistribusikan kedalam 12 akuarium berbeda</w:t>
      </w:r>
      <w:r w:rsidR="00982F60" w:rsidRPr="003D3436">
        <w:rPr>
          <w:rFonts w:cs="Arial"/>
          <w:lang w:val="id-ID"/>
        </w:rPr>
        <w:t xml:space="preserve"> secara acak</w:t>
      </w:r>
      <w:r w:rsidRPr="003D3436">
        <w:rPr>
          <w:rFonts w:cs="Arial"/>
          <w:lang w:val="id-ID"/>
        </w:rPr>
        <w:t>, selama masa adaptasi ikan dipuasakan selama 24 jam sebelum dilanjutkan pengambilan sampel pertama hari ke 0</w:t>
      </w:r>
      <w:r w:rsidR="00982F60" w:rsidRPr="003D3436">
        <w:rPr>
          <w:rFonts w:cs="Arial"/>
          <w:lang w:val="id-ID"/>
        </w:rPr>
        <w:t xml:space="preserve"> dan seterusnya.</w:t>
      </w:r>
      <w:r w:rsidR="002B415E" w:rsidRPr="003D3436">
        <w:rPr>
          <w:rFonts w:cs="Arial"/>
          <w:lang w:val="id-ID"/>
        </w:rPr>
        <w:t xml:space="preserve"> </w:t>
      </w:r>
      <w:r w:rsidRPr="003D3436">
        <w:rPr>
          <w:rFonts w:cs="Arial"/>
          <w:lang w:val="id-ID"/>
        </w:rPr>
        <w:t>Pemberian pakan dilakukan dua kali dalam sehari yaitu pagi dan sore dengan tahapan pemberian suplemen diawali dengan pembuatan bahan suplemen dalam bentuk sediaan dengan konsentrasi 160mg/ml. Tahapan dilanjutkan dengan penimbangan pakan berupa percil kodok hidup yang disesuaikan dengan bukaan mulut ikan dan feeding rate 2% dari biomass</w:t>
      </w:r>
      <w:r w:rsidR="003D7AD8" w:rsidRPr="003D3436">
        <w:rPr>
          <w:rFonts w:cs="Arial"/>
          <w:lang w:val="id-ID"/>
        </w:rPr>
        <w:t xml:space="preserve"> </w:t>
      </w:r>
      <w:r w:rsidR="003D7AD8" w:rsidRPr="003D3436">
        <w:rPr>
          <w:rFonts w:cs="Arial"/>
          <w:lang w:val="id-ID"/>
        </w:rPr>
        <w:fldChar w:fldCharType="begin" w:fldLock="1"/>
      </w:r>
      <w:r w:rsidR="002B415E" w:rsidRPr="003D3436">
        <w:rPr>
          <w:rFonts w:cs="Arial"/>
          <w:lang w:val="id-ID"/>
        </w:rPr>
        <w:instrText>ADDIN CSL_CITATION {"citationItems":[{"id":"ITEM-1","itemData":{"author":[{"dropping-particle":"","family":"Yahya","given":"","non-dropping-particle":"","parse-names":false,"suffix":""},{"dropping-particle":"","family":"Bijaksana","given":"Untung","non-dropping-particle":"","parse-names":false,"suffix":""},{"dropping-particle":"","family":"Adriani","given":"M.","non-dropping-particle":"","parse-names":false,"suffix":""}],"container-title":"Fish Scientiae","id":"ITEM-1","issued":{"date-parts":[["2013"]]},"page":"145-156","title":"Pemberian variasi jenis pakan terhadap pertumbuhan benih ikan arwana (","type":"article-journal","volume":"4"},"uris":["http://www.mendeley.com/documents/?uuid=cd597759-05f9-4438-b529-ee1e5aca3b95"]}],"mendeley":{"formattedCitation":"(Yahya et al., 2013)","plainTextFormattedCitation":"(Yahya et al., 2013)","previouslyFormattedCitation":"(Yahya et al., 2013)"},"properties":{"noteIndex":0},"schema":"https://github.com/citation-style-language/schema/raw/master/csl-citation.json"}</w:instrText>
      </w:r>
      <w:r w:rsidR="003D7AD8" w:rsidRPr="003D3436">
        <w:rPr>
          <w:rFonts w:cs="Arial"/>
          <w:lang w:val="id-ID"/>
        </w:rPr>
        <w:fldChar w:fldCharType="separate"/>
      </w:r>
      <w:r w:rsidR="003D7AD8" w:rsidRPr="003D3436">
        <w:rPr>
          <w:rFonts w:cs="Arial"/>
          <w:noProof/>
          <w:lang w:val="id-ID"/>
        </w:rPr>
        <w:t>(Yahya et al., 2013)</w:t>
      </w:r>
      <w:r w:rsidR="003D7AD8" w:rsidRPr="003D3436">
        <w:rPr>
          <w:rFonts w:cs="Arial"/>
          <w:lang w:val="id-ID"/>
        </w:rPr>
        <w:fldChar w:fldCharType="end"/>
      </w:r>
      <w:r w:rsidRPr="003D3436">
        <w:rPr>
          <w:rFonts w:cs="Arial"/>
          <w:lang w:val="id-ID"/>
        </w:rPr>
        <w:t xml:space="preserve">. </w:t>
      </w:r>
      <w:r w:rsidR="003C7249" w:rsidRPr="003D3436">
        <w:rPr>
          <w:rFonts w:cs="Arial"/>
          <w:lang w:val="id-ID"/>
        </w:rPr>
        <w:t>P</w:t>
      </w:r>
      <w:r w:rsidRPr="003D3436">
        <w:rPr>
          <w:rFonts w:cs="Arial"/>
          <w:lang w:val="id-ID"/>
        </w:rPr>
        <w:t xml:space="preserve">enentuan dosis yaitu astaxanthin 160mg/kg </w:t>
      </w:r>
      <w:r w:rsidRPr="003D3436">
        <w:rPr>
          <w:rFonts w:cs="Arial"/>
        </w:rPr>
        <w:fldChar w:fldCharType="begin" w:fldLock="1"/>
      </w:r>
      <w:r w:rsidRPr="003D3436">
        <w:rPr>
          <w:rFonts w:cs="Arial"/>
          <w:lang w:val="id-ID"/>
        </w:rPr>
        <w:instrText>ADDIN CSL_CITATION {"citationItems":[{"id":"ITEM-1","itemData":{"DOI":"10.1007/s10499-012-9558-9","ISBN":"1049901295589","ISSN":"09676120","abstract":"This study examined the effects of dietary esterified astaxanthin concentration on coloration, accumulation of carotenoids, and the composition of carotenoids over time in the skin of Amphiprion ocellaris. Juveniles of 30 days-post-hatch were fed 40, 60, 80, or 160 mg esterified astaxanthin per kg diet (mg kg-1) for 90 days. Skin coloration was analyzed using the hue, saturation, and luminosity model. Increased astaxanthin concentrations and duration on diet lead to improvements in skin color, that is, lower hues (~27-29 to ~14-17; redder fish), higher saturation (~77 to ~87 %), and lower luminosity (~43 to ~35 %). Fish fed 80 and 160 mg kg-1 astaxanthin feed showed significant coloration improvements over fish fed lower astaxanthin feeds. Increasing both dietary astaxanthin concentration and time on the feed resulted in significant increases in total skin carotenoid concentration (0.033-0.099 μg mm-2). Furthermore, there was a significant linear relationship between hue and total skin carotenoid concentration. Compositionally, free astaxanthin and 4-hydroxyzeaxanthin were the major skin carotenoids. 4-hydroxyzeaxanthin was previously unreported for A. ocellaris. Carotenoid composition was affected by duration on diet. Fraction 4-hydroxyzeaxanthin increased by ~15 %, while free astaxanthin decreased equivalently. The transition from 4-hydroxyzeaxanthin to free astaxanthin appears to follow a reductive pathway. Results suggest that managing coloration in the production of A. ocellaris juveniles requires manipulation of both dietary astaxanthin concentration and period of exposure to astaxanthin containing diet. In order to achieve more orange-red-colored fish, feeding 80-160 mg kg-1 esterified astaxanthin for an extended duration is recommended. © 2012 Springer Science+Business Media B.V.","author":[{"dropping-particle":"","family":"Ho","given":"Adeljean L.F.C.","non-dropping-particle":"","parse-names":false,"suffix":""},{"dropping-particle":"","family":"O'Shea","given":"Stephen K.","non-dropping-particle":"","parse-names":false,"suffix":""},{"dropping-particle":"","family":"Pomeroy","given":"Harold F.","non-dropping-particle":"","parse-names":false,"suffix":""}],"container-title":"Aquaculture International","id":"ITEM-1","issue":"2","issued":{"date-parts":[["2013"]]},"page":"361-374","title":"Dietary esterified astaxanthin effects on color, carotenoid concentrations, and compositions of clown anemonefish, Amphiprion ocellaris, skin","type":"article-journal","volume":"21"},"uris":["http://www.mendeley.com/documents/?uuid=ebc46df8-9102-4415-81b4-b02d36d07517"]}],"mendeley":{"formattedCitation":"(Ho et al., 2013)","plainTextFormattedCitation":"(Ho et al., 2013)","previouslyFormattedCitation":"(Ho et al., 2013)"},"properties":{"noteIndex":0},"schema":"https://github.com/citation-style-language/schema/raw/master/csl-citation.json"}</w:instrText>
      </w:r>
      <w:r w:rsidRPr="003D3436">
        <w:rPr>
          <w:rFonts w:cs="Arial"/>
        </w:rPr>
        <w:fldChar w:fldCharType="separate"/>
      </w:r>
      <w:r w:rsidRPr="003D3436">
        <w:rPr>
          <w:rFonts w:cs="Arial"/>
          <w:noProof/>
          <w:lang w:val="id-ID"/>
        </w:rPr>
        <w:t>(Ho et al., 2013)</w:t>
      </w:r>
      <w:r w:rsidRPr="003D3436">
        <w:rPr>
          <w:rFonts w:cs="Arial"/>
        </w:rPr>
        <w:fldChar w:fldCharType="end"/>
      </w:r>
      <w:r w:rsidRPr="003D3436">
        <w:rPr>
          <w:rFonts w:cs="Arial"/>
          <w:lang w:val="id-ID"/>
        </w:rPr>
        <w:t>.</w:t>
      </w:r>
      <w:r w:rsidR="003C7249" w:rsidRPr="003D3436">
        <w:rPr>
          <w:rFonts w:cs="Arial"/>
          <w:lang w:val="id-ID"/>
        </w:rPr>
        <w:t xml:space="preserve"> P</w:t>
      </w:r>
      <w:r w:rsidRPr="003D3436">
        <w:rPr>
          <w:rFonts w:cs="Arial"/>
          <w:lang w:val="id-ID"/>
        </w:rPr>
        <w:t xml:space="preserve">erlakuan yang mengunakan suplemen astaxanthin </w:t>
      </w:r>
      <w:r w:rsidR="003D7AD8" w:rsidRPr="003D3436">
        <w:rPr>
          <w:rFonts w:cs="Arial"/>
          <w:lang w:val="id-ID"/>
        </w:rPr>
        <w:t>ialah</w:t>
      </w:r>
      <w:r w:rsidRPr="003D3436">
        <w:rPr>
          <w:rFonts w:cs="Arial"/>
          <w:lang w:val="id-ID"/>
        </w:rPr>
        <w:t xml:space="preserve"> perlakuan pertama dan perlakuan ketiga.</w:t>
      </w:r>
      <w:r w:rsidR="003C7249" w:rsidRPr="003D3436">
        <w:rPr>
          <w:rFonts w:cs="Arial"/>
          <w:lang w:val="id-ID"/>
        </w:rPr>
        <w:t xml:space="preserve"> </w:t>
      </w:r>
      <w:r w:rsidRPr="003D3436">
        <w:rPr>
          <w:rFonts w:cs="Arial"/>
          <w:lang w:val="id-ID"/>
        </w:rPr>
        <w:t xml:space="preserve">Proses tanning atau penyinaran dilakukan pada perlakuan kedua dan ketiga. </w:t>
      </w:r>
      <w:r w:rsidRPr="003D3436">
        <w:rPr>
          <w:rFonts w:cs="Arial"/>
          <w:shd w:val="clear" w:color="auto" w:fill="FFFFFF"/>
          <w:lang w:val="id-ID"/>
        </w:rPr>
        <w:t xml:space="preserve">Proses pecahayaan selama 12 jam pada </w:t>
      </w:r>
      <w:r w:rsidR="003C7249" w:rsidRPr="003D3436">
        <w:rPr>
          <w:rFonts w:cs="Arial"/>
          <w:shd w:val="clear" w:color="auto" w:fill="FFFFFF"/>
          <w:lang w:val="id-ID"/>
        </w:rPr>
        <w:t xml:space="preserve">pukul </w:t>
      </w:r>
      <w:r w:rsidRPr="003D3436">
        <w:rPr>
          <w:rFonts w:cs="Arial"/>
          <w:shd w:val="clear" w:color="auto" w:fill="FFFFFF"/>
          <w:lang w:val="id-ID"/>
        </w:rPr>
        <w:t>06.00-18.00 WIB</w:t>
      </w:r>
      <w:r w:rsidRPr="003D3436">
        <w:rPr>
          <w:rFonts w:cs="Arial"/>
          <w:lang w:val="id-ID"/>
        </w:rPr>
        <w:t xml:space="preserve"> </w:t>
      </w:r>
      <w:r w:rsidRPr="003D3436">
        <w:rPr>
          <w:rFonts w:cs="Arial"/>
        </w:rPr>
        <w:fldChar w:fldCharType="begin" w:fldLock="1"/>
      </w:r>
      <w:r w:rsidRPr="003D3436">
        <w:rPr>
          <w:rFonts w:cs="Arial"/>
          <w:lang w:val="id-ID"/>
        </w:rPr>
        <w:instrText>ADDIN CSL_CITATION {"citationItems":[{"id":"ITEM-1","itemData":{"abstract":"Ikan botia Chromobotia macracanthus Bleeker merupakan ikan hias air tawar endemik yang berasal dari pulau Sumatera dan Kalimatan dan bernilai ekonomis penting. Ikan botia menjadi komoditas favorit ekspor. Ikan botia mengalami ancaman berupa tingginya overfishing, terancam punah dan laju pertumbuhan yang lambat. Upaya peningkatkan kualitas dan kuantitas budidaya ikan tersebut dapat dilakukan dengan manipulasi lingkungan berupa penggunaan spektrum cahaya LED (Light - Emmiting Diode). Penelitian ini bertujuan untuk mengevaluasi spektrum cahaya LED di media pemeliharaan terhadap respon fisiologis, pertumbuhan dan kualitas warna benih ikan botia. Penelitian ini menggunakan RAL (Rancangan Acak Lengkap) yang terdiri atas 5 perlakuan dengan 3 ulangan yaitu kontrol negatif (cahaya ruang lampu tube), kontrol positif (LED putih), LED merah, LED hijau dan LED biru. Benih ikan botia yang digunakan memiliki rata-rata panjang total (PT) 3.88±0.19 cm, panjang standar (PS) 3.38±0.19 cm dengan bobot 0.61±0.11 gram. Hasil penelitian menunjukkan bahwa performa respon fisiologis, dan kualitas warna benih ikan botia yang terbaik pada perlakuan LED merah dengan kisaran konsentrasi kortisol sebesar 13.70-30.20 ng ml-1, kualitas warna dengan Toca color finder (TFC) dengan rata-rata rangking skoring pada warna perut sebesar 35.90, sirip dada sebesar 42.20 dan sirip ekor sebesar 38.30, keragaan warna visual pada warna perut sebesar 41.61±0.57 %, warna sirip dada sebesar 75.22±2.69 %, dan sirip ekor sebesar 67.87±3.89 % serta jumlah sel kromatofor sebesar 361 sel. Performa respon pertumbuhan yang terbaik diperoleh pada perlakuan LED hijau dengan tingkat kelangsungan hidup sebesar 96.29±3.21 %, laju pertumbuhan harian sebesar 2.35±0.27 %, pertumbuhan mutlak sebesar 0.030±0.003 gr/ekor/hari, pertumbuhan panjang mutlak pada PT sebesar 1.69±0.11 cm, pertumbuhan panjang mutlak pada PS sebesar 1.66±0.29 cm dan efisiensi pakan sebesar 2.90±0.15 %. Kata","author":[{"dropping-particle":"","family":"Aras","given":"Annisa Khairani","non-dropping-particle":"","parse-names":false,"suffix":""},{"dropping-particle":"","family":"Nirmala","given":"Kukuh","non-dropping-particle":"","parse-names":false,"suffix":""},{"dropping-particle":"","family":"Soelistyowati","given":"Dinar Tri","non-dropping-particle":"","parse-names":false,"suffix":""},{"dropping-particle":"","family":"Sudarto","given":"","non-dropping-particle":"","parse-names":false,"suffix":""}],"container-title":"Jurnal iktiologi Indonesia.","id":"ITEM-1","issue":"1","issued":{"date-parts":[["2016"]]},"page":"45-55","title":"Manipulasi spektrum cahaya terhadap pertumbuhan dan kualitas warna yuwana ikan botia Chromobotia macracanthus ( Bleeker , 1852 )","type":"article-journal","volume":"16"},"uris":["http://www.mendeley.com/documents/?uuid=de9c45bd-680a-407a-8a8d-763059b8c51a"]}],"mendeley":{"formattedCitation":"(Aras et al., 2016)","plainTextFormattedCitation":"(Aras et al., 2016)","previouslyFormattedCitation":"(Aras et al., 2016)"},"properties":{"noteIndex":0},"schema":"https://github.com/citation-style-language/schema/raw/master/csl-citation.json"}</w:instrText>
      </w:r>
      <w:r w:rsidRPr="003D3436">
        <w:rPr>
          <w:rFonts w:cs="Arial"/>
        </w:rPr>
        <w:fldChar w:fldCharType="separate"/>
      </w:r>
      <w:r w:rsidRPr="003D3436">
        <w:rPr>
          <w:rFonts w:cs="Arial"/>
          <w:noProof/>
          <w:lang w:val="id-ID"/>
        </w:rPr>
        <w:t>(Aras et al., 2016)</w:t>
      </w:r>
      <w:r w:rsidRPr="003D3436">
        <w:rPr>
          <w:rFonts w:cs="Arial"/>
        </w:rPr>
        <w:fldChar w:fldCharType="end"/>
      </w:r>
      <w:r w:rsidRPr="003D3436">
        <w:rPr>
          <w:rFonts w:cs="Arial"/>
          <w:lang w:val="id-ID"/>
        </w:rPr>
        <w:t xml:space="preserve">. Pencahayaan </w:t>
      </w:r>
      <w:r w:rsidRPr="003D3436">
        <w:rPr>
          <w:rFonts w:cs="Arial"/>
          <w:lang w:val="id-ID"/>
        </w:rPr>
        <w:lastRenderedPageBreak/>
        <w:t xml:space="preserve">dilakukan berulang setiap hari selama 35 hari dengan pengontrolan intensitas cahaya </w:t>
      </w:r>
      <w:r w:rsidR="003D7AD8" w:rsidRPr="003D3436">
        <w:rPr>
          <w:rFonts w:cs="Arial"/>
          <w:lang w:val="id-ID"/>
        </w:rPr>
        <w:t>secara berkala selama pemeliharan dilakukan</w:t>
      </w:r>
      <w:r w:rsidRPr="003D3436">
        <w:rPr>
          <w:rFonts w:cs="Arial"/>
          <w:lang w:val="id-ID"/>
        </w:rPr>
        <w:t>.</w:t>
      </w:r>
    </w:p>
    <w:p w14:paraId="485BB2B6" w14:textId="77777777" w:rsidR="002B415E" w:rsidRPr="003D3436" w:rsidRDefault="002B415E" w:rsidP="00C838E3">
      <w:pPr>
        <w:ind w:firstLine="0"/>
        <w:rPr>
          <w:rFonts w:cs="Arial"/>
          <w:lang w:val="id-ID"/>
        </w:rPr>
      </w:pPr>
    </w:p>
    <w:p w14:paraId="1956DF17" w14:textId="5C07C183" w:rsidR="006048DA" w:rsidRPr="003D3436" w:rsidRDefault="002B415E" w:rsidP="00C838E3">
      <w:pPr>
        <w:ind w:firstLine="0"/>
        <w:rPr>
          <w:rFonts w:cs="Arial"/>
          <w:lang w:val="id-ID"/>
        </w:rPr>
      </w:pPr>
      <w:r w:rsidRPr="003D3436">
        <w:rPr>
          <w:rFonts w:cs="Arial"/>
          <w:shd w:val="clear" w:color="auto" w:fill="FFFFFF"/>
          <w:lang w:val="id-ID"/>
        </w:rPr>
        <w:t>Tahapan pengambilan sampel dilakukan puasa selama 12 jam dan dilakukan pembiusan dengan bius merk nika</w:t>
      </w:r>
      <w:r w:rsidRPr="003D3436">
        <w:rPr>
          <w:rFonts w:cs="Arial"/>
          <w:shd w:val="clear" w:color="auto" w:fill="FFFFFF"/>
          <w:vertAlign w:val="superscript"/>
          <w:lang w:val="id-ID"/>
        </w:rPr>
        <w:t>®</w:t>
      </w:r>
      <w:r w:rsidRPr="003D3436">
        <w:rPr>
          <w:rFonts w:cs="Arial"/>
          <w:shd w:val="clear" w:color="auto" w:fill="FFFFFF"/>
          <w:lang w:val="id-ID"/>
        </w:rPr>
        <w:t xml:space="preserve"> dosis 0.25 ppm, Kegiatan yang dilakukan dalam pengambilan data ialah pengukuran berat, pengukuran panjang, pengambilan foto digital dan pengambilan sampel tubuh. </w:t>
      </w:r>
      <w:proofErr w:type="spellStart"/>
      <w:r w:rsidR="006048DA" w:rsidRPr="003D3436">
        <w:rPr>
          <w:rFonts w:cs="Arial"/>
          <w:lang w:val="en-GB"/>
        </w:rPr>
        <w:t>Metode</w:t>
      </w:r>
      <w:proofErr w:type="spellEnd"/>
      <w:r w:rsidR="006048DA" w:rsidRPr="003D3436">
        <w:rPr>
          <w:rFonts w:cs="Arial"/>
          <w:lang w:val="en-GB"/>
        </w:rPr>
        <w:t xml:space="preserve"> yang </w:t>
      </w:r>
      <w:r w:rsidR="003C7249" w:rsidRPr="003D3436">
        <w:rPr>
          <w:rFonts w:cs="Arial"/>
          <w:lang w:val="id-ID"/>
        </w:rPr>
        <w:t xml:space="preserve">ialah </w:t>
      </w:r>
      <w:r w:rsidR="006048DA" w:rsidRPr="003D3436">
        <w:rPr>
          <w:rFonts w:cs="Arial"/>
          <w:lang w:val="en-GB"/>
        </w:rPr>
        <w:t>PORIM 1995</w:t>
      </w:r>
      <w:r w:rsidR="006048DA" w:rsidRPr="003D3436">
        <w:rPr>
          <w:rFonts w:cs="Arial"/>
          <w:lang w:val="id-ID"/>
        </w:rPr>
        <w:t xml:space="preserve"> </w:t>
      </w:r>
      <w:r w:rsidR="006048DA" w:rsidRPr="003D3436">
        <w:rPr>
          <w:rFonts w:cs="Arial"/>
        </w:rPr>
        <w:fldChar w:fldCharType="begin" w:fldLock="1"/>
      </w:r>
      <w:r w:rsidR="006048DA" w:rsidRPr="003D3436">
        <w:rPr>
          <w:rFonts w:cs="Arial"/>
          <w:lang w:val="id-ID"/>
        </w:rPr>
        <w:instrText>ADDIN CSL_CITATION {"citationItems":[{"id":"ITEM-1","itemData":{"author":[{"dropping-particle":"","family":"Kusumaningtyas","given":"R","non-dropping-particle":"","parse-names":false,"suffix":""},{"dropping-particle":"","family":"Leenawaty","given":"Limantara","non-dropping-particle":"","parse-names":false,"suffix":""}],"container-title":"Indo. J. Chem","id":"ITEM-1","issue":"November","issued":{"date-parts":[["2019"]]},"page":"48-53","title":"Isomerisasi dan Oksidasi Senyawa Karotenoid dalam Buah Kelapa Sawit Selama Pengolahan CPO THE ISOMERIZATION AND OXIDATION OF CAROTENOID COMPOUNDS IN THE OIL PALM","type":"article-journal","volume":"9"},"uris":["http://www.mendeley.com/documents/?uuid=15f6401b-177b-4b8f-b6a3-aaca35ed20a5"]}],"mendeley":{"formattedCitation":"(Kusumaningtyas &amp; Leenawaty, 2019)","plainTextFormattedCitation":"(Kusumaningtyas &amp; Leenawaty, 2019)","previouslyFormattedCitation":"(Kusumaningtyas &amp; Leenawaty, 2019)"},"properties":{"noteIndex":0},"schema":"https://github.com/citation-style-language/schema/raw/master/csl-citation.json"}</w:instrText>
      </w:r>
      <w:r w:rsidR="006048DA" w:rsidRPr="003D3436">
        <w:rPr>
          <w:rFonts w:cs="Arial"/>
        </w:rPr>
        <w:fldChar w:fldCharType="separate"/>
      </w:r>
      <w:r w:rsidR="006048DA" w:rsidRPr="003D3436">
        <w:rPr>
          <w:rFonts w:cs="Arial"/>
          <w:noProof/>
          <w:lang w:val="id-ID"/>
        </w:rPr>
        <w:t>(Kusumaningtyas &amp; Leenawaty, 2019)</w:t>
      </w:r>
      <w:r w:rsidR="006048DA" w:rsidRPr="003D3436">
        <w:rPr>
          <w:rFonts w:cs="Arial"/>
        </w:rPr>
        <w:fldChar w:fldCharType="end"/>
      </w:r>
      <w:r w:rsidR="006048DA" w:rsidRPr="003D3436">
        <w:rPr>
          <w:rFonts w:cs="Arial"/>
          <w:lang w:val="en-GB"/>
        </w:rPr>
        <w:t xml:space="preserve"> </w:t>
      </w:r>
      <w:r w:rsidR="006048DA" w:rsidRPr="003D3436">
        <w:rPr>
          <w:rFonts w:cs="Arial"/>
          <w:lang w:val="id-ID"/>
        </w:rPr>
        <w:t>p</w:t>
      </w:r>
      <w:proofErr w:type="spellStart"/>
      <w:r w:rsidR="006048DA" w:rsidRPr="003D3436">
        <w:rPr>
          <w:rFonts w:cs="Arial"/>
          <w:lang w:val="en-GB"/>
        </w:rPr>
        <w:t>engambilan</w:t>
      </w:r>
      <w:proofErr w:type="spellEnd"/>
      <w:r w:rsidR="006048DA" w:rsidRPr="003D3436">
        <w:rPr>
          <w:rFonts w:cs="Arial"/>
          <w:lang w:val="en-GB"/>
        </w:rPr>
        <w:t xml:space="preserve"> </w:t>
      </w:r>
      <w:r w:rsidR="006048DA" w:rsidRPr="003D3436">
        <w:rPr>
          <w:rFonts w:cs="Arial"/>
          <w:lang w:val="id-ID"/>
        </w:rPr>
        <w:t xml:space="preserve">sampel </w:t>
      </w:r>
      <w:r w:rsidR="006048DA" w:rsidRPr="003D3436">
        <w:rPr>
          <w:rFonts w:cs="Arial"/>
          <w:lang w:val="en-GB"/>
        </w:rPr>
        <w:t xml:space="preserve">data </w:t>
      </w:r>
      <w:r w:rsidR="006048DA" w:rsidRPr="003D3436">
        <w:rPr>
          <w:rFonts w:cs="Arial"/>
          <w:lang w:val="id-ID"/>
        </w:rPr>
        <w:t>di</w:t>
      </w:r>
      <w:proofErr w:type="spellStart"/>
      <w:r w:rsidR="006048DA" w:rsidRPr="003D3436">
        <w:rPr>
          <w:rFonts w:cs="Arial"/>
          <w:lang w:val="en-GB"/>
        </w:rPr>
        <w:t>lakukan</w:t>
      </w:r>
      <w:proofErr w:type="spellEnd"/>
      <w:r w:rsidR="006048DA" w:rsidRPr="003D3436">
        <w:rPr>
          <w:rFonts w:cs="Arial"/>
          <w:lang w:val="en-GB"/>
        </w:rPr>
        <w:t xml:space="preserve"> pada </w:t>
      </w:r>
      <w:r w:rsidR="006048DA" w:rsidRPr="003D3436">
        <w:rPr>
          <w:rFonts w:cs="Arial"/>
          <w:lang w:val="id-ID"/>
        </w:rPr>
        <w:t xml:space="preserve">awal penelitian </w:t>
      </w:r>
      <w:proofErr w:type="spellStart"/>
      <w:r w:rsidR="006048DA" w:rsidRPr="003D3436">
        <w:rPr>
          <w:rFonts w:cs="Arial"/>
          <w:lang w:val="en-GB"/>
        </w:rPr>
        <w:t>hari</w:t>
      </w:r>
      <w:proofErr w:type="spellEnd"/>
      <w:r w:rsidR="006048DA" w:rsidRPr="003D3436">
        <w:rPr>
          <w:rFonts w:cs="Arial"/>
          <w:lang w:val="id-ID"/>
        </w:rPr>
        <w:t xml:space="preserve"> ke 0 dan akhir hari ke </w:t>
      </w:r>
      <w:r w:rsidR="006048DA" w:rsidRPr="003D3436">
        <w:rPr>
          <w:rFonts w:cs="Arial"/>
          <w:lang w:val="en-GB"/>
        </w:rPr>
        <w:t>35</w:t>
      </w:r>
      <w:r w:rsidR="006048DA" w:rsidRPr="003D3436">
        <w:rPr>
          <w:rFonts w:cs="Arial"/>
          <w:lang w:val="id-ID"/>
        </w:rPr>
        <w:t>. S</w:t>
      </w:r>
      <w:proofErr w:type="spellStart"/>
      <w:r w:rsidR="006048DA" w:rsidRPr="003D3436">
        <w:rPr>
          <w:rFonts w:cs="Arial"/>
          <w:lang w:val="en-GB"/>
        </w:rPr>
        <w:t>ampel</w:t>
      </w:r>
      <w:proofErr w:type="spellEnd"/>
      <w:r w:rsidR="006048DA" w:rsidRPr="003D3436">
        <w:rPr>
          <w:rFonts w:cs="Arial"/>
          <w:lang w:val="en-GB"/>
        </w:rPr>
        <w:t xml:space="preserve"> </w:t>
      </w:r>
      <w:r w:rsidR="006048DA" w:rsidRPr="003D3436">
        <w:rPr>
          <w:rFonts w:cs="Arial"/>
          <w:lang w:val="id-ID"/>
        </w:rPr>
        <w:t xml:space="preserve">diperoleh pada </w:t>
      </w:r>
      <w:proofErr w:type="spellStart"/>
      <w:r w:rsidR="006048DA" w:rsidRPr="003D3436">
        <w:rPr>
          <w:rFonts w:cs="Arial"/>
          <w:lang w:val="en-GB"/>
        </w:rPr>
        <w:t>bagian</w:t>
      </w:r>
      <w:proofErr w:type="spellEnd"/>
      <w:r w:rsidR="006048DA" w:rsidRPr="003D3436">
        <w:rPr>
          <w:rFonts w:cs="Arial"/>
          <w:lang w:val="en-GB"/>
        </w:rPr>
        <w:t xml:space="preserve"> </w:t>
      </w:r>
      <w:r w:rsidR="006048DA" w:rsidRPr="003D3436">
        <w:rPr>
          <w:rFonts w:cs="Arial"/>
          <w:lang w:val="id-ID"/>
        </w:rPr>
        <w:t xml:space="preserve">sisik </w:t>
      </w:r>
      <w:r w:rsidR="006048DA" w:rsidRPr="003D3436">
        <w:rPr>
          <w:rFonts w:cs="Arial"/>
          <w:lang w:val="en-GB"/>
        </w:rPr>
        <w:t xml:space="preserve">ikan </w:t>
      </w:r>
      <w:r w:rsidR="006048DA" w:rsidRPr="003D3436">
        <w:rPr>
          <w:rFonts w:cs="Arial"/>
          <w:lang w:val="id-ID"/>
        </w:rPr>
        <w:t xml:space="preserve">bagian tubuh bagian depan dan sebaliknya. </w:t>
      </w:r>
      <w:proofErr w:type="spellStart"/>
      <w:r w:rsidR="006048DA" w:rsidRPr="003D3436">
        <w:rPr>
          <w:rFonts w:cs="Arial"/>
          <w:lang w:val="en-GB"/>
        </w:rPr>
        <w:t>Analisis</w:t>
      </w:r>
      <w:proofErr w:type="spellEnd"/>
      <w:r w:rsidR="006048DA" w:rsidRPr="003D3436">
        <w:rPr>
          <w:rFonts w:cs="Arial"/>
          <w:lang w:val="en-GB"/>
        </w:rPr>
        <w:t xml:space="preserve"> </w:t>
      </w:r>
      <w:proofErr w:type="spellStart"/>
      <w:r w:rsidR="006048DA" w:rsidRPr="003D3436">
        <w:rPr>
          <w:rFonts w:cs="Arial"/>
          <w:lang w:val="en-GB"/>
        </w:rPr>
        <w:t>dilakukan</w:t>
      </w:r>
      <w:proofErr w:type="spellEnd"/>
      <w:r w:rsidR="006048DA" w:rsidRPr="003D3436">
        <w:rPr>
          <w:rFonts w:cs="Arial"/>
          <w:lang w:val="en-GB"/>
        </w:rPr>
        <w:t xml:space="preserve"> </w:t>
      </w:r>
      <w:proofErr w:type="spellStart"/>
      <w:r w:rsidR="006048DA" w:rsidRPr="003D3436">
        <w:rPr>
          <w:rFonts w:cs="Arial"/>
          <w:lang w:val="en-GB"/>
        </w:rPr>
        <w:t>dengan</w:t>
      </w:r>
      <w:proofErr w:type="spellEnd"/>
      <w:r w:rsidR="006048DA" w:rsidRPr="003D3436">
        <w:rPr>
          <w:rFonts w:cs="Arial"/>
          <w:lang w:val="en-GB"/>
        </w:rPr>
        <w:t xml:space="preserve"> </w:t>
      </w:r>
      <w:proofErr w:type="spellStart"/>
      <w:r w:rsidR="006048DA" w:rsidRPr="003D3436">
        <w:rPr>
          <w:rFonts w:cs="Arial"/>
          <w:lang w:val="en-GB"/>
        </w:rPr>
        <w:t>cara</w:t>
      </w:r>
      <w:proofErr w:type="spellEnd"/>
      <w:r w:rsidR="006048DA" w:rsidRPr="003D3436">
        <w:rPr>
          <w:rFonts w:cs="Arial"/>
          <w:lang w:val="en-GB"/>
        </w:rPr>
        <w:t xml:space="preserve"> </w:t>
      </w:r>
      <w:proofErr w:type="spellStart"/>
      <w:r w:rsidR="006048DA" w:rsidRPr="003D3436">
        <w:rPr>
          <w:rFonts w:cs="Arial"/>
          <w:lang w:val="en-GB"/>
        </w:rPr>
        <w:t>mengekstrak</w:t>
      </w:r>
      <w:proofErr w:type="spellEnd"/>
      <w:r w:rsidR="006048DA" w:rsidRPr="003D3436">
        <w:rPr>
          <w:rFonts w:cs="Arial"/>
          <w:lang w:val="en-GB"/>
        </w:rPr>
        <w:t xml:space="preserve"> </w:t>
      </w:r>
      <w:proofErr w:type="spellStart"/>
      <w:r w:rsidR="006048DA" w:rsidRPr="003D3436">
        <w:rPr>
          <w:rFonts w:cs="Arial"/>
          <w:lang w:val="en-GB"/>
        </w:rPr>
        <w:t>sampel</w:t>
      </w:r>
      <w:proofErr w:type="spellEnd"/>
      <w:r w:rsidR="006048DA" w:rsidRPr="003D3436">
        <w:rPr>
          <w:rFonts w:cs="Arial"/>
          <w:lang w:val="en-GB"/>
        </w:rPr>
        <w:t xml:space="preserve"> </w:t>
      </w:r>
      <w:proofErr w:type="spellStart"/>
      <w:r w:rsidR="006048DA" w:rsidRPr="003D3436">
        <w:rPr>
          <w:rFonts w:cs="Arial"/>
          <w:lang w:val="en-GB"/>
        </w:rPr>
        <w:t>dengan</w:t>
      </w:r>
      <w:proofErr w:type="spellEnd"/>
      <w:r w:rsidR="006048DA" w:rsidRPr="003D3436">
        <w:rPr>
          <w:rFonts w:cs="Arial"/>
          <w:lang w:val="en-GB"/>
        </w:rPr>
        <w:t xml:space="preserve"> n-</w:t>
      </w:r>
      <w:proofErr w:type="spellStart"/>
      <w:r w:rsidR="006048DA" w:rsidRPr="003D3436">
        <w:rPr>
          <w:rFonts w:cs="Arial"/>
          <w:lang w:val="en-GB"/>
        </w:rPr>
        <w:t>heksana</w:t>
      </w:r>
      <w:proofErr w:type="spellEnd"/>
      <w:r w:rsidR="00903147" w:rsidRPr="003D3436">
        <w:rPr>
          <w:rFonts w:cs="Arial"/>
          <w:lang w:val="id-ID"/>
        </w:rPr>
        <w:t xml:space="preserve"> pada </w:t>
      </w:r>
      <w:proofErr w:type="spellStart"/>
      <w:r w:rsidR="006048DA" w:rsidRPr="003D3436">
        <w:rPr>
          <w:rFonts w:cs="Arial"/>
          <w:lang w:val="en-GB"/>
        </w:rPr>
        <w:t>labu</w:t>
      </w:r>
      <w:proofErr w:type="spellEnd"/>
      <w:r w:rsidR="006048DA" w:rsidRPr="003D3436">
        <w:rPr>
          <w:rFonts w:cs="Arial"/>
          <w:lang w:val="en-GB"/>
        </w:rPr>
        <w:t xml:space="preserve"> </w:t>
      </w:r>
      <w:proofErr w:type="spellStart"/>
      <w:r w:rsidR="006048DA" w:rsidRPr="003D3436">
        <w:rPr>
          <w:rFonts w:cs="Arial"/>
          <w:lang w:val="en-GB"/>
        </w:rPr>
        <w:t>ukur</w:t>
      </w:r>
      <w:proofErr w:type="spellEnd"/>
      <w:r w:rsidR="006048DA" w:rsidRPr="003D3436">
        <w:rPr>
          <w:rFonts w:cs="Arial"/>
          <w:lang w:val="id-ID"/>
        </w:rPr>
        <w:t xml:space="preserve"> </w:t>
      </w:r>
      <w:r w:rsidR="00903147" w:rsidRPr="003D3436">
        <w:rPr>
          <w:rFonts w:cs="Arial"/>
          <w:lang w:val="id-ID"/>
        </w:rPr>
        <w:t xml:space="preserve">volume </w:t>
      </w:r>
      <w:r w:rsidR="006048DA" w:rsidRPr="003D3436">
        <w:rPr>
          <w:rFonts w:cs="Arial"/>
          <w:lang w:val="id-ID"/>
        </w:rPr>
        <w:t>25ml</w:t>
      </w:r>
      <w:r w:rsidR="006048DA" w:rsidRPr="003D3436">
        <w:rPr>
          <w:rFonts w:cs="Arial"/>
          <w:lang w:val="en-GB"/>
        </w:rPr>
        <w:t xml:space="preserve">. </w:t>
      </w:r>
      <w:r w:rsidR="00903147" w:rsidRPr="003D3436">
        <w:rPr>
          <w:rFonts w:cs="Arial"/>
          <w:lang w:val="id-ID"/>
        </w:rPr>
        <w:t>Hasil e</w:t>
      </w:r>
      <w:proofErr w:type="spellStart"/>
      <w:r w:rsidR="006048DA" w:rsidRPr="003D3436">
        <w:rPr>
          <w:rFonts w:cs="Arial"/>
          <w:lang w:val="en-GB"/>
        </w:rPr>
        <w:t>kstrak</w:t>
      </w:r>
      <w:proofErr w:type="spellEnd"/>
      <w:r w:rsidR="006048DA" w:rsidRPr="003D3436">
        <w:rPr>
          <w:rFonts w:cs="Arial"/>
          <w:lang w:val="en-GB"/>
        </w:rPr>
        <w:t xml:space="preserve"> </w:t>
      </w:r>
      <w:r w:rsidR="0016751C" w:rsidRPr="003D3436">
        <w:rPr>
          <w:rFonts w:cs="Arial"/>
          <w:lang w:val="id-ID"/>
        </w:rPr>
        <w:t xml:space="preserve">dilaboratorium menggunakan alat </w:t>
      </w:r>
      <w:proofErr w:type="spellStart"/>
      <w:r w:rsidR="0016751C" w:rsidRPr="003D3436">
        <w:rPr>
          <w:rFonts w:cs="Arial"/>
          <w:lang w:val="en-GB"/>
        </w:rPr>
        <w:t>spektrofotometer</w:t>
      </w:r>
      <w:proofErr w:type="spellEnd"/>
      <w:r w:rsidR="0016751C" w:rsidRPr="003D3436">
        <w:rPr>
          <w:rFonts w:cs="Arial"/>
          <w:lang w:val="id-ID"/>
        </w:rPr>
        <w:t xml:space="preserve"> dengan</w:t>
      </w:r>
      <w:r w:rsidR="006048DA" w:rsidRPr="003D3436">
        <w:rPr>
          <w:rFonts w:cs="Arial"/>
          <w:lang w:val="en-GB"/>
        </w:rPr>
        <w:t xml:space="preserve"> </w:t>
      </w:r>
      <w:r w:rsidR="006048DA" w:rsidRPr="003D3436">
        <w:rPr>
          <w:rFonts w:cs="Arial"/>
          <w:lang w:val="id-ID"/>
        </w:rPr>
        <w:t>a</w:t>
      </w:r>
      <w:proofErr w:type="spellStart"/>
      <w:r w:rsidR="006048DA" w:rsidRPr="003D3436">
        <w:rPr>
          <w:rFonts w:cs="Arial"/>
          <w:lang w:val="en-GB"/>
        </w:rPr>
        <w:t>sorbansi</w:t>
      </w:r>
      <w:proofErr w:type="spellEnd"/>
      <w:r w:rsidR="006048DA" w:rsidRPr="003D3436">
        <w:rPr>
          <w:rFonts w:cs="Arial"/>
          <w:lang w:val="en-GB"/>
        </w:rPr>
        <w:t xml:space="preserve"> 446nm. </w:t>
      </w:r>
      <w:r w:rsidR="0016751C" w:rsidRPr="003D3436">
        <w:rPr>
          <w:rFonts w:cs="Arial"/>
          <w:lang w:val="id-ID"/>
        </w:rPr>
        <w:t>N</w:t>
      </w:r>
      <w:proofErr w:type="spellStart"/>
      <w:r w:rsidR="006048DA" w:rsidRPr="003D3436">
        <w:rPr>
          <w:rFonts w:cs="Arial"/>
        </w:rPr>
        <w:t>ilai</w:t>
      </w:r>
      <w:proofErr w:type="spellEnd"/>
      <w:r w:rsidR="006048DA" w:rsidRPr="003D3436">
        <w:rPr>
          <w:rFonts w:cs="Arial"/>
        </w:rPr>
        <w:t xml:space="preserve"> </w:t>
      </w:r>
      <w:proofErr w:type="spellStart"/>
      <w:r w:rsidR="006048DA" w:rsidRPr="003D3436">
        <w:rPr>
          <w:rFonts w:cs="Arial"/>
        </w:rPr>
        <w:t>karotenoid</w:t>
      </w:r>
      <w:proofErr w:type="spellEnd"/>
      <w:r w:rsidR="006048DA" w:rsidRPr="003D3436">
        <w:rPr>
          <w:rFonts w:cs="Arial"/>
        </w:rPr>
        <w:t xml:space="preserve"> total </w:t>
      </w:r>
      <w:proofErr w:type="spellStart"/>
      <w:r w:rsidR="006048DA" w:rsidRPr="003D3436">
        <w:rPr>
          <w:rFonts w:cs="Arial"/>
        </w:rPr>
        <w:t>dihitung</w:t>
      </w:r>
      <w:proofErr w:type="spellEnd"/>
      <w:r w:rsidR="006048DA" w:rsidRPr="003D3436">
        <w:rPr>
          <w:rFonts w:cs="Arial"/>
        </w:rPr>
        <w:t xml:space="preserve"> </w:t>
      </w:r>
      <w:proofErr w:type="spellStart"/>
      <w:r w:rsidR="006048DA" w:rsidRPr="003D3436">
        <w:rPr>
          <w:rFonts w:cs="Arial"/>
        </w:rPr>
        <w:t>menggunakan</w:t>
      </w:r>
      <w:proofErr w:type="spellEnd"/>
      <w:r w:rsidR="006048DA" w:rsidRPr="003D3436">
        <w:rPr>
          <w:rFonts w:cs="Arial"/>
        </w:rPr>
        <w:t xml:space="preserve"> </w:t>
      </w:r>
      <w:r w:rsidR="006048DA" w:rsidRPr="003D3436">
        <w:rPr>
          <w:rFonts w:cs="Arial"/>
          <w:lang w:val="id-ID"/>
        </w:rPr>
        <w:t xml:space="preserve">rumus </w:t>
      </w:r>
      <w:r w:rsidR="003C7249" w:rsidRPr="003D3436">
        <w:rPr>
          <w:rFonts w:cs="Arial"/>
          <w:lang w:val="id-ID"/>
        </w:rPr>
        <w:t>:</w:t>
      </w:r>
    </w:p>
    <w:p w14:paraId="30979D3A" w14:textId="77777777" w:rsidR="004F4D66" w:rsidRPr="003D3436" w:rsidRDefault="004F4D66" w:rsidP="00C838E3">
      <w:pPr>
        <w:ind w:firstLine="0"/>
        <w:rPr>
          <w:rFonts w:cs="Arial"/>
          <w:shd w:val="clear" w:color="auto" w:fill="FFFFFF"/>
          <w:lang w:val="id-ID"/>
        </w:rPr>
      </w:pPr>
    </w:p>
    <w:p w14:paraId="34B93EA3" w14:textId="77777777" w:rsidR="006048DA" w:rsidRPr="003D3436" w:rsidRDefault="006048DA" w:rsidP="000558C5">
      <w:pPr>
        <w:ind w:firstLine="0"/>
        <w:rPr>
          <w:rFonts w:cs="Arial"/>
        </w:rPr>
      </w:pPr>
      <m:oMathPara>
        <m:oMathParaPr>
          <m:jc m:val="center"/>
        </m:oMathParaPr>
        <m:oMath>
          <m:r>
            <w:rPr>
              <w:rFonts w:ascii="Cambria Math" w:hAnsi="Cambria Math" w:cs="Arial"/>
            </w:rPr>
            <m:t>Total Karotenoid=</m:t>
          </m:r>
          <m:f>
            <m:fPr>
              <m:ctrlPr>
                <w:rPr>
                  <w:rFonts w:ascii="Cambria Math" w:hAnsi="Cambria Math" w:cs="Arial"/>
                </w:rPr>
              </m:ctrlPr>
            </m:fPr>
            <m:num>
              <m:r>
                <w:rPr>
                  <w:rFonts w:ascii="Cambria Math" w:hAnsi="Cambria Math" w:cs="Arial"/>
                </w:rPr>
                <m:t>abs maks</m:t>
              </m:r>
            </m:num>
            <m:den>
              <m:r>
                <w:rPr>
                  <w:rFonts w:ascii="Cambria Math" w:hAnsi="Cambria Math" w:cs="Arial"/>
                </w:rPr>
                <m:t>250 ml</m:t>
              </m:r>
            </m:den>
          </m:f>
          <m:r>
            <w:rPr>
              <w:rFonts w:ascii="Cambria Math" w:hAnsi="Cambria Math" w:cs="Arial"/>
            </w:rPr>
            <m:t>x</m:t>
          </m:r>
          <m:f>
            <m:fPr>
              <m:ctrlPr>
                <w:rPr>
                  <w:rFonts w:ascii="Cambria Math" w:hAnsi="Cambria Math" w:cs="Arial"/>
                </w:rPr>
              </m:ctrlPr>
            </m:fPr>
            <m:num>
              <m:r>
                <w:rPr>
                  <w:rFonts w:ascii="Cambria Math" w:hAnsi="Cambria Math" w:cs="Arial"/>
                </w:rPr>
                <m:t>100 ml aceton x pengenceran x 100</m:t>
              </m:r>
            </m:num>
            <m:den>
              <m:r>
                <w:rPr>
                  <w:rFonts w:ascii="Cambria Math" w:hAnsi="Cambria Math" w:cs="Arial"/>
                </w:rPr>
                <m:t>berat sampel (mg)</m:t>
              </m:r>
            </m:den>
          </m:f>
        </m:oMath>
      </m:oMathPara>
    </w:p>
    <w:p w14:paraId="0B5A1206" w14:textId="77777777" w:rsidR="003C7249" w:rsidRPr="003D3436" w:rsidRDefault="003C7249" w:rsidP="000558C5">
      <w:pPr>
        <w:pStyle w:val="NoSpacing"/>
        <w:rPr>
          <w:rFonts w:cs="Arial"/>
        </w:rPr>
      </w:pPr>
    </w:p>
    <w:p w14:paraId="68503B4B" w14:textId="31B28EA8" w:rsidR="006048DA" w:rsidRPr="003D3436" w:rsidRDefault="006048DA" w:rsidP="003C7249">
      <w:pPr>
        <w:ind w:firstLine="0"/>
        <w:rPr>
          <w:rFonts w:cs="Arial"/>
          <w:lang w:val="id-ID"/>
        </w:rPr>
      </w:pPr>
      <w:r w:rsidRPr="003D3436">
        <w:rPr>
          <w:rFonts w:cs="Arial"/>
          <w:lang w:val="id-ID"/>
        </w:rPr>
        <w:t xml:space="preserve">Pertumbuhan bobot dihitung berdasarkan selisih bobot rata-rata akhir dengan bobot rata-rata awal pemeliharaan dihitung menggunakan rumus sebagai berikut </w:t>
      </w:r>
      <w:r w:rsidRPr="003D3436">
        <w:rPr>
          <w:rFonts w:cs="Arial"/>
        </w:rPr>
        <w:fldChar w:fldCharType="begin" w:fldLock="1"/>
      </w:r>
      <w:r w:rsidRPr="003D3436">
        <w:rPr>
          <w:rFonts w:cs="Arial"/>
          <w:lang w:val="id-ID"/>
        </w:rPr>
        <w:instrText>ADDIN CSL_CITATION {"citationItems":[{"id":"ITEM-1","itemData":{"author":[{"dropping-particle":"","family":"Effendie","given":"M","non-dropping-particle":"","parse-names":false,"suffix":""}],"id":"ITEM-1","issued":{"date-parts":[["1997"]]},"publisher":"Yayasan Pustaka Indonesia","publisher-place":"Jakarta","title":"Biologi Perikanan","type":"book"},"uris":["http://www.mendeley.com/documents/?uuid=99afc1a3-714b-4e3e-bd38-98aef4aeb7a8"]}],"mendeley":{"formattedCitation":"(Effendie, 1997)","plainTextFormattedCitation":"(Effendie, 1997)","previouslyFormattedCitation":"(Effendie, 1997)"},"properties":{"noteIndex":0},"schema":"https://github.com/citation-style-language/schema/raw/master/csl-citation.json"}</w:instrText>
      </w:r>
      <w:r w:rsidRPr="003D3436">
        <w:rPr>
          <w:rFonts w:cs="Arial"/>
        </w:rPr>
        <w:fldChar w:fldCharType="separate"/>
      </w:r>
      <w:r w:rsidRPr="003D3436">
        <w:rPr>
          <w:rFonts w:cs="Arial"/>
          <w:noProof/>
          <w:lang w:val="id-ID"/>
        </w:rPr>
        <w:t>(Effendie, 1997)</w:t>
      </w:r>
      <w:r w:rsidRPr="003D3436">
        <w:rPr>
          <w:rFonts w:cs="Arial"/>
        </w:rPr>
        <w:fldChar w:fldCharType="end"/>
      </w:r>
      <w:r w:rsidRPr="003D3436">
        <w:rPr>
          <w:rFonts w:cs="Arial"/>
          <w:lang w:val="id-ID"/>
        </w:rPr>
        <w:t>:</w:t>
      </w:r>
    </w:p>
    <w:p w14:paraId="2A17918F" w14:textId="77777777" w:rsidR="009C14CF" w:rsidRPr="003D3436" w:rsidRDefault="009C14CF" w:rsidP="003C7249">
      <w:pPr>
        <w:ind w:firstLine="0"/>
        <w:rPr>
          <w:rFonts w:cs="Arial"/>
          <w:lang w:val="id-ID"/>
        </w:rPr>
      </w:pPr>
    </w:p>
    <w:p w14:paraId="68FF9AC3" w14:textId="6537DC36" w:rsidR="006048DA" w:rsidRPr="003D3436" w:rsidRDefault="006048DA" w:rsidP="000558C5">
      <w:pPr>
        <w:rPr>
          <w:rFonts w:cs="Arial"/>
        </w:rPr>
      </w:pPr>
      <m:oMathPara>
        <m:oMathParaPr>
          <m:jc m:val="center"/>
        </m:oMathParaPr>
        <m:oMath>
          <m:r>
            <m:rPr>
              <m:sty m:val="p"/>
            </m:rPr>
            <w:rPr>
              <w:rFonts w:ascii="Cambria Math" w:hAnsi="Cambria Math" w:cs="Arial"/>
            </w:rPr>
            <m:t xml:space="preserve">  △</m:t>
          </m:r>
          <m:r>
            <w:rPr>
              <w:rFonts w:ascii="Cambria Math" w:hAnsi="Cambria Math" w:cs="Arial"/>
            </w:rPr>
            <m:t>W</m:t>
          </m:r>
          <m:r>
            <m:rPr>
              <m:sty m:val="p"/>
            </m:rPr>
            <w:rPr>
              <w:rFonts w:ascii="Cambria Math" w:hAnsi="Cambria Math" w:cs="Arial"/>
            </w:rPr>
            <m:t xml:space="preserve">= </m:t>
          </m:r>
          <m:sSup>
            <m:sSupPr>
              <m:ctrlPr>
                <w:rPr>
                  <w:rFonts w:ascii="Cambria Math" w:hAnsi="Cambria Math" w:cs="Arial"/>
                </w:rPr>
              </m:ctrlPr>
            </m:sSupPr>
            <m:e>
              <m:d>
                <m:dPr>
                  <m:begChr m:val=""/>
                  <m:ctrlPr>
                    <w:rPr>
                      <w:rFonts w:ascii="Cambria Math" w:hAnsi="Cambria Math" w:cs="Arial"/>
                    </w:rPr>
                  </m:ctrlPr>
                </m:dPr>
                <m:e>
                  <m:d>
                    <m:dPr>
                      <m:endChr m:val=""/>
                      <m:ctrlPr>
                        <w:rPr>
                          <w:rFonts w:ascii="Cambria Math" w:hAnsi="Cambria Math" w:cs="Arial"/>
                        </w:rPr>
                      </m:ctrlPr>
                    </m:dPr>
                    <m:e>
                      <m:r>
                        <w:rPr>
                          <w:rFonts w:ascii="Cambria Math" w:hAnsi="Cambria Math" w:cs="Arial"/>
                        </w:rPr>
                        <m:t>Wt</m:t>
                      </m:r>
                      <m:r>
                        <m:rPr>
                          <m:sty m:val="p"/>
                        </m:rPr>
                        <w:rPr>
                          <w:rFonts w:ascii="Cambria Math" w:hAnsi="Cambria Math" w:cs="Arial"/>
                        </w:rPr>
                        <m:t>-</m:t>
                      </m:r>
                      <m:r>
                        <w:rPr>
                          <w:rFonts w:ascii="Cambria Math" w:hAnsi="Cambria Math" w:cs="Arial"/>
                        </w:rPr>
                        <m:t>Wo</m:t>
                      </m:r>
                    </m:e>
                  </m:d>
                </m:e>
              </m:d>
            </m:e>
            <m:sup/>
          </m:sSup>
        </m:oMath>
      </m:oMathPara>
    </w:p>
    <w:p w14:paraId="657AA976" w14:textId="77777777" w:rsidR="0016751C" w:rsidRPr="003D3436" w:rsidRDefault="0016751C" w:rsidP="000558C5">
      <w:pPr>
        <w:rPr>
          <w:rFonts w:cs="Arial"/>
        </w:rPr>
      </w:pPr>
    </w:p>
    <w:p w14:paraId="55EE7E59" w14:textId="77777777" w:rsidR="0016751C" w:rsidRPr="003D3436" w:rsidRDefault="006048DA" w:rsidP="000558C5">
      <w:pPr>
        <w:ind w:left="1418" w:hanging="1418"/>
        <w:rPr>
          <w:rFonts w:cs="Arial"/>
        </w:rPr>
      </w:pPr>
      <w:proofErr w:type="spellStart"/>
      <w:r w:rsidRPr="003D3436">
        <w:rPr>
          <w:rFonts w:cs="Arial"/>
        </w:rPr>
        <w:t>Keterangan</w:t>
      </w:r>
      <w:proofErr w:type="spellEnd"/>
      <w:r w:rsidRPr="003D3436">
        <w:rPr>
          <w:rFonts w:cs="Arial"/>
        </w:rPr>
        <w:t>:</w:t>
      </w:r>
      <w:r w:rsidRPr="003D3436">
        <w:rPr>
          <w:rFonts w:cs="Arial"/>
        </w:rPr>
        <w:tab/>
        <w:t>W</w:t>
      </w:r>
      <w:r w:rsidRPr="003D3436">
        <w:rPr>
          <w:rFonts w:cs="Arial"/>
          <w:lang w:val="id-ID"/>
        </w:rPr>
        <w:t xml:space="preserve"> </w:t>
      </w:r>
      <w:r w:rsidRPr="003D3436">
        <w:rPr>
          <w:rFonts w:cs="Arial"/>
        </w:rPr>
        <w:t xml:space="preserve">= </w:t>
      </w:r>
      <w:proofErr w:type="spellStart"/>
      <w:r w:rsidRPr="003D3436">
        <w:rPr>
          <w:rFonts w:cs="Arial"/>
        </w:rPr>
        <w:t>Pertumbuhan</w:t>
      </w:r>
      <w:proofErr w:type="spellEnd"/>
      <w:r w:rsidRPr="003D3436">
        <w:rPr>
          <w:rFonts w:cs="Arial"/>
        </w:rPr>
        <w:t xml:space="preserve"> </w:t>
      </w:r>
      <w:proofErr w:type="spellStart"/>
      <w:r w:rsidRPr="003D3436">
        <w:rPr>
          <w:rFonts w:cs="Arial"/>
        </w:rPr>
        <w:t>bobot</w:t>
      </w:r>
      <w:proofErr w:type="spellEnd"/>
      <w:r w:rsidRPr="003D3436">
        <w:rPr>
          <w:rFonts w:cs="Arial"/>
        </w:rPr>
        <w:t xml:space="preserve"> </w:t>
      </w:r>
      <w:proofErr w:type="spellStart"/>
      <w:r w:rsidRPr="003D3436">
        <w:rPr>
          <w:rFonts w:cs="Arial"/>
        </w:rPr>
        <w:t>mutlak</w:t>
      </w:r>
      <w:proofErr w:type="spellEnd"/>
      <w:r w:rsidRPr="003D3436">
        <w:rPr>
          <w:rFonts w:cs="Arial"/>
          <w:lang w:val="id-ID"/>
        </w:rPr>
        <w:t xml:space="preserve">, </w:t>
      </w:r>
      <w:proofErr w:type="spellStart"/>
      <w:r w:rsidRPr="003D3436">
        <w:rPr>
          <w:rFonts w:cs="Arial"/>
        </w:rPr>
        <w:t>Wt</w:t>
      </w:r>
      <w:proofErr w:type="spellEnd"/>
      <w:r w:rsidRPr="003D3436">
        <w:rPr>
          <w:rFonts w:cs="Arial"/>
        </w:rPr>
        <w:t xml:space="preserve"> = </w:t>
      </w:r>
      <w:proofErr w:type="spellStart"/>
      <w:r w:rsidRPr="003D3436">
        <w:rPr>
          <w:rFonts w:cs="Arial"/>
        </w:rPr>
        <w:t>Bobot</w:t>
      </w:r>
      <w:proofErr w:type="spellEnd"/>
      <w:r w:rsidRPr="003D3436">
        <w:rPr>
          <w:rFonts w:cs="Arial"/>
        </w:rPr>
        <w:t xml:space="preserve"> </w:t>
      </w:r>
      <w:proofErr w:type="spellStart"/>
      <w:r w:rsidRPr="003D3436">
        <w:rPr>
          <w:rFonts w:cs="Arial"/>
        </w:rPr>
        <w:t>individu</w:t>
      </w:r>
      <w:proofErr w:type="spellEnd"/>
      <w:r w:rsidRPr="003D3436">
        <w:rPr>
          <w:rFonts w:cs="Arial"/>
        </w:rPr>
        <w:t xml:space="preserve"> </w:t>
      </w:r>
      <w:proofErr w:type="spellStart"/>
      <w:r w:rsidRPr="003D3436">
        <w:rPr>
          <w:rFonts w:cs="Arial"/>
        </w:rPr>
        <w:t>akhir</w:t>
      </w:r>
      <w:proofErr w:type="spellEnd"/>
      <w:r w:rsidRPr="003D3436">
        <w:rPr>
          <w:rFonts w:cs="Arial"/>
        </w:rPr>
        <w:t xml:space="preserve"> </w:t>
      </w:r>
      <w:proofErr w:type="spellStart"/>
      <w:r w:rsidRPr="003D3436">
        <w:rPr>
          <w:rFonts w:cs="Arial"/>
        </w:rPr>
        <w:t>penelitian</w:t>
      </w:r>
      <w:proofErr w:type="spellEnd"/>
      <w:r w:rsidRPr="003D3436">
        <w:rPr>
          <w:rFonts w:cs="Arial"/>
          <w:lang w:val="id-ID"/>
        </w:rPr>
        <w:t xml:space="preserve">, </w:t>
      </w:r>
      <w:r w:rsidRPr="003D3436">
        <w:rPr>
          <w:rFonts w:cs="Arial"/>
        </w:rPr>
        <w:t xml:space="preserve">Wo = </w:t>
      </w:r>
      <w:proofErr w:type="spellStart"/>
      <w:r w:rsidRPr="003D3436">
        <w:rPr>
          <w:rFonts w:cs="Arial"/>
        </w:rPr>
        <w:t>Bobot</w:t>
      </w:r>
      <w:proofErr w:type="spellEnd"/>
      <w:r w:rsidRPr="003D3436">
        <w:rPr>
          <w:rFonts w:cs="Arial"/>
        </w:rPr>
        <w:t xml:space="preserve"> </w:t>
      </w:r>
      <w:proofErr w:type="spellStart"/>
      <w:r w:rsidRPr="003D3436">
        <w:rPr>
          <w:rFonts w:cs="Arial"/>
        </w:rPr>
        <w:t>individu</w:t>
      </w:r>
      <w:proofErr w:type="spellEnd"/>
      <w:r w:rsidRPr="003D3436">
        <w:rPr>
          <w:rFonts w:cs="Arial"/>
        </w:rPr>
        <w:t xml:space="preserve"> </w:t>
      </w:r>
      <w:proofErr w:type="spellStart"/>
      <w:r w:rsidRPr="003D3436">
        <w:rPr>
          <w:rFonts w:cs="Arial"/>
        </w:rPr>
        <w:t>awal</w:t>
      </w:r>
      <w:proofErr w:type="spellEnd"/>
      <w:r w:rsidRPr="003D3436">
        <w:rPr>
          <w:rFonts w:cs="Arial"/>
        </w:rPr>
        <w:t xml:space="preserve"> </w:t>
      </w:r>
      <w:proofErr w:type="spellStart"/>
      <w:r w:rsidRPr="003D3436">
        <w:rPr>
          <w:rFonts w:cs="Arial"/>
        </w:rPr>
        <w:t>penelitian</w:t>
      </w:r>
      <w:proofErr w:type="spellEnd"/>
    </w:p>
    <w:p w14:paraId="30E127F9" w14:textId="51662035" w:rsidR="006048DA" w:rsidRPr="003D3436" w:rsidRDefault="006048DA" w:rsidP="000558C5">
      <w:pPr>
        <w:ind w:left="1418" w:hanging="1418"/>
        <w:rPr>
          <w:rFonts w:cs="Arial"/>
          <w:lang w:val="id-ID"/>
        </w:rPr>
      </w:pPr>
      <w:r w:rsidRPr="003D3436">
        <w:rPr>
          <w:rFonts w:cs="Arial"/>
          <w:lang w:val="id-ID"/>
        </w:rPr>
        <w:t xml:space="preserve"> </w:t>
      </w:r>
    </w:p>
    <w:p w14:paraId="7F97618C" w14:textId="68FB3556" w:rsidR="006048DA" w:rsidRPr="003D3436" w:rsidRDefault="006048DA" w:rsidP="0016751C">
      <w:pPr>
        <w:ind w:firstLine="0"/>
        <w:rPr>
          <w:rFonts w:cs="Arial"/>
          <w:lang w:val="id-ID"/>
        </w:rPr>
      </w:pPr>
      <w:r w:rsidRPr="003D3436">
        <w:rPr>
          <w:rFonts w:cs="Arial"/>
          <w:lang w:val="id-ID"/>
        </w:rPr>
        <w:t xml:space="preserve">Pertambahan panjang mutlak merupakan selisih nilai antara panjang pada ikan antara ujung kepala hingga ujung ekor tubuh pada akhir penelitian dengan panjang tubuh pada awal penelitian. Pertambahan panjang mutlak dihitung dengan menggunakan rumus </w:t>
      </w:r>
      <w:r w:rsidRPr="003D3436">
        <w:rPr>
          <w:rFonts w:cs="Arial"/>
        </w:rPr>
        <w:fldChar w:fldCharType="begin" w:fldLock="1"/>
      </w:r>
      <w:r w:rsidRPr="003D3436">
        <w:rPr>
          <w:rFonts w:cs="Arial"/>
          <w:lang w:val="id-ID"/>
        </w:rPr>
        <w:instrText>ADDIN CSL_CITATION {"citationItems":[{"id":"ITEM-1","itemData":{"author":[{"dropping-particle":"","family":"Effendie","given":"M","non-dropping-particle":"","parse-names":false,"suffix":""}],"id":"ITEM-1","issued":{"date-parts":[["1997"]]},"publisher":"Yayasan Pustaka Indonesia","publisher-place":"Jakarta","title":"Biologi Perikanan","type":"book"},"uris":["http://www.mendeley.com/documents/?uuid=99afc1a3-714b-4e3e-bd38-98aef4aeb7a8"]}],"mendeley":{"formattedCitation":"(Effendie, 1997)","plainTextFormattedCitation":"(Effendie, 1997)","previouslyFormattedCitation":"(Effendie, 1997)"},"properties":{"noteIndex":0},"schema":"https://github.com/citation-style-language/schema/raw/master/csl-citation.json"}</w:instrText>
      </w:r>
      <w:r w:rsidRPr="003D3436">
        <w:rPr>
          <w:rFonts w:cs="Arial"/>
        </w:rPr>
        <w:fldChar w:fldCharType="separate"/>
      </w:r>
      <w:r w:rsidRPr="003D3436">
        <w:rPr>
          <w:rFonts w:cs="Arial"/>
          <w:noProof/>
          <w:lang w:val="id-ID"/>
        </w:rPr>
        <w:t>(Effendie, 1997)</w:t>
      </w:r>
      <w:r w:rsidRPr="003D3436">
        <w:rPr>
          <w:rFonts w:cs="Arial"/>
        </w:rPr>
        <w:fldChar w:fldCharType="end"/>
      </w:r>
      <w:r w:rsidRPr="003D3436">
        <w:rPr>
          <w:rFonts w:cs="Arial"/>
          <w:lang w:val="id-ID"/>
        </w:rPr>
        <w:t xml:space="preserve"> :</w:t>
      </w:r>
    </w:p>
    <w:p w14:paraId="66AFA89E" w14:textId="77777777" w:rsidR="0016751C" w:rsidRPr="003D3436" w:rsidRDefault="0016751C" w:rsidP="0016751C">
      <w:pPr>
        <w:ind w:firstLine="0"/>
        <w:rPr>
          <w:rFonts w:cs="Arial"/>
          <w:lang w:val="id-ID"/>
        </w:rPr>
      </w:pPr>
    </w:p>
    <w:p w14:paraId="6D862B06" w14:textId="7BE4972D" w:rsidR="006048DA" w:rsidRPr="003D3436" w:rsidRDefault="006048DA" w:rsidP="000558C5">
      <w:pPr>
        <w:rPr>
          <w:rFonts w:cs="Arial"/>
          <w:lang w:val="en-GB"/>
        </w:rPr>
      </w:pPr>
      <m:oMathPara>
        <m:oMathParaPr>
          <m:jc m:val="center"/>
        </m:oMathParaPr>
        <m:oMath>
          <m:r>
            <w:rPr>
              <w:rFonts w:ascii="Cambria Math" w:hAnsi="Cambria Math" w:cs="Arial"/>
              <w:lang w:val="en-GB"/>
            </w:rPr>
            <m:t>P</m:t>
          </m:r>
          <m:r>
            <m:rPr>
              <m:sty m:val="p"/>
            </m:rPr>
            <w:rPr>
              <w:rFonts w:ascii="Cambria Math" w:hAnsi="Cambria Math" w:cs="Arial"/>
              <w:lang w:val="en-GB"/>
            </w:rPr>
            <m:t>=</m:t>
          </m:r>
          <m:r>
            <w:rPr>
              <w:rFonts w:ascii="Cambria Math" w:hAnsi="Cambria Math" w:cs="Arial"/>
              <w:lang w:val="en-GB"/>
            </w:rPr>
            <m:t>Pt</m:t>
          </m:r>
          <m:r>
            <m:rPr>
              <m:sty m:val="p"/>
            </m:rPr>
            <w:rPr>
              <w:rFonts w:ascii="Cambria Math" w:hAnsi="Cambria Math" w:cs="Arial"/>
              <w:lang w:val="en-GB"/>
            </w:rPr>
            <m:t>-</m:t>
          </m:r>
          <m:r>
            <w:rPr>
              <w:rFonts w:ascii="Cambria Math" w:hAnsi="Cambria Math" w:cs="Arial"/>
              <w:lang w:val="en-GB"/>
            </w:rPr>
            <m:t>Po</m:t>
          </m:r>
        </m:oMath>
      </m:oMathPara>
    </w:p>
    <w:p w14:paraId="0B889B21" w14:textId="36AC7C95" w:rsidR="0016751C" w:rsidRPr="003D3436" w:rsidRDefault="0016751C" w:rsidP="000558C5">
      <w:pPr>
        <w:rPr>
          <w:rFonts w:cs="Arial"/>
          <w:bCs/>
          <w:iCs/>
          <w:lang w:val="en-GB"/>
        </w:rPr>
      </w:pPr>
    </w:p>
    <w:p w14:paraId="4F2D6610" w14:textId="4ACBC70E" w:rsidR="006048DA" w:rsidRPr="003D3436" w:rsidRDefault="006048DA" w:rsidP="000558C5">
      <w:pPr>
        <w:ind w:left="1418" w:hanging="1418"/>
        <w:rPr>
          <w:rFonts w:cs="Arial"/>
          <w:lang w:val="en-GB"/>
        </w:rPr>
      </w:pPr>
      <w:proofErr w:type="spellStart"/>
      <w:r w:rsidRPr="003D3436">
        <w:rPr>
          <w:rFonts w:cs="Arial"/>
          <w:lang w:val="en-GB"/>
        </w:rPr>
        <w:t>Keterangan</w:t>
      </w:r>
      <w:proofErr w:type="spellEnd"/>
      <w:r w:rsidRPr="003D3436">
        <w:rPr>
          <w:rFonts w:cs="Arial"/>
          <w:lang w:val="id-ID"/>
        </w:rPr>
        <w:t xml:space="preserve">: </w:t>
      </w:r>
      <w:r w:rsidRPr="003D3436">
        <w:rPr>
          <w:rFonts w:cs="Arial"/>
          <w:lang w:val="en-GB"/>
        </w:rPr>
        <w:t xml:space="preserve">P = </w:t>
      </w:r>
      <w:proofErr w:type="spellStart"/>
      <w:r w:rsidRPr="003D3436">
        <w:rPr>
          <w:rFonts w:cs="Arial"/>
          <w:lang w:val="en-GB"/>
        </w:rPr>
        <w:t>Pertumbuhan</w:t>
      </w:r>
      <w:proofErr w:type="spellEnd"/>
      <w:r w:rsidRPr="003D3436">
        <w:rPr>
          <w:rFonts w:cs="Arial"/>
          <w:lang w:val="en-GB"/>
        </w:rPr>
        <w:t xml:space="preserve"> Panjang (cm)</w:t>
      </w:r>
      <w:r w:rsidRPr="003D3436">
        <w:rPr>
          <w:rFonts w:cs="Arial"/>
          <w:lang w:val="id-ID"/>
        </w:rPr>
        <w:t xml:space="preserve">, </w:t>
      </w:r>
      <w:r w:rsidRPr="003D3436">
        <w:rPr>
          <w:rFonts w:cs="Arial"/>
          <w:lang w:val="en-GB"/>
        </w:rPr>
        <w:t xml:space="preserve">Pt = Panjang ikan uji di </w:t>
      </w:r>
      <w:proofErr w:type="spellStart"/>
      <w:r w:rsidRPr="003D3436">
        <w:rPr>
          <w:rFonts w:cs="Arial"/>
          <w:lang w:val="en-GB"/>
        </w:rPr>
        <w:t>akhir</w:t>
      </w:r>
      <w:proofErr w:type="spellEnd"/>
      <w:r w:rsidRPr="003D3436">
        <w:rPr>
          <w:rFonts w:cs="Arial"/>
          <w:lang w:val="en-GB"/>
        </w:rPr>
        <w:t xml:space="preserve"> </w:t>
      </w:r>
      <w:proofErr w:type="spellStart"/>
      <w:r w:rsidRPr="003D3436">
        <w:rPr>
          <w:rFonts w:cs="Arial"/>
          <w:lang w:val="en-GB"/>
        </w:rPr>
        <w:t>peneltian</w:t>
      </w:r>
      <w:proofErr w:type="spellEnd"/>
      <w:r w:rsidRPr="003D3436">
        <w:rPr>
          <w:rFonts w:cs="Arial"/>
          <w:lang w:val="en-GB"/>
        </w:rPr>
        <w:t xml:space="preserve"> (cm)</w:t>
      </w:r>
      <w:r w:rsidRPr="003D3436">
        <w:rPr>
          <w:rFonts w:cs="Arial"/>
          <w:lang w:val="id-ID"/>
        </w:rPr>
        <w:t xml:space="preserve">, </w:t>
      </w:r>
      <w:r w:rsidRPr="003D3436">
        <w:rPr>
          <w:rFonts w:cs="Arial"/>
          <w:lang w:val="en-GB"/>
        </w:rPr>
        <w:t xml:space="preserve">Po = Panjang ikan uji di </w:t>
      </w:r>
      <w:proofErr w:type="spellStart"/>
      <w:r w:rsidRPr="003D3436">
        <w:rPr>
          <w:rFonts w:cs="Arial"/>
          <w:lang w:val="en-GB"/>
        </w:rPr>
        <w:t>awal</w:t>
      </w:r>
      <w:proofErr w:type="spellEnd"/>
      <w:r w:rsidRPr="003D3436">
        <w:rPr>
          <w:rFonts w:cs="Arial"/>
          <w:lang w:val="en-GB"/>
        </w:rPr>
        <w:t xml:space="preserve"> </w:t>
      </w:r>
      <w:proofErr w:type="spellStart"/>
      <w:r w:rsidRPr="003D3436">
        <w:rPr>
          <w:rFonts w:cs="Arial"/>
          <w:lang w:val="en-GB"/>
        </w:rPr>
        <w:t>penelitian</w:t>
      </w:r>
      <w:proofErr w:type="spellEnd"/>
      <w:r w:rsidRPr="003D3436">
        <w:rPr>
          <w:rFonts w:cs="Arial"/>
          <w:lang w:val="en-GB"/>
        </w:rPr>
        <w:t xml:space="preserve"> (cm)</w:t>
      </w:r>
    </w:p>
    <w:p w14:paraId="1A6BE54A" w14:textId="77777777" w:rsidR="0016751C" w:rsidRPr="003D3436" w:rsidRDefault="0016751C" w:rsidP="0016751C">
      <w:pPr>
        <w:ind w:firstLine="0"/>
        <w:rPr>
          <w:rFonts w:cs="Arial"/>
          <w:lang w:val="id-ID"/>
        </w:rPr>
      </w:pPr>
    </w:p>
    <w:p w14:paraId="7B339A64" w14:textId="76CF2592" w:rsidR="006048DA" w:rsidRPr="003D3436" w:rsidRDefault="006048DA" w:rsidP="0016751C">
      <w:pPr>
        <w:ind w:firstLine="0"/>
        <w:rPr>
          <w:rFonts w:cs="Arial"/>
          <w:lang w:val="id-ID"/>
        </w:rPr>
      </w:pPr>
      <w:r w:rsidRPr="003D3436">
        <w:rPr>
          <w:rFonts w:cs="Arial"/>
          <w:lang w:val="id-ID"/>
        </w:rPr>
        <w:t>Data parameter k</w:t>
      </w:r>
      <w:proofErr w:type="spellStart"/>
      <w:r w:rsidRPr="003D3436">
        <w:rPr>
          <w:rFonts w:cs="Arial"/>
        </w:rPr>
        <w:t>ualitas</w:t>
      </w:r>
      <w:proofErr w:type="spellEnd"/>
      <w:r w:rsidRPr="003D3436">
        <w:rPr>
          <w:rFonts w:cs="Arial"/>
        </w:rPr>
        <w:t xml:space="preserve"> air </w:t>
      </w:r>
      <w:proofErr w:type="spellStart"/>
      <w:r w:rsidRPr="003D3436">
        <w:rPr>
          <w:rFonts w:cs="Arial"/>
        </w:rPr>
        <w:t>dilakukan</w:t>
      </w:r>
      <w:proofErr w:type="spellEnd"/>
      <w:r w:rsidRPr="003D3436">
        <w:rPr>
          <w:rFonts w:cs="Arial"/>
        </w:rPr>
        <w:t xml:space="preserve"> </w:t>
      </w:r>
      <w:r w:rsidRPr="003D3436">
        <w:rPr>
          <w:rFonts w:cs="Arial"/>
          <w:lang w:val="id-ID"/>
        </w:rPr>
        <w:t xml:space="preserve">sampling setiap akuarium setiap hari untuk suhu dan parameter kualitas air meliputi suhu, oksigen terlarut, pH dilakukan secara berkala setiap minggu. </w:t>
      </w:r>
      <w:r w:rsidRPr="003D3436">
        <w:rPr>
          <w:rFonts w:cs="Arial"/>
        </w:rPr>
        <w:t xml:space="preserve">Hasil </w:t>
      </w:r>
      <w:proofErr w:type="spellStart"/>
      <w:r w:rsidRPr="003D3436">
        <w:rPr>
          <w:rFonts w:cs="Arial"/>
        </w:rPr>
        <w:t>pengukuran</w:t>
      </w:r>
      <w:proofErr w:type="spellEnd"/>
      <w:r w:rsidRPr="003D3436">
        <w:rPr>
          <w:rFonts w:cs="Arial"/>
          <w:lang w:val="id-ID"/>
        </w:rPr>
        <w:t xml:space="preserve"> parameter </w:t>
      </w:r>
      <w:proofErr w:type="spellStart"/>
      <w:r w:rsidRPr="003D3436">
        <w:rPr>
          <w:rFonts w:cs="Arial"/>
        </w:rPr>
        <w:t>kualitas</w:t>
      </w:r>
      <w:proofErr w:type="spellEnd"/>
      <w:r w:rsidRPr="003D3436">
        <w:rPr>
          <w:rFonts w:cs="Arial"/>
        </w:rPr>
        <w:t xml:space="preserve"> air </w:t>
      </w:r>
      <w:r w:rsidRPr="003D3436">
        <w:rPr>
          <w:rFonts w:cs="Arial"/>
          <w:lang w:val="id-ID"/>
        </w:rPr>
        <w:t>dianalisis s</w:t>
      </w:r>
      <w:proofErr w:type="spellStart"/>
      <w:r w:rsidRPr="003D3436">
        <w:rPr>
          <w:rFonts w:cs="Arial"/>
        </w:rPr>
        <w:t>ecara</w:t>
      </w:r>
      <w:proofErr w:type="spellEnd"/>
      <w:r w:rsidRPr="003D3436">
        <w:rPr>
          <w:rFonts w:cs="Arial"/>
        </w:rPr>
        <w:t xml:space="preserve"> </w:t>
      </w:r>
      <w:proofErr w:type="spellStart"/>
      <w:r w:rsidRPr="003D3436">
        <w:rPr>
          <w:rFonts w:cs="Arial"/>
        </w:rPr>
        <w:t>deskriptif</w:t>
      </w:r>
      <w:proofErr w:type="spellEnd"/>
      <w:r w:rsidRPr="003D3436">
        <w:rPr>
          <w:rFonts w:cs="Arial"/>
          <w:lang w:val="id-ID"/>
        </w:rPr>
        <w:t xml:space="preserve"> dan sebagai acuan evaluasi pada saat penelitian berlangsung</w:t>
      </w:r>
      <w:r w:rsidRPr="003D3436">
        <w:rPr>
          <w:rFonts w:cs="Arial"/>
        </w:rPr>
        <w:t>.</w:t>
      </w:r>
    </w:p>
    <w:p w14:paraId="3BF31090" w14:textId="77777777" w:rsidR="0016751C" w:rsidRPr="003D3436" w:rsidRDefault="0016751C" w:rsidP="00C11560">
      <w:pPr>
        <w:pStyle w:val="Heading2"/>
        <w:rPr>
          <w:sz w:val="22"/>
          <w:szCs w:val="22"/>
        </w:rPr>
      </w:pPr>
      <w:bookmarkStart w:id="18" w:name="_Toc106659603"/>
      <w:bookmarkStart w:id="19" w:name="_Toc106702700"/>
      <w:bookmarkStart w:id="20" w:name="_Toc106795709"/>
    </w:p>
    <w:bookmarkEnd w:id="18"/>
    <w:bookmarkEnd w:id="19"/>
    <w:bookmarkEnd w:id="20"/>
    <w:p w14:paraId="531549BE" w14:textId="03E15A43" w:rsidR="006048DA" w:rsidRPr="003D3436" w:rsidRDefault="006048DA" w:rsidP="00C838E3">
      <w:pPr>
        <w:rPr>
          <w:lang w:val="id-ID"/>
        </w:rPr>
      </w:pPr>
      <w:r w:rsidRPr="003D3436">
        <w:rPr>
          <w:lang w:val="id-ID"/>
        </w:rPr>
        <w:t>Analisa data berupa nilai karotonoid total dan pertumbuhan dilakukan tabulasi terlebih dahulu menggunakan microsoft excel 2016. Dilanjutkan dengan uji statistik ANOVA terhadap seluruh parameter uji mengunakan SPSS versi 16, dan diuji lanjut dengan uji tuckey dengan selang kepercayaan 95%. Data pertumbuhan dan kualitas air dilakukan analisis secara deskriptif dan di sajikan dalam bentuk data tabel dan grafik.</w:t>
      </w:r>
    </w:p>
    <w:p w14:paraId="395215D7" w14:textId="77777777" w:rsidR="00C838E3" w:rsidRPr="003D3436" w:rsidRDefault="00C838E3" w:rsidP="000558C5">
      <w:pPr>
        <w:pStyle w:val="NoSpacing"/>
        <w:rPr>
          <w:rFonts w:cs="Arial"/>
        </w:rPr>
      </w:pPr>
      <w:bookmarkStart w:id="21" w:name="_Toc106659605"/>
    </w:p>
    <w:p w14:paraId="06599B0E" w14:textId="55F732BA" w:rsidR="006048DA" w:rsidRPr="003D3436" w:rsidRDefault="006048DA" w:rsidP="000558C5">
      <w:pPr>
        <w:pStyle w:val="NoSpacing"/>
        <w:rPr>
          <w:rFonts w:cs="Arial"/>
        </w:rPr>
      </w:pPr>
      <w:r w:rsidRPr="003D3436">
        <w:rPr>
          <w:rFonts w:cs="Arial"/>
        </w:rPr>
        <w:t>Hasil</w:t>
      </w:r>
      <w:bookmarkEnd w:id="21"/>
    </w:p>
    <w:p w14:paraId="0761DA1F" w14:textId="77777777" w:rsidR="004F4D66" w:rsidRPr="003D3436" w:rsidRDefault="004F4D66" w:rsidP="000558C5">
      <w:pPr>
        <w:pStyle w:val="NoSpacing"/>
        <w:rPr>
          <w:rFonts w:cs="Arial"/>
        </w:rPr>
      </w:pPr>
    </w:p>
    <w:p w14:paraId="369E1305" w14:textId="185D21BB" w:rsidR="006048DA" w:rsidRPr="003D3436" w:rsidRDefault="006048DA" w:rsidP="00C838E3">
      <w:pPr>
        <w:ind w:firstLine="0"/>
        <w:rPr>
          <w:rFonts w:cs="Arial"/>
          <w:noProof/>
          <w:lang w:val="id-ID"/>
        </w:rPr>
      </w:pPr>
      <w:r w:rsidRPr="003D3436">
        <w:rPr>
          <w:rFonts w:cs="Arial"/>
          <w:lang w:val="id-ID"/>
        </w:rPr>
        <w:t xml:space="preserve">Kandungan nilai karotenoid total yang dilakukan pada akhir penelitian berkisar dari 1.73-3.04 mg /kg. Nilai terbaik </w:t>
      </w:r>
      <w:r w:rsidRPr="003D3436">
        <w:rPr>
          <w:rFonts w:cs="Arial"/>
          <w:noProof/>
          <w:lang w:val="id-ID"/>
        </w:rPr>
        <w:t>dengan penambahan suplemen astaxanthin dengan nilai kandungan tertinggi yaitu 3.04</w:t>
      </w:r>
      <w:r w:rsidRPr="003D3436">
        <w:rPr>
          <w:rFonts w:cs="Arial"/>
          <w:noProof/>
        </w:rPr>
        <w:t>±</w:t>
      </w:r>
      <w:r w:rsidRPr="003D3436">
        <w:rPr>
          <w:rFonts w:cs="Arial"/>
          <w:noProof/>
          <w:lang w:val="id-ID"/>
        </w:rPr>
        <w:t>0.66 mg/kg</w:t>
      </w:r>
      <w:r w:rsidR="00C838E3" w:rsidRPr="003D3436">
        <w:rPr>
          <w:rFonts w:cs="Arial"/>
          <w:noProof/>
          <w:lang w:val="id-ID"/>
        </w:rPr>
        <w:t xml:space="preserve">. </w:t>
      </w:r>
      <w:r w:rsidRPr="003D3436">
        <w:rPr>
          <w:rFonts w:cs="Arial"/>
          <w:noProof/>
          <w:lang w:val="id-ID"/>
        </w:rPr>
        <w:t xml:space="preserve">Hasil uji analisis parameter kandungan karotenoid total ikan arwana diperoleh hasil yang signifikan (P&lt;0.05) atau berbeda nyata. Nilai kandungan karotenoid total yang terdapat pada sampel sisik ikan arwana dapat dilihat pada </w:t>
      </w:r>
      <w:r w:rsidR="00F241F2">
        <w:rPr>
          <w:rFonts w:cs="Arial"/>
          <w:noProof/>
          <w:lang w:val="id-ID"/>
        </w:rPr>
        <w:t>(</w:t>
      </w:r>
      <w:r w:rsidRPr="003D3436">
        <w:rPr>
          <w:rFonts w:cs="Arial"/>
          <w:noProof/>
          <w:lang w:val="id-ID"/>
        </w:rPr>
        <w:t>Tabel</w:t>
      </w:r>
      <w:r w:rsidR="00F241F2">
        <w:rPr>
          <w:rFonts w:cs="Arial"/>
          <w:noProof/>
          <w:lang w:val="id-ID"/>
        </w:rPr>
        <w:t>.</w:t>
      </w:r>
      <w:r w:rsidRPr="003D3436">
        <w:rPr>
          <w:rFonts w:cs="Arial"/>
          <w:noProof/>
          <w:lang w:val="id-ID"/>
        </w:rPr>
        <w:t>1</w:t>
      </w:r>
      <w:r w:rsidR="00F241F2">
        <w:rPr>
          <w:rFonts w:cs="Arial"/>
          <w:noProof/>
          <w:lang w:val="id-ID"/>
        </w:rPr>
        <w:t>).</w:t>
      </w:r>
      <w:r w:rsidRPr="003D3436">
        <w:rPr>
          <w:rFonts w:cs="Arial"/>
          <w:noProof/>
          <w:lang w:val="id-ID"/>
        </w:rPr>
        <w:t xml:space="preserve">   </w:t>
      </w:r>
    </w:p>
    <w:p w14:paraId="23EC8211" w14:textId="23BEC214" w:rsidR="00C838E3" w:rsidRDefault="00C838E3" w:rsidP="00C838E3">
      <w:pPr>
        <w:ind w:firstLine="0"/>
        <w:rPr>
          <w:rFonts w:cs="Arial"/>
          <w:noProof/>
          <w:lang w:val="id-ID"/>
        </w:rPr>
      </w:pPr>
    </w:p>
    <w:p w14:paraId="68283D00" w14:textId="77777777" w:rsidR="00F241F2" w:rsidRPr="003D3436" w:rsidRDefault="00F241F2" w:rsidP="00C838E3">
      <w:pPr>
        <w:ind w:firstLine="0"/>
        <w:rPr>
          <w:rFonts w:cs="Arial"/>
          <w:noProof/>
          <w:lang w:val="id-ID"/>
        </w:rPr>
      </w:pPr>
    </w:p>
    <w:p w14:paraId="70F8DEF1" w14:textId="77777777" w:rsidR="00F241F2" w:rsidRDefault="006048DA" w:rsidP="00C838E3">
      <w:pPr>
        <w:pStyle w:val="Heading4"/>
        <w:jc w:val="both"/>
      </w:pPr>
      <w:bookmarkStart w:id="22" w:name="_Toc106661311"/>
      <w:bookmarkStart w:id="23" w:name="_Toc106661390"/>
      <w:proofErr w:type="spellStart"/>
      <w:r w:rsidRPr="003D3436">
        <w:lastRenderedPageBreak/>
        <w:t>Tabel</w:t>
      </w:r>
      <w:proofErr w:type="spellEnd"/>
      <w:r w:rsidRPr="003D3436">
        <w:t xml:space="preserve"> 1. Nilai parameter </w:t>
      </w:r>
      <w:proofErr w:type="spellStart"/>
      <w:r w:rsidRPr="003D3436">
        <w:t>karotenoid</w:t>
      </w:r>
      <w:proofErr w:type="spellEnd"/>
      <w:r w:rsidRPr="003D3436">
        <w:t xml:space="preserve"> total pada </w:t>
      </w:r>
      <w:proofErr w:type="spellStart"/>
      <w:r w:rsidRPr="003D3436">
        <w:t>sampel</w:t>
      </w:r>
      <w:proofErr w:type="spellEnd"/>
      <w:r w:rsidRPr="003D3436">
        <w:t xml:space="preserve"> </w:t>
      </w:r>
      <w:proofErr w:type="spellStart"/>
      <w:r w:rsidRPr="003D3436">
        <w:t>sisik</w:t>
      </w:r>
      <w:proofErr w:type="spellEnd"/>
      <w:r w:rsidRPr="003D3436">
        <w:t xml:space="preserve"> ikan </w:t>
      </w:r>
      <w:proofErr w:type="spellStart"/>
      <w:r w:rsidRPr="003D3436">
        <w:t>arwana</w:t>
      </w:r>
      <w:bookmarkEnd w:id="22"/>
      <w:bookmarkEnd w:id="23"/>
      <w:proofErr w:type="spellEnd"/>
    </w:p>
    <w:p w14:paraId="694C83BA" w14:textId="68ED418E" w:rsidR="006048DA" w:rsidRPr="003D3436" w:rsidRDefault="008D7D58" w:rsidP="00C838E3">
      <w:pPr>
        <w:pStyle w:val="Heading4"/>
        <w:jc w:val="both"/>
        <w:rPr>
          <w:lang w:val="id-ID"/>
        </w:rPr>
      </w:pPr>
      <w:r w:rsidRPr="003D3436">
        <w:rPr>
          <w:lang w:val="id-ID"/>
        </w:rPr>
        <w:t>.</w:t>
      </w:r>
    </w:p>
    <w:tbl>
      <w:tblPr>
        <w:tblStyle w:val="TableGrid1"/>
        <w:tblW w:w="9018" w:type="dxa"/>
        <w:jc w:val="center"/>
        <w:tblLook w:val="04A0" w:firstRow="1" w:lastRow="0" w:firstColumn="1" w:lastColumn="0" w:noHBand="0" w:noVBand="1"/>
      </w:tblPr>
      <w:tblGrid>
        <w:gridCol w:w="2345"/>
        <w:gridCol w:w="1552"/>
        <w:gridCol w:w="1680"/>
        <w:gridCol w:w="1694"/>
        <w:gridCol w:w="1747"/>
      </w:tblGrid>
      <w:tr w:rsidR="006048DA" w:rsidRPr="00F241F2" w14:paraId="78B548DF" w14:textId="77777777" w:rsidTr="00617CFF">
        <w:trPr>
          <w:trHeight w:val="323"/>
          <w:jc w:val="center"/>
        </w:trPr>
        <w:tc>
          <w:tcPr>
            <w:tcW w:w="2345" w:type="dxa"/>
            <w:tcBorders>
              <w:top w:val="single" w:sz="4" w:space="0" w:color="auto"/>
              <w:left w:val="single" w:sz="4" w:space="0" w:color="FFFFFF" w:themeColor="background1"/>
              <w:bottom w:val="single" w:sz="4" w:space="0" w:color="auto"/>
              <w:right w:val="single" w:sz="4" w:space="0" w:color="FFFFFF" w:themeColor="background1"/>
            </w:tcBorders>
          </w:tcPr>
          <w:p w14:paraId="37665967" w14:textId="3C58C0A5" w:rsidR="006048DA" w:rsidRPr="00F241F2" w:rsidRDefault="006048DA" w:rsidP="00F241F2">
            <w:pPr>
              <w:ind w:firstLine="0"/>
              <w:jc w:val="left"/>
              <w:rPr>
                <w:rFonts w:cs="Arial"/>
                <w:b/>
                <w:bCs/>
                <w:i/>
                <w:iCs/>
              </w:rPr>
            </w:pPr>
            <w:bookmarkStart w:id="24" w:name="_Hlk106013463"/>
            <w:r w:rsidRPr="00F241F2">
              <w:rPr>
                <w:rFonts w:cs="Arial"/>
                <w:b/>
                <w:bCs/>
                <w:i/>
                <w:iCs/>
              </w:rPr>
              <w:t xml:space="preserve">Karotenoid </w:t>
            </w:r>
          </w:p>
        </w:tc>
        <w:tc>
          <w:tcPr>
            <w:tcW w:w="1552" w:type="dxa"/>
            <w:tcBorders>
              <w:top w:val="single" w:sz="4" w:space="0" w:color="auto"/>
              <w:left w:val="single" w:sz="4" w:space="0" w:color="FFFFFF" w:themeColor="background1"/>
              <w:bottom w:val="single" w:sz="4" w:space="0" w:color="auto"/>
              <w:right w:val="single" w:sz="4" w:space="0" w:color="FFFFFF" w:themeColor="background1"/>
            </w:tcBorders>
          </w:tcPr>
          <w:p w14:paraId="6C808E4B" w14:textId="77777777" w:rsidR="006048DA" w:rsidRPr="00F241F2" w:rsidRDefault="006048DA" w:rsidP="00F241F2">
            <w:pPr>
              <w:ind w:firstLine="0"/>
              <w:jc w:val="center"/>
              <w:rPr>
                <w:rFonts w:cs="Arial"/>
                <w:b/>
                <w:bCs/>
                <w:i/>
                <w:iCs/>
              </w:rPr>
            </w:pPr>
            <w:r w:rsidRPr="00F241F2">
              <w:rPr>
                <w:rFonts w:cs="Arial"/>
                <w:b/>
                <w:bCs/>
                <w:i/>
                <w:iCs/>
              </w:rPr>
              <w:t>Perlakuan 1</w:t>
            </w:r>
          </w:p>
        </w:tc>
        <w:tc>
          <w:tcPr>
            <w:tcW w:w="1680" w:type="dxa"/>
            <w:tcBorders>
              <w:top w:val="single" w:sz="4" w:space="0" w:color="auto"/>
              <w:left w:val="single" w:sz="4" w:space="0" w:color="FFFFFF" w:themeColor="background1"/>
              <w:bottom w:val="single" w:sz="4" w:space="0" w:color="auto"/>
              <w:right w:val="single" w:sz="4" w:space="0" w:color="FFFFFF" w:themeColor="background1"/>
            </w:tcBorders>
          </w:tcPr>
          <w:p w14:paraId="1ADFD733" w14:textId="77777777" w:rsidR="006048DA" w:rsidRPr="00F241F2" w:rsidRDefault="006048DA" w:rsidP="00F241F2">
            <w:pPr>
              <w:ind w:firstLine="0"/>
              <w:jc w:val="center"/>
              <w:rPr>
                <w:rFonts w:cs="Arial"/>
                <w:b/>
                <w:bCs/>
                <w:i/>
                <w:iCs/>
              </w:rPr>
            </w:pPr>
            <w:r w:rsidRPr="00F241F2">
              <w:rPr>
                <w:rFonts w:cs="Arial"/>
                <w:b/>
                <w:bCs/>
                <w:i/>
                <w:iCs/>
              </w:rPr>
              <w:t>Perlakuan 2</w:t>
            </w:r>
          </w:p>
        </w:tc>
        <w:tc>
          <w:tcPr>
            <w:tcW w:w="1694" w:type="dxa"/>
            <w:tcBorders>
              <w:top w:val="single" w:sz="4" w:space="0" w:color="auto"/>
              <w:left w:val="single" w:sz="4" w:space="0" w:color="FFFFFF" w:themeColor="background1"/>
              <w:bottom w:val="single" w:sz="4" w:space="0" w:color="auto"/>
              <w:right w:val="single" w:sz="4" w:space="0" w:color="FFFFFF" w:themeColor="background1"/>
            </w:tcBorders>
          </w:tcPr>
          <w:p w14:paraId="184F6E10" w14:textId="77777777" w:rsidR="006048DA" w:rsidRPr="00F241F2" w:rsidRDefault="006048DA" w:rsidP="00F241F2">
            <w:pPr>
              <w:ind w:firstLine="0"/>
              <w:jc w:val="center"/>
              <w:rPr>
                <w:rFonts w:cs="Arial"/>
                <w:b/>
                <w:bCs/>
                <w:i/>
                <w:iCs/>
              </w:rPr>
            </w:pPr>
            <w:r w:rsidRPr="00F241F2">
              <w:rPr>
                <w:rFonts w:cs="Arial"/>
                <w:b/>
                <w:bCs/>
                <w:i/>
                <w:iCs/>
              </w:rPr>
              <w:t>Perlakuan 3</w:t>
            </w:r>
          </w:p>
        </w:tc>
        <w:tc>
          <w:tcPr>
            <w:tcW w:w="1747" w:type="dxa"/>
            <w:tcBorders>
              <w:top w:val="single" w:sz="4" w:space="0" w:color="auto"/>
              <w:left w:val="single" w:sz="4" w:space="0" w:color="FFFFFF" w:themeColor="background1"/>
              <w:bottom w:val="single" w:sz="4" w:space="0" w:color="auto"/>
              <w:right w:val="single" w:sz="4" w:space="0" w:color="FFFFFF" w:themeColor="background1"/>
            </w:tcBorders>
          </w:tcPr>
          <w:p w14:paraId="3A3E0792" w14:textId="77777777" w:rsidR="006048DA" w:rsidRPr="00F241F2" w:rsidRDefault="006048DA" w:rsidP="00F241F2">
            <w:pPr>
              <w:ind w:firstLine="0"/>
              <w:jc w:val="center"/>
              <w:rPr>
                <w:rFonts w:cs="Arial"/>
                <w:b/>
                <w:bCs/>
                <w:i/>
                <w:iCs/>
              </w:rPr>
            </w:pPr>
            <w:r w:rsidRPr="00F241F2">
              <w:rPr>
                <w:rFonts w:cs="Arial"/>
                <w:b/>
                <w:bCs/>
                <w:i/>
                <w:iCs/>
              </w:rPr>
              <w:t>Perlakuan 4</w:t>
            </w:r>
          </w:p>
        </w:tc>
      </w:tr>
      <w:tr w:rsidR="006048DA" w:rsidRPr="00F241F2" w14:paraId="20B54002" w14:textId="77777777" w:rsidTr="00617CFF">
        <w:trPr>
          <w:trHeight w:val="323"/>
          <w:jc w:val="center"/>
        </w:trPr>
        <w:tc>
          <w:tcPr>
            <w:tcW w:w="2345" w:type="dxa"/>
            <w:tcBorders>
              <w:top w:val="nil"/>
              <w:left w:val="nil"/>
              <w:bottom w:val="nil"/>
              <w:right w:val="nil"/>
            </w:tcBorders>
            <w:vAlign w:val="center"/>
            <w:hideMark/>
          </w:tcPr>
          <w:p w14:paraId="5DB9953C" w14:textId="77777777" w:rsidR="006048DA" w:rsidRPr="00F241F2" w:rsidRDefault="006048DA" w:rsidP="00F241F2">
            <w:pPr>
              <w:ind w:firstLine="0"/>
              <w:jc w:val="left"/>
              <w:rPr>
                <w:rFonts w:cs="Arial"/>
              </w:rPr>
            </w:pPr>
            <w:r w:rsidRPr="00F241F2">
              <w:rPr>
                <w:rFonts w:cs="Arial"/>
              </w:rPr>
              <w:t>Awal (H-0)</w:t>
            </w:r>
          </w:p>
        </w:tc>
        <w:tc>
          <w:tcPr>
            <w:tcW w:w="1552" w:type="dxa"/>
            <w:tcBorders>
              <w:top w:val="nil"/>
              <w:left w:val="nil"/>
              <w:bottom w:val="nil"/>
              <w:right w:val="nil"/>
            </w:tcBorders>
            <w:vAlign w:val="center"/>
            <w:hideMark/>
          </w:tcPr>
          <w:p w14:paraId="339F1350" w14:textId="77777777" w:rsidR="006048DA" w:rsidRPr="00F241F2" w:rsidRDefault="006048DA" w:rsidP="00F241F2">
            <w:pPr>
              <w:ind w:firstLine="0"/>
              <w:jc w:val="center"/>
              <w:rPr>
                <w:rFonts w:cs="Arial"/>
              </w:rPr>
            </w:pPr>
            <w:r w:rsidRPr="00F241F2">
              <w:rPr>
                <w:rFonts w:cs="Arial"/>
              </w:rPr>
              <w:t>2.95 ±0.55</w:t>
            </w:r>
          </w:p>
        </w:tc>
        <w:tc>
          <w:tcPr>
            <w:tcW w:w="1680" w:type="dxa"/>
            <w:tcBorders>
              <w:top w:val="nil"/>
              <w:left w:val="nil"/>
              <w:bottom w:val="nil"/>
              <w:right w:val="nil"/>
            </w:tcBorders>
            <w:vAlign w:val="center"/>
            <w:hideMark/>
          </w:tcPr>
          <w:p w14:paraId="78B4A8D8" w14:textId="77777777" w:rsidR="006048DA" w:rsidRPr="00F241F2" w:rsidRDefault="006048DA" w:rsidP="00F241F2">
            <w:pPr>
              <w:ind w:firstLine="0"/>
              <w:jc w:val="center"/>
              <w:rPr>
                <w:rFonts w:cs="Arial"/>
              </w:rPr>
            </w:pPr>
            <w:r w:rsidRPr="00F241F2">
              <w:rPr>
                <w:rFonts w:cs="Arial"/>
              </w:rPr>
              <w:t>3.07 ±0.35</w:t>
            </w:r>
          </w:p>
        </w:tc>
        <w:tc>
          <w:tcPr>
            <w:tcW w:w="1694" w:type="dxa"/>
            <w:tcBorders>
              <w:top w:val="nil"/>
              <w:left w:val="nil"/>
              <w:bottom w:val="nil"/>
              <w:right w:val="nil"/>
            </w:tcBorders>
            <w:vAlign w:val="center"/>
            <w:hideMark/>
          </w:tcPr>
          <w:p w14:paraId="45BE5CEE" w14:textId="77777777" w:rsidR="006048DA" w:rsidRPr="00F241F2" w:rsidRDefault="006048DA" w:rsidP="00F241F2">
            <w:pPr>
              <w:ind w:firstLine="0"/>
              <w:jc w:val="center"/>
              <w:rPr>
                <w:rFonts w:cs="Arial"/>
              </w:rPr>
            </w:pPr>
            <w:r w:rsidRPr="00F241F2">
              <w:rPr>
                <w:rFonts w:cs="Arial"/>
              </w:rPr>
              <w:t>3.87 ±1.20</w:t>
            </w:r>
          </w:p>
        </w:tc>
        <w:tc>
          <w:tcPr>
            <w:tcW w:w="1747" w:type="dxa"/>
            <w:tcBorders>
              <w:top w:val="nil"/>
              <w:left w:val="nil"/>
              <w:bottom w:val="nil"/>
              <w:right w:val="nil"/>
            </w:tcBorders>
            <w:vAlign w:val="center"/>
            <w:hideMark/>
          </w:tcPr>
          <w:p w14:paraId="32FFF70B" w14:textId="77777777" w:rsidR="006048DA" w:rsidRPr="00F241F2" w:rsidRDefault="006048DA" w:rsidP="00F241F2">
            <w:pPr>
              <w:ind w:firstLine="0"/>
              <w:jc w:val="center"/>
              <w:rPr>
                <w:rFonts w:cs="Arial"/>
              </w:rPr>
            </w:pPr>
            <w:r w:rsidRPr="00F241F2">
              <w:rPr>
                <w:rFonts w:cs="Arial"/>
              </w:rPr>
              <w:t>3.07 ±0.33</w:t>
            </w:r>
          </w:p>
        </w:tc>
      </w:tr>
      <w:tr w:rsidR="006048DA" w:rsidRPr="00F241F2" w14:paraId="631971CD" w14:textId="77777777" w:rsidTr="00617CFF">
        <w:trPr>
          <w:trHeight w:val="323"/>
          <w:jc w:val="center"/>
        </w:trPr>
        <w:tc>
          <w:tcPr>
            <w:tcW w:w="2345" w:type="dxa"/>
            <w:tcBorders>
              <w:top w:val="nil"/>
              <w:left w:val="nil"/>
              <w:bottom w:val="nil"/>
              <w:right w:val="nil"/>
            </w:tcBorders>
            <w:vAlign w:val="center"/>
            <w:hideMark/>
          </w:tcPr>
          <w:p w14:paraId="64654C7D" w14:textId="77777777" w:rsidR="006048DA" w:rsidRPr="00F241F2" w:rsidRDefault="006048DA" w:rsidP="00F241F2">
            <w:pPr>
              <w:ind w:firstLine="0"/>
              <w:jc w:val="left"/>
              <w:rPr>
                <w:rFonts w:cs="Arial"/>
              </w:rPr>
            </w:pPr>
            <w:r w:rsidRPr="00F241F2">
              <w:rPr>
                <w:rFonts w:cs="Arial"/>
              </w:rPr>
              <w:t>Akhir (H-35)</w:t>
            </w:r>
          </w:p>
        </w:tc>
        <w:tc>
          <w:tcPr>
            <w:tcW w:w="1552" w:type="dxa"/>
            <w:tcBorders>
              <w:top w:val="nil"/>
              <w:left w:val="nil"/>
              <w:bottom w:val="nil"/>
              <w:right w:val="nil"/>
            </w:tcBorders>
            <w:vAlign w:val="center"/>
            <w:hideMark/>
          </w:tcPr>
          <w:p w14:paraId="1D34475B" w14:textId="77777777" w:rsidR="006048DA" w:rsidRPr="00F241F2" w:rsidRDefault="006048DA" w:rsidP="00F241F2">
            <w:pPr>
              <w:ind w:firstLine="0"/>
              <w:jc w:val="center"/>
              <w:rPr>
                <w:rFonts w:cs="Arial"/>
              </w:rPr>
            </w:pPr>
            <w:r w:rsidRPr="00F241F2">
              <w:rPr>
                <w:rFonts w:cs="Arial"/>
              </w:rPr>
              <w:t>5.99</w:t>
            </w:r>
            <w:r w:rsidRPr="00F241F2">
              <w:rPr>
                <w:rFonts w:cs="Arial"/>
                <w:vertAlign w:val="superscript"/>
              </w:rPr>
              <w:t xml:space="preserve"> </w:t>
            </w:r>
            <w:r w:rsidRPr="00F241F2">
              <w:rPr>
                <w:rFonts w:cs="Arial"/>
              </w:rPr>
              <w:t>±0.31</w:t>
            </w:r>
            <w:r w:rsidRPr="00F241F2">
              <w:rPr>
                <w:rFonts w:cs="Arial"/>
                <w:vertAlign w:val="superscript"/>
              </w:rPr>
              <w:t>ab</w:t>
            </w:r>
          </w:p>
        </w:tc>
        <w:tc>
          <w:tcPr>
            <w:tcW w:w="1680" w:type="dxa"/>
            <w:tcBorders>
              <w:top w:val="nil"/>
              <w:left w:val="nil"/>
              <w:bottom w:val="nil"/>
              <w:right w:val="nil"/>
            </w:tcBorders>
            <w:vAlign w:val="center"/>
            <w:hideMark/>
          </w:tcPr>
          <w:p w14:paraId="79A22FC4" w14:textId="77777777" w:rsidR="006048DA" w:rsidRPr="00F241F2" w:rsidRDefault="006048DA" w:rsidP="00F241F2">
            <w:pPr>
              <w:ind w:firstLine="0"/>
              <w:jc w:val="center"/>
              <w:rPr>
                <w:rFonts w:cs="Arial"/>
              </w:rPr>
            </w:pPr>
            <w:bookmarkStart w:id="25" w:name="_Hlk104885920"/>
            <w:r w:rsidRPr="00F241F2">
              <w:rPr>
                <w:rFonts w:cs="Arial"/>
              </w:rPr>
              <w:t>5.05</w:t>
            </w:r>
            <w:r w:rsidRPr="00F241F2">
              <w:rPr>
                <w:rFonts w:cs="Arial"/>
                <w:vertAlign w:val="superscript"/>
              </w:rPr>
              <w:t xml:space="preserve"> </w:t>
            </w:r>
            <w:r w:rsidRPr="00F241F2">
              <w:rPr>
                <w:rFonts w:cs="Arial"/>
              </w:rPr>
              <w:t>±0.39</w:t>
            </w:r>
            <w:bookmarkEnd w:id="25"/>
            <w:r w:rsidRPr="00F241F2">
              <w:rPr>
                <w:rFonts w:cs="Arial"/>
                <w:vertAlign w:val="superscript"/>
              </w:rPr>
              <w:t xml:space="preserve"> a</w:t>
            </w:r>
          </w:p>
        </w:tc>
        <w:tc>
          <w:tcPr>
            <w:tcW w:w="1694" w:type="dxa"/>
            <w:tcBorders>
              <w:top w:val="nil"/>
              <w:left w:val="nil"/>
              <w:bottom w:val="nil"/>
              <w:right w:val="nil"/>
            </w:tcBorders>
            <w:vAlign w:val="center"/>
            <w:hideMark/>
          </w:tcPr>
          <w:p w14:paraId="5E0F7DDE" w14:textId="5139995E" w:rsidR="006048DA" w:rsidRPr="00F241F2" w:rsidRDefault="006048DA" w:rsidP="00F241F2">
            <w:pPr>
              <w:ind w:firstLine="0"/>
              <w:jc w:val="center"/>
              <w:rPr>
                <w:rFonts w:cs="Arial"/>
              </w:rPr>
            </w:pPr>
            <w:r w:rsidRPr="00F241F2">
              <w:rPr>
                <w:rFonts w:cs="Arial"/>
              </w:rPr>
              <w:t>6.51 ±1.07</w:t>
            </w:r>
            <w:r w:rsidRPr="00F241F2">
              <w:rPr>
                <w:rFonts w:cs="Arial"/>
                <w:vertAlign w:val="superscript"/>
              </w:rPr>
              <w:t>b</w:t>
            </w:r>
          </w:p>
        </w:tc>
        <w:tc>
          <w:tcPr>
            <w:tcW w:w="1747" w:type="dxa"/>
            <w:tcBorders>
              <w:top w:val="nil"/>
              <w:left w:val="nil"/>
              <w:bottom w:val="nil"/>
              <w:right w:val="nil"/>
            </w:tcBorders>
            <w:vAlign w:val="center"/>
            <w:hideMark/>
          </w:tcPr>
          <w:p w14:paraId="135C9DAB" w14:textId="69927228" w:rsidR="006048DA" w:rsidRPr="00F241F2" w:rsidRDefault="006048DA" w:rsidP="00F241F2">
            <w:pPr>
              <w:ind w:firstLine="0"/>
              <w:jc w:val="center"/>
              <w:rPr>
                <w:rFonts w:cs="Arial"/>
              </w:rPr>
            </w:pPr>
            <w:r w:rsidRPr="00F241F2">
              <w:rPr>
                <w:rFonts w:cs="Arial"/>
              </w:rPr>
              <w:t>4.80 ±0.11</w:t>
            </w:r>
            <w:r w:rsidRPr="00F241F2">
              <w:rPr>
                <w:rFonts w:cs="Arial"/>
                <w:vertAlign w:val="superscript"/>
              </w:rPr>
              <w:t>a</w:t>
            </w:r>
          </w:p>
        </w:tc>
      </w:tr>
      <w:tr w:rsidR="006048DA" w:rsidRPr="00F241F2" w14:paraId="0BF6CEE7" w14:textId="77777777" w:rsidTr="00617CFF">
        <w:trPr>
          <w:trHeight w:val="323"/>
          <w:jc w:val="center"/>
        </w:trPr>
        <w:tc>
          <w:tcPr>
            <w:tcW w:w="2345" w:type="dxa"/>
            <w:tcBorders>
              <w:top w:val="nil"/>
              <w:left w:val="nil"/>
              <w:bottom w:val="single" w:sz="4" w:space="0" w:color="auto"/>
              <w:right w:val="nil"/>
            </w:tcBorders>
            <w:vAlign w:val="center"/>
            <w:hideMark/>
          </w:tcPr>
          <w:p w14:paraId="622FA6A7" w14:textId="77777777" w:rsidR="006048DA" w:rsidRPr="00F241F2" w:rsidRDefault="006048DA" w:rsidP="00F241F2">
            <w:pPr>
              <w:ind w:firstLine="0"/>
              <w:jc w:val="left"/>
              <w:rPr>
                <w:rFonts w:cs="Arial"/>
              </w:rPr>
            </w:pPr>
            <w:bookmarkStart w:id="26" w:name="_Hlk106019223"/>
            <w:r w:rsidRPr="00F241F2">
              <w:rPr>
                <w:rFonts w:ascii="Cambria Math" w:hAnsi="Cambria Math" w:cs="Cambria Math"/>
              </w:rPr>
              <w:t>△</w:t>
            </w:r>
            <w:r w:rsidRPr="00F241F2">
              <w:rPr>
                <w:rFonts w:cs="Arial"/>
              </w:rPr>
              <w:t xml:space="preserve"> Karotenoid total</w:t>
            </w:r>
          </w:p>
        </w:tc>
        <w:tc>
          <w:tcPr>
            <w:tcW w:w="1552" w:type="dxa"/>
            <w:tcBorders>
              <w:top w:val="nil"/>
              <w:left w:val="nil"/>
              <w:bottom w:val="single" w:sz="4" w:space="0" w:color="auto"/>
              <w:right w:val="nil"/>
            </w:tcBorders>
            <w:vAlign w:val="center"/>
            <w:hideMark/>
          </w:tcPr>
          <w:p w14:paraId="5919450F" w14:textId="77777777" w:rsidR="006048DA" w:rsidRPr="00F241F2" w:rsidRDefault="006048DA" w:rsidP="00F241F2">
            <w:pPr>
              <w:ind w:firstLine="0"/>
              <w:jc w:val="center"/>
              <w:rPr>
                <w:rFonts w:cs="Arial"/>
              </w:rPr>
            </w:pPr>
            <w:bookmarkStart w:id="27" w:name="_Hlk105889569"/>
            <w:r w:rsidRPr="00F241F2">
              <w:rPr>
                <w:rFonts w:cs="Arial"/>
              </w:rPr>
              <w:t>3.04</w:t>
            </w:r>
            <w:r w:rsidRPr="00F241F2">
              <w:rPr>
                <w:rFonts w:cs="Arial"/>
                <w:vertAlign w:val="superscript"/>
              </w:rPr>
              <w:t xml:space="preserve"> </w:t>
            </w:r>
            <w:r w:rsidRPr="00F241F2">
              <w:rPr>
                <w:rFonts w:cs="Arial"/>
              </w:rPr>
              <w:t>±0.</w:t>
            </w:r>
            <w:bookmarkEnd w:id="27"/>
            <w:r w:rsidRPr="00F241F2">
              <w:rPr>
                <w:rFonts w:cs="Arial"/>
              </w:rPr>
              <w:t>67</w:t>
            </w:r>
            <w:r w:rsidRPr="00F241F2">
              <w:rPr>
                <w:rFonts w:cs="Arial"/>
                <w:vertAlign w:val="superscript"/>
              </w:rPr>
              <w:t>b</w:t>
            </w:r>
          </w:p>
        </w:tc>
        <w:tc>
          <w:tcPr>
            <w:tcW w:w="1680" w:type="dxa"/>
            <w:tcBorders>
              <w:top w:val="nil"/>
              <w:left w:val="nil"/>
              <w:bottom w:val="single" w:sz="4" w:space="0" w:color="auto"/>
              <w:right w:val="nil"/>
            </w:tcBorders>
            <w:vAlign w:val="center"/>
            <w:hideMark/>
          </w:tcPr>
          <w:p w14:paraId="397B3BF9" w14:textId="77777777" w:rsidR="006048DA" w:rsidRPr="00F241F2" w:rsidRDefault="006048DA" w:rsidP="00F241F2">
            <w:pPr>
              <w:ind w:firstLine="0"/>
              <w:jc w:val="center"/>
              <w:rPr>
                <w:rFonts w:cs="Arial"/>
              </w:rPr>
            </w:pPr>
            <w:bookmarkStart w:id="28" w:name="_Hlk105840703"/>
            <w:r w:rsidRPr="00F241F2">
              <w:rPr>
                <w:rFonts w:cs="Arial"/>
              </w:rPr>
              <w:t>1.99</w:t>
            </w:r>
            <w:r w:rsidRPr="00F241F2">
              <w:rPr>
                <w:rFonts w:cs="Arial"/>
                <w:vertAlign w:val="superscript"/>
              </w:rPr>
              <w:t xml:space="preserve"> </w:t>
            </w:r>
            <w:r w:rsidRPr="00F241F2">
              <w:rPr>
                <w:rFonts w:cs="Arial"/>
              </w:rPr>
              <w:t>±0.06</w:t>
            </w:r>
            <w:bookmarkEnd w:id="28"/>
            <w:r w:rsidRPr="00F241F2">
              <w:rPr>
                <w:rFonts w:cs="Arial"/>
                <w:vertAlign w:val="superscript"/>
              </w:rPr>
              <w:t xml:space="preserve"> ab</w:t>
            </w:r>
          </w:p>
        </w:tc>
        <w:tc>
          <w:tcPr>
            <w:tcW w:w="1694" w:type="dxa"/>
            <w:tcBorders>
              <w:top w:val="nil"/>
              <w:left w:val="nil"/>
              <w:bottom w:val="single" w:sz="4" w:space="0" w:color="auto"/>
              <w:right w:val="nil"/>
            </w:tcBorders>
            <w:vAlign w:val="center"/>
            <w:hideMark/>
          </w:tcPr>
          <w:p w14:paraId="47B88C09" w14:textId="29BD88E3" w:rsidR="006048DA" w:rsidRPr="00F241F2" w:rsidRDefault="006048DA" w:rsidP="00F241F2">
            <w:pPr>
              <w:ind w:firstLine="0"/>
              <w:jc w:val="center"/>
              <w:rPr>
                <w:rFonts w:cs="Arial"/>
              </w:rPr>
            </w:pPr>
            <w:bookmarkStart w:id="29" w:name="_Hlk105889414"/>
            <w:r w:rsidRPr="00F241F2">
              <w:rPr>
                <w:rFonts w:cs="Arial"/>
              </w:rPr>
              <w:t>2..64</w:t>
            </w:r>
            <w:r w:rsidRPr="00F241F2">
              <w:rPr>
                <w:rFonts w:cs="Arial"/>
                <w:vertAlign w:val="superscript"/>
              </w:rPr>
              <w:t xml:space="preserve"> </w:t>
            </w:r>
            <w:r w:rsidRPr="00F241F2">
              <w:rPr>
                <w:rFonts w:cs="Arial"/>
              </w:rPr>
              <w:t>±0.39</w:t>
            </w:r>
            <w:bookmarkEnd w:id="29"/>
            <w:r w:rsidRPr="00F241F2">
              <w:rPr>
                <w:rFonts w:cs="Arial"/>
                <w:vertAlign w:val="superscript"/>
              </w:rPr>
              <w:t>ab</w:t>
            </w:r>
          </w:p>
        </w:tc>
        <w:tc>
          <w:tcPr>
            <w:tcW w:w="1747" w:type="dxa"/>
            <w:tcBorders>
              <w:top w:val="nil"/>
              <w:left w:val="nil"/>
              <w:bottom w:val="single" w:sz="4" w:space="0" w:color="auto"/>
              <w:right w:val="nil"/>
            </w:tcBorders>
            <w:vAlign w:val="center"/>
            <w:hideMark/>
          </w:tcPr>
          <w:p w14:paraId="0DE1012D" w14:textId="32325D7F" w:rsidR="006048DA" w:rsidRPr="00F241F2" w:rsidRDefault="006048DA" w:rsidP="00F241F2">
            <w:pPr>
              <w:ind w:firstLine="0"/>
              <w:jc w:val="center"/>
              <w:rPr>
                <w:rFonts w:cs="Arial"/>
              </w:rPr>
            </w:pPr>
            <w:r w:rsidRPr="00F241F2">
              <w:rPr>
                <w:rFonts w:cs="Arial"/>
              </w:rPr>
              <w:t>1.73 ±0.25</w:t>
            </w:r>
            <w:r w:rsidRPr="00F241F2">
              <w:rPr>
                <w:rFonts w:cs="Arial"/>
                <w:vertAlign w:val="superscript"/>
              </w:rPr>
              <w:t>a</w:t>
            </w:r>
          </w:p>
        </w:tc>
      </w:tr>
    </w:tbl>
    <w:bookmarkEnd w:id="24"/>
    <w:bookmarkEnd w:id="26"/>
    <w:p w14:paraId="166C2633" w14:textId="41E2E140" w:rsidR="006048DA" w:rsidRPr="003D3436" w:rsidRDefault="006048DA" w:rsidP="000558C5">
      <w:pPr>
        <w:ind w:left="1418" w:hanging="1418"/>
        <w:rPr>
          <w:rFonts w:cs="Arial"/>
          <w:lang w:val="id-ID"/>
        </w:rPr>
      </w:pPr>
      <w:proofErr w:type="spellStart"/>
      <w:r w:rsidRPr="003D3436">
        <w:rPr>
          <w:rFonts w:cs="Arial"/>
        </w:rPr>
        <w:t>Keterangan</w:t>
      </w:r>
      <w:proofErr w:type="spellEnd"/>
      <w:r w:rsidRPr="003D3436">
        <w:rPr>
          <w:rFonts w:cs="Arial"/>
        </w:rPr>
        <w:t xml:space="preserve">: </w:t>
      </w:r>
      <w:proofErr w:type="spellStart"/>
      <w:r w:rsidRPr="003D3436">
        <w:rPr>
          <w:rFonts w:cs="Arial"/>
        </w:rPr>
        <w:t>Nlai</w:t>
      </w:r>
      <w:proofErr w:type="spellEnd"/>
      <w:r w:rsidRPr="003D3436">
        <w:rPr>
          <w:rFonts w:cs="Arial"/>
        </w:rPr>
        <w:t xml:space="preserve"> yang </w:t>
      </w:r>
      <w:proofErr w:type="spellStart"/>
      <w:r w:rsidRPr="003D3436">
        <w:rPr>
          <w:rFonts w:cs="Arial"/>
        </w:rPr>
        <w:t>tertera</w:t>
      </w:r>
      <w:proofErr w:type="spellEnd"/>
      <w:r w:rsidRPr="003D3436">
        <w:rPr>
          <w:rFonts w:cs="Arial"/>
        </w:rPr>
        <w:t xml:space="preserve"> </w:t>
      </w:r>
      <w:proofErr w:type="spellStart"/>
      <w:r w:rsidRPr="003D3436">
        <w:rPr>
          <w:rFonts w:cs="Arial"/>
        </w:rPr>
        <w:t>merupakan</w:t>
      </w:r>
      <w:proofErr w:type="spellEnd"/>
      <w:r w:rsidRPr="003D3436">
        <w:rPr>
          <w:rFonts w:cs="Arial"/>
        </w:rPr>
        <w:t xml:space="preserve"> </w:t>
      </w:r>
      <w:proofErr w:type="spellStart"/>
      <w:r w:rsidRPr="003D3436">
        <w:rPr>
          <w:rFonts w:cs="Arial"/>
        </w:rPr>
        <w:t>nilai</w:t>
      </w:r>
      <w:proofErr w:type="spellEnd"/>
      <w:r w:rsidRPr="003D3436">
        <w:rPr>
          <w:rFonts w:cs="Arial"/>
          <w:lang w:val="id-ID"/>
        </w:rPr>
        <w:t xml:space="preserve"> rataan </w:t>
      </w:r>
      <w:r w:rsidRPr="003D3436">
        <w:rPr>
          <w:rFonts w:cs="Arial"/>
        </w:rPr>
        <w:t>±</w:t>
      </w:r>
      <w:r w:rsidRPr="003D3436">
        <w:rPr>
          <w:rFonts w:cs="Arial"/>
          <w:lang w:val="id-ID"/>
        </w:rPr>
        <w:t xml:space="preserve"> simpangan baku, huruf superscript menunjukan hasil berbeda nyata (P&lt;0,05). </w:t>
      </w:r>
    </w:p>
    <w:p w14:paraId="37E82134" w14:textId="77777777" w:rsidR="004F4D66" w:rsidRPr="003D3436" w:rsidRDefault="004F4D66" w:rsidP="000558C5">
      <w:pPr>
        <w:ind w:left="1418" w:hanging="1418"/>
        <w:rPr>
          <w:rFonts w:cs="Arial"/>
          <w:lang w:val="id-ID"/>
        </w:rPr>
      </w:pPr>
    </w:p>
    <w:p w14:paraId="448AE554" w14:textId="1BB62C41" w:rsidR="006048DA" w:rsidRPr="003D3436" w:rsidRDefault="006048DA" w:rsidP="00C838E3">
      <w:pPr>
        <w:ind w:firstLine="0"/>
        <w:rPr>
          <w:rFonts w:cs="Arial"/>
          <w:lang w:val="id-ID"/>
        </w:rPr>
      </w:pPr>
      <w:r w:rsidRPr="003D3436">
        <w:rPr>
          <w:rFonts w:cs="Arial"/>
          <w:lang w:val="id-ID"/>
        </w:rPr>
        <w:t xml:space="preserve">Berdasarkan hasil uji anova nilai pertumbuhan mutlak tidak berbeda nyata, sedangkan uji pertumbuhan mutlak memiliki nilai signifikan terhadap panjang tubuh ikan arwana. </w:t>
      </w:r>
      <w:r w:rsidR="00C838E3" w:rsidRPr="003D3436">
        <w:rPr>
          <w:rFonts w:cs="Arial"/>
          <w:lang w:val="id-ID"/>
        </w:rPr>
        <w:t>H</w:t>
      </w:r>
      <w:r w:rsidR="00AE655A" w:rsidRPr="003D3436">
        <w:rPr>
          <w:rFonts w:cs="Arial"/>
          <w:lang w:val="id-ID"/>
        </w:rPr>
        <w:t xml:space="preserve">asil </w:t>
      </w:r>
      <w:r w:rsidRPr="003D3436">
        <w:rPr>
          <w:rFonts w:cs="Arial"/>
          <w:lang w:val="id-ID"/>
        </w:rPr>
        <w:t xml:space="preserve">parameter </w:t>
      </w:r>
      <w:r w:rsidR="00AE655A" w:rsidRPr="003D3436">
        <w:rPr>
          <w:rFonts w:cs="Arial"/>
          <w:lang w:val="id-ID"/>
        </w:rPr>
        <w:t>u</w:t>
      </w:r>
      <w:r w:rsidRPr="003D3436">
        <w:rPr>
          <w:rFonts w:cs="Arial"/>
          <w:lang w:val="id-ID"/>
        </w:rPr>
        <w:t>ji pada pertumbuhan ikan arwana dapat dilihat pada tabel 2.</w:t>
      </w:r>
    </w:p>
    <w:p w14:paraId="36CC7D33" w14:textId="77777777" w:rsidR="00C838E3" w:rsidRPr="003D3436" w:rsidRDefault="00C838E3" w:rsidP="00C838E3">
      <w:pPr>
        <w:ind w:firstLine="0"/>
        <w:rPr>
          <w:rFonts w:cs="Arial"/>
          <w:lang w:val="id-ID"/>
        </w:rPr>
      </w:pPr>
    </w:p>
    <w:p w14:paraId="1F8CA541" w14:textId="7BF3DF9E" w:rsidR="006048DA" w:rsidRDefault="006048DA" w:rsidP="000558C5">
      <w:pPr>
        <w:pStyle w:val="Heading5"/>
        <w:rPr>
          <w:szCs w:val="22"/>
        </w:rPr>
      </w:pPr>
      <w:bookmarkStart w:id="30" w:name="_Toc106660452"/>
      <w:bookmarkStart w:id="31" w:name="_Toc106661313"/>
      <w:bookmarkStart w:id="32" w:name="_Toc106661392"/>
      <w:proofErr w:type="spellStart"/>
      <w:r w:rsidRPr="003D3436">
        <w:rPr>
          <w:szCs w:val="22"/>
        </w:rPr>
        <w:t>Tabel</w:t>
      </w:r>
      <w:proofErr w:type="spellEnd"/>
      <w:r w:rsidRPr="003D3436">
        <w:rPr>
          <w:szCs w:val="22"/>
        </w:rPr>
        <w:t xml:space="preserve"> 2. Nilai parameter </w:t>
      </w:r>
      <w:proofErr w:type="spellStart"/>
      <w:r w:rsidRPr="003D3436">
        <w:rPr>
          <w:szCs w:val="22"/>
        </w:rPr>
        <w:t>pertumbuhan</w:t>
      </w:r>
      <w:proofErr w:type="spellEnd"/>
      <w:r w:rsidRPr="003D3436">
        <w:rPr>
          <w:szCs w:val="22"/>
        </w:rPr>
        <w:t xml:space="preserve"> ikan </w:t>
      </w:r>
      <w:proofErr w:type="spellStart"/>
      <w:r w:rsidRPr="003D3436">
        <w:rPr>
          <w:szCs w:val="22"/>
        </w:rPr>
        <w:t>arwana</w:t>
      </w:r>
      <w:proofErr w:type="spellEnd"/>
      <w:r w:rsidRPr="003D3436">
        <w:rPr>
          <w:szCs w:val="22"/>
        </w:rPr>
        <w:t xml:space="preserve"> </w:t>
      </w:r>
      <w:bookmarkEnd w:id="30"/>
      <w:bookmarkEnd w:id="31"/>
      <w:bookmarkEnd w:id="32"/>
      <w:r w:rsidR="00F241F2" w:rsidRPr="00512FE6">
        <w:rPr>
          <w:lang w:val="id-ID"/>
        </w:rPr>
        <w:t>(</w:t>
      </w:r>
      <w:r w:rsidR="00F241F2" w:rsidRPr="00EF2B11">
        <w:rPr>
          <w:i/>
          <w:iCs w:val="0"/>
          <w:lang w:val="id-ID"/>
        </w:rPr>
        <w:t>Scleropages formosus</w:t>
      </w:r>
      <w:r w:rsidR="00F241F2" w:rsidRPr="00512FE6">
        <w:rPr>
          <w:lang w:val="id-ID"/>
        </w:rPr>
        <w:t>)</w:t>
      </w:r>
      <w:r w:rsidR="00F241F2">
        <w:rPr>
          <w:lang w:val="id-ID"/>
        </w:rPr>
        <w:t>.</w:t>
      </w:r>
    </w:p>
    <w:p w14:paraId="35875070" w14:textId="77777777" w:rsidR="00F241F2" w:rsidRPr="00F241F2" w:rsidRDefault="00F241F2" w:rsidP="00F241F2"/>
    <w:tbl>
      <w:tblPr>
        <w:tblStyle w:val="TableGrid1"/>
        <w:tblW w:w="904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7"/>
        <w:gridCol w:w="1987"/>
        <w:gridCol w:w="1917"/>
        <w:gridCol w:w="1986"/>
        <w:gridCol w:w="1750"/>
      </w:tblGrid>
      <w:tr w:rsidR="006048DA" w:rsidRPr="003D3436" w14:paraId="4DB97C42" w14:textId="77777777" w:rsidTr="00617CFF">
        <w:trPr>
          <w:trHeight w:val="242"/>
          <w:jc w:val="center"/>
        </w:trPr>
        <w:tc>
          <w:tcPr>
            <w:tcW w:w="1407" w:type="dxa"/>
            <w:tcBorders>
              <w:top w:val="single" w:sz="4" w:space="0" w:color="auto"/>
              <w:left w:val="nil"/>
              <w:bottom w:val="single" w:sz="4" w:space="0" w:color="auto"/>
              <w:right w:val="nil"/>
            </w:tcBorders>
          </w:tcPr>
          <w:p w14:paraId="71AC6B01" w14:textId="77777777" w:rsidR="006048DA" w:rsidRPr="00F241F2" w:rsidRDefault="006048DA" w:rsidP="000558C5">
            <w:pPr>
              <w:spacing w:line="276" w:lineRule="auto"/>
              <w:ind w:firstLine="0"/>
              <w:jc w:val="left"/>
              <w:rPr>
                <w:rFonts w:cs="Arial"/>
                <w:b/>
                <w:bCs/>
              </w:rPr>
            </w:pPr>
            <w:r w:rsidRPr="00F241F2">
              <w:rPr>
                <w:rFonts w:cs="Arial"/>
                <w:b/>
                <w:bCs/>
                <w:i/>
                <w:iCs/>
              </w:rPr>
              <w:t>Parameter</w:t>
            </w:r>
          </w:p>
        </w:tc>
        <w:tc>
          <w:tcPr>
            <w:tcW w:w="1987" w:type="dxa"/>
            <w:tcBorders>
              <w:top w:val="single" w:sz="4" w:space="0" w:color="auto"/>
              <w:left w:val="nil"/>
              <w:bottom w:val="single" w:sz="4" w:space="0" w:color="auto"/>
              <w:right w:val="nil"/>
            </w:tcBorders>
          </w:tcPr>
          <w:p w14:paraId="7E91EEA2" w14:textId="77777777" w:rsidR="006048DA" w:rsidRPr="00F241F2" w:rsidRDefault="006048DA" w:rsidP="000558C5">
            <w:pPr>
              <w:spacing w:line="276" w:lineRule="auto"/>
              <w:ind w:firstLine="0"/>
              <w:jc w:val="center"/>
              <w:rPr>
                <w:rFonts w:cs="Arial"/>
                <w:b/>
                <w:bCs/>
                <w:i/>
                <w:iCs/>
              </w:rPr>
            </w:pPr>
            <w:r w:rsidRPr="00F241F2">
              <w:rPr>
                <w:rFonts w:cs="Arial"/>
                <w:b/>
                <w:bCs/>
                <w:i/>
                <w:iCs/>
              </w:rPr>
              <w:t>Perlakuan 1</w:t>
            </w:r>
          </w:p>
        </w:tc>
        <w:tc>
          <w:tcPr>
            <w:tcW w:w="1917" w:type="dxa"/>
            <w:tcBorders>
              <w:top w:val="single" w:sz="4" w:space="0" w:color="auto"/>
              <w:left w:val="nil"/>
              <w:bottom w:val="single" w:sz="4" w:space="0" w:color="auto"/>
              <w:right w:val="nil"/>
            </w:tcBorders>
          </w:tcPr>
          <w:p w14:paraId="3F7CC4FF" w14:textId="77777777" w:rsidR="006048DA" w:rsidRPr="00F241F2" w:rsidRDefault="006048DA" w:rsidP="000558C5">
            <w:pPr>
              <w:spacing w:line="276" w:lineRule="auto"/>
              <w:ind w:firstLine="0"/>
              <w:jc w:val="center"/>
              <w:rPr>
                <w:rFonts w:cs="Arial"/>
                <w:b/>
                <w:bCs/>
                <w:i/>
                <w:iCs/>
              </w:rPr>
            </w:pPr>
            <w:r w:rsidRPr="00F241F2">
              <w:rPr>
                <w:rFonts w:cs="Arial"/>
                <w:b/>
                <w:bCs/>
                <w:i/>
                <w:iCs/>
              </w:rPr>
              <w:t>Perlakuan 2</w:t>
            </w:r>
          </w:p>
        </w:tc>
        <w:tc>
          <w:tcPr>
            <w:tcW w:w="1986" w:type="dxa"/>
            <w:tcBorders>
              <w:top w:val="single" w:sz="4" w:space="0" w:color="auto"/>
              <w:left w:val="nil"/>
              <w:bottom w:val="single" w:sz="4" w:space="0" w:color="auto"/>
              <w:right w:val="nil"/>
            </w:tcBorders>
          </w:tcPr>
          <w:p w14:paraId="309E4620" w14:textId="77777777" w:rsidR="006048DA" w:rsidRPr="00F241F2" w:rsidRDefault="006048DA" w:rsidP="000558C5">
            <w:pPr>
              <w:spacing w:line="276" w:lineRule="auto"/>
              <w:ind w:firstLine="0"/>
              <w:jc w:val="center"/>
              <w:rPr>
                <w:rFonts w:cs="Arial"/>
                <w:b/>
                <w:bCs/>
                <w:i/>
                <w:iCs/>
              </w:rPr>
            </w:pPr>
            <w:r w:rsidRPr="00F241F2">
              <w:rPr>
                <w:rFonts w:cs="Arial"/>
                <w:b/>
                <w:bCs/>
                <w:i/>
                <w:iCs/>
              </w:rPr>
              <w:t>Perlakuan 3</w:t>
            </w:r>
          </w:p>
        </w:tc>
        <w:tc>
          <w:tcPr>
            <w:tcW w:w="1750" w:type="dxa"/>
            <w:tcBorders>
              <w:top w:val="single" w:sz="4" w:space="0" w:color="auto"/>
              <w:left w:val="nil"/>
              <w:bottom w:val="single" w:sz="4" w:space="0" w:color="auto"/>
              <w:right w:val="nil"/>
            </w:tcBorders>
          </w:tcPr>
          <w:p w14:paraId="42F50B26" w14:textId="77777777" w:rsidR="006048DA" w:rsidRPr="00F241F2" w:rsidRDefault="006048DA" w:rsidP="000558C5">
            <w:pPr>
              <w:spacing w:line="276" w:lineRule="auto"/>
              <w:ind w:firstLine="0"/>
              <w:jc w:val="center"/>
              <w:rPr>
                <w:rFonts w:cs="Arial"/>
                <w:b/>
                <w:bCs/>
                <w:i/>
                <w:iCs/>
              </w:rPr>
            </w:pPr>
            <w:r w:rsidRPr="00F241F2">
              <w:rPr>
                <w:rFonts w:cs="Arial"/>
                <w:b/>
                <w:bCs/>
                <w:i/>
                <w:iCs/>
              </w:rPr>
              <w:t>Perlakuan 4</w:t>
            </w:r>
          </w:p>
        </w:tc>
      </w:tr>
      <w:tr w:rsidR="006048DA" w:rsidRPr="003D3436" w14:paraId="37C084B4" w14:textId="77777777" w:rsidTr="00617CFF">
        <w:trPr>
          <w:trHeight w:val="242"/>
          <w:jc w:val="center"/>
        </w:trPr>
        <w:tc>
          <w:tcPr>
            <w:tcW w:w="1407" w:type="dxa"/>
            <w:tcBorders>
              <w:top w:val="single" w:sz="4" w:space="0" w:color="auto"/>
              <w:left w:val="nil"/>
              <w:bottom w:val="nil"/>
              <w:right w:val="nil"/>
            </w:tcBorders>
            <w:vAlign w:val="center"/>
            <w:hideMark/>
          </w:tcPr>
          <w:p w14:paraId="5FE0C671" w14:textId="77777777" w:rsidR="006048DA" w:rsidRPr="003D3436" w:rsidRDefault="006048DA" w:rsidP="000558C5">
            <w:pPr>
              <w:spacing w:line="276" w:lineRule="auto"/>
              <w:ind w:firstLine="0"/>
              <w:jc w:val="left"/>
              <w:rPr>
                <w:rFonts w:cs="Arial"/>
              </w:rPr>
            </w:pPr>
            <w:r w:rsidRPr="003D3436">
              <w:rPr>
                <w:rFonts w:cs="Arial"/>
              </w:rPr>
              <w:t>W0</w:t>
            </w:r>
          </w:p>
        </w:tc>
        <w:tc>
          <w:tcPr>
            <w:tcW w:w="1987" w:type="dxa"/>
            <w:tcBorders>
              <w:top w:val="single" w:sz="4" w:space="0" w:color="auto"/>
              <w:left w:val="nil"/>
              <w:bottom w:val="nil"/>
              <w:right w:val="nil"/>
            </w:tcBorders>
            <w:vAlign w:val="center"/>
            <w:hideMark/>
          </w:tcPr>
          <w:p w14:paraId="4D29CE6B" w14:textId="77777777" w:rsidR="006048DA" w:rsidRPr="003D3436" w:rsidRDefault="006048DA" w:rsidP="0028283B">
            <w:pPr>
              <w:spacing w:line="276" w:lineRule="auto"/>
              <w:ind w:firstLine="0"/>
              <w:jc w:val="center"/>
              <w:rPr>
                <w:rFonts w:cs="Arial"/>
              </w:rPr>
            </w:pPr>
            <w:r w:rsidRPr="003D3436">
              <w:rPr>
                <w:rFonts w:cs="Arial"/>
              </w:rPr>
              <w:t>171.17±17.91</w:t>
            </w:r>
          </w:p>
        </w:tc>
        <w:tc>
          <w:tcPr>
            <w:tcW w:w="1917" w:type="dxa"/>
            <w:tcBorders>
              <w:top w:val="single" w:sz="4" w:space="0" w:color="auto"/>
              <w:left w:val="nil"/>
              <w:bottom w:val="nil"/>
              <w:right w:val="nil"/>
            </w:tcBorders>
            <w:vAlign w:val="center"/>
          </w:tcPr>
          <w:p w14:paraId="57E0B1E4" w14:textId="77777777" w:rsidR="006048DA" w:rsidRPr="003D3436" w:rsidRDefault="006048DA" w:rsidP="0028283B">
            <w:pPr>
              <w:spacing w:line="276" w:lineRule="auto"/>
              <w:ind w:firstLine="0"/>
              <w:jc w:val="center"/>
              <w:rPr>
                <w:rFonts w:cs="Arial"/>
              </w:rPr>
            </w:pPr>
          </w:p>
        </w:tc>
        <w:tc>
          <w:tcPr>
            <w:tcW w:w="1986" w:type="dxa"/>
            <w:tcBorders>
              <w:top w:val="single" w:sz="4" w:space="0" w:color="auto"/>
              <w:left w:val="nil"/>
              <w:bottom w:val="nil"/>
              <w:right w:val="nil"/>
            </w:tcBorders>
            <w:vAlign w:val="center"/>
          </w:tcPr>
          <w:p w14:paraId="62155B8E" w14:textId="77777777" w:rsidR="006048DA" w:rsidRPr="003D3436" w:rsidRDefault="006048DA" w:rsidP="0028283B">
            <w:pPr>
              <w:spacing w:line="276" w:lineRule="auto"/>
              <w:ind w:firstLine="0"/>
              <w:jc w:val="center"/>
              <w:rPr>
                <w:rFonts w:cs="Arial"/>
              </w:rPr>
            </w:pPr>
          </w:p>
        </w:tc>
        <w:tc>
          <w:tcPr>
            <w:tcW w:w="1750" w:type="dxa"/>
            <w:tcBorders>
              <w:top w:val="single" w:sz="4" w:space="0" w:color="auto"/>
              <w:left w:val="nil"/>
              <w:bottom w:val="nil"/>
              <w:right w:val="nil"/>
            </w:tcBorders>
            <w:vAlign w:val="center"/>
          </w:tcPr>
          <w:p w14:paraId="68664DB8" w14:textId="77777777" w:rsidR="006048DA" w:rsidRPr="003D3436" w:rsidRDefault="006048DA" w:rsidP="0028283B">
            <w:pPr>
              <w:spacing w:line="276" w:lineRule="auto"/>
              <w:ind w:firstLine="0"/>
              <w:jc w:val="center"/>
              <w:rPr>
                <w:rFonts w:cs="Arial"/>
              </w:rPr>
            </w:pPr>
          </w:p>
        </w:tc>
      </w:tr>
      <w:tr w:rsidR="006048DA" w:rsidRPr="003D3436" w14:paraId="4701367C" w14:textId="77777777" w:rsidTr="00617CFF">
        <w:trPr>
          <w:trHeight w:val="242"/>
          <w:jc w:val="center"/>
        </w:trPr>
        <w:tc>
          <w:tcPr>
            <w:tcW w:w="1407" w:type="dxa"/>
            <w:vAlign w:val="center"/>
            <w:hideMark/>
          </w:tcPr>
          <w:p w14:paraId="6FAFC6B4" w14:textId="77777777" w:rsidR="006048DA" w:rsidRPr="003D3436" w:rsidRDefault="006048DA" w:rsidP="000558C5">
            <w:pPr>
              <w:spacing w:line="276" w:lineRule="auto"/>
              <w:ind w:firstLine="0"/>
              <w:jc w:val="left"/>
              <w:rPr>
                <w:rFonts w:cs="Arial"/>
              </w:rPr>
            </w:pPr>
            <w:r w:rsidRPr="003D3436">
              <w:rPr>
                <w:rFonts w:cs="Arial"/>
              </w:rPr>
              <w:t>Wt</w:t>
            </w:r>
          </w:p>
        </w:tc>
        <w:tc>
          <w:tcPr>
            <w:tcW w:w="1987" w:type="dxa"/>
            <w:vAlign w:val="center"/>
            <w:hideMark/>
          </w:tcPr>
          <w:p w14:paraId="4566D503" w14:textId="77777777" w:rsidR="006048DA" w:rsidRPr="003D3436" w:rsidRDefault="006048DA" w:rsidP="0028283B">
            <w:pPr>
              <w:spacing w:line="276" w:lineRule="auto"/>
              <w:ind w:firstLine="0"/>
              <w:jc w:val="center"/>
              <w:rPr>
                <w:rFonts w:cs="Arial"/>
              </w:rPr>
            </w:pPr>
            <w:r w:rsidRPr="003D3436">
              <w:rPr>
                <w:rFonts w:cs="Arial"/>
              </w:rPr>
              <w:t>208.67</w:t>
            </w:r>
            <w:r w:rsidRPr="003D3436">
              <w:rPr>
                <w:rFonts w:cs="Arial"/>
                <w:vertAlign w:val="superscript"/>
              </w:rPr>
              <w:t xml:space="preserve"> </w:t>
            </w:r>
            <w:r w:rsidRPr="003D3436">
              <w:rPr>
                <w:rFonts w:cs="Arial"/>
              </w:rPr>
              <w:t>±14.19</w:t>
            </w:r>
            <w:r w:rsidRPr="003D3436">
              <w:rPr>
                <w:rFonts w:cs="Arial"/>
                <w:vertAlign w:val="superscript"/>
              </w:rPr>
              <w:t>a</w:t>
            </w:r>
          </w:p>
        </w:tc>
        <w:tc>
          <w:tcPr>
            <w:tcW w:w="1917" w:type="dxa"/>
            <w:vAlign w:val="center"/>
            <w:hideMark/>
          </w:tcPr>
          <w:p w14:paraId="1506A40B" w14:textId="744783A0" w:rsidR="006048DA" w:rsidRPr="003D3436" w:rsidRDefault="006048DA" w:rsidP="0028283B">
            <w:pPr>
              <w:spacing w:line="276" w:lineRule="auto"/>
              <w:ind w:firstLine="0"/>
              <w:jc w:val="center"/>
              <w:rPr>
                <w:rFonts w:cs="Arial"/>
              </w:rPr>
            </w:pPr>
            <w:r w:rsidRPr="003D3436">
              <w:rPr>
                <w:rFonts w:cs="Arial"/>
              </w:rPr>
              <w:t>229.67 ±11.50</w:t>
            </w:r>
            <w:r w:rsidRPr="003D3436">
              <w:rPr>
                <w:rFonts w:cs="Arial"/>
                <w:vertAlign w:val="superscript"/>
              </w:rPr>
              <w:t>a</w:t>
            </w:r>
          </w:p>
        </w:tc>
        <w:tc>
          <w:tcPr>
            <w:tcW w:w="1986" w:type="dxa"/>
            <w:vAlign w:val="center"/>
            <w:hideMark/>
          </w:tcPr>
          <w:p w14:paraId="3ACFE634" w14:textId="77777777" w:rsidR="006048DA" w:rsidRPr="003D3436" w:rsidRDefault="006048DA" w:rsidP="0028283B">
            <w:pPr>
              <w:spacing w:line="276" w:lineRule="auto"/>
              <w:ind w:firstLine="0"/>
              <w:jc w:val="center"/>
              <w:rPr>
                <w:rFonts w:cs="Arial"/>
              </w:rPr>
            </w:pPr>
            <w:r w:rsidRPr="003D3436">
              <w:rPr>
                <w:rFonts w:cs="Arial"/>
              </w:rPr>
              <w:t>233.00</w:t>
            </w:r>
            <w:r w:rsidRPr="003D3436">
              <w:rPr>
                <w:rFonts w:cs="Arial"/>
                <w:vertAlign w:val="superscript"/>
              </w:rPr>
              <w:t xml:space="preserve">  </w:t>
            </w:r>
            <w:r w:rsidRPr="003D3436">
              <w:rPr>
                <w:rFonts w:cs="Arial"/>
              </w:rPr>
              <w:t>±15.88</w:t>
            </w:r>
            <w:r w:rsidRPr="003D3436">
              <w:rPr>
                <w:rFonts w:cs="Arial"/>
                <w:vertAlign w:val="superscript"/>
              </w:rPr>
              <w:t xml:space="preserve"> a</w:t>
            </w:r>
          </w:p>
        </w:tc>
        <w:tc>
          <w:tcPr>
            <w:tcW w:w="1750" w:type="dxa"/>
            <w:vAlign w:val="center"/>
            <w:hideMark/>
          </w:tcPr>
          <w:p w14:paraId="54BF392C" w14:textId="77777777" w:rsidR="006048DA" w:rsidRPr="003D3436" w:rsidRDefault="006048DA" w:rsidP="0028283B">
            <w:pPr>
              <w:spacing w:line="276" w:lineRule="auto"/>
              <w:ind w:firstLine="0"/>
              <w:jc w:val="center"/>
              <w:rPr>
                <w:rFonts w:cs="Arial"/>
                <w:vertAlign w:val="superscript"/>
              </w:rPr>
            </w:pPr>
            <w:r w:rsidRPr="003D3436">
              <w:rPr>
                <w:rFonts w:cs="Arial"/>
              </w:rPr>
              <w:t>236.00</w:t>
            </w:r>
            <w:r w:rsidRPr="003D3436">
              <w:rPr>
                <w:rFonts w:cs="Arial"/>
                <w:vertAlign w:val="superscript"/>
              </w:rPr>
              <w:t xml:space="preserve"> </w:t>
            </w:r>
            <w:r w:rsidRPr="003D3436">
              <w:rPr>
                <w:rFonts w:cs="Arial"/>
              </w:rPr>
              <w:t>±20.81</w:t>
            </w:r>
            <w:r w:rsidRPr="003D3436">
              <w:rPr>
                <w:rFonts w:cs="Arial"/>
                <w:vertAlign w:val="superscript"/>
              </w:rPr>
              <w:t>a</w:t>
            </w:r>
          </w:p>
        </w:tc>
      </w:tr>
      <w:tr w:rsidR="006048DA" w:rsidRPr="003D3436" w14:paraId="560B2322" w14:textId="77777777" w:rsidTr="00617CFF">
        <w:trPr>
          <w:trHeight w:val="242"/>
          <w:jc w:val="center"/>
        </w:trPr>
        <w:tc>
          <w:tcPr>
            <w:tcW w:w="1407" w:type="dxa"/>
            <w:vAlign w:val="center"/>
            <w:hideMark/>
          </w:tcPr>
          <w:p w14:paraId="1494034C" w14:textId="77777777" w:rsidR="006048DA" w:rsidRPr="003D3436" w:rsidRDefault="006048DA" w:rsidP="000558C5">
            <w:pPr>
              <w:spacing w:line="276" w:lineRule="auto"/>
              <w:ind w:firstLine="0"/>
              <w:jc w:val="left"/>
              <w:rPr>
                <w:rFonts w:cs="Arial"/>
              </w:rPr>
            </w:pPr>
            <w:r w:rsidRPr="003D3436">
              <w:rPr>
                <w:rFonts w:cs="Arial"/>
              </w:rPr>
              <w:t>Bm (g)</w:t>
            </w:r>
          </w:p>
        </w:tc>
        <w:tc>
          <w:tcPr>
            <w:tcW w:w="1987" w:type="dxa"/>
            <w:vAlign w:val="center"/>
            <w:hideMark/>
          </w:tcPr>
          <w:p w14:paraId="0D4F42B2" w14:textId="77777777" w:rsidR="006048DA" w:rsidRPr="003D3436" w:rsidRDefault="006048DA" w:rsidP="0028283B">
            <w:pPr>
              <w:spacing w:line="276" w:lineRule="auto"/>
              <w:ind w:firstLine="0"/>
              <w:jc w:val="center"/>
              <w:rPr>
                <w:rFonts w:cs="Arial"/>
              </w:rPr>
            </w:pPr>
            <w:r w:rsidRPr="003D3436">
              <w:rPr>
                <w:rFonts w:cs="Arial"/>
              </w:rPr>
              <w:t>55.27 ±6.40</w:t>
            </w:r>
            <w:r w:rsidRPr="003D3436">
              <w:rPr>
                <w:rFonts w:cs="Arial"/>
                <w:vertAlign w:val="superscript"/>
              </w:rPr>
              <w:t xml:space="preserve"> a</w:t>
            </w:r>
          </w:p>
        </w:tc>
        <w:tc>
          <w:tcPr>
            <w:tcW w:w="1917" w:type="dxa"/>
            <w:vAlign w:val="center"/>
            <w:hideMark/>
          </w:tcPr>
          <w:p w14:paraId="34BE501A" w14:textId="76917E71" w:rsidR="006048DA" w:rsidRPr="003D3436" w:rsidRDefault="006048DA" w:rsidP="0028283B">
            <w:pPr>
              <w:spacing w:line="276" w:lineRule="auto"/>
              <w:ind w:firstLine="0"/>
              <w:jc w:val="center"/>
              <w:rPr>
                <w:rFonts w:cs="Arial"/>
              </w:rPr>
            </w:pPr>
            <w:r w:rsidRPr="003D3436">
              <w:rPr>
                <w:rFonts w:cs="Arial"/>
              </w:rPr>
              <w:t>46.50</w:t>
            </w:r>
            <w:r w:rsidRPr="003D3436">
              <w:rPr>
                <w:rFonts w:cs="Arial"/>
                <w:vertAlign w:val="superscript"/>
              </w:rPr>
              <w:t xml:space="preserve"> </w:t>
            </w:r>
            <w:r w:rsidRPr="003D3436">
              <w:rPr>
                <w:rFonts w:cs="Arial"/>
              </w:rPr>
              <w:t>±6.76</w:t>
            </w:r>
            <w:r w:rsidRPr="003D3436">
              <w:rPr>
                <w:rFonts w:cs="Arial"/>
                <w:vertAlign w:val="superscript"/>
              </w:rPr>
              <w:t>a</w:t>
            </w:r>
          </w:p>
        </w:tc>
        <w:tc>
          <w:tcPr>
            <w:tcW w:w="1986" w:type="dxa"/>
            <w:vAlign w:val="center"/>
            <w:hideMark/>
          </w:tcPr>
          <w:p w14:paraId="0413BA15" w14:textId="77777777" w:rsidR="006048DA" w:rsidRPr="003D3436" w:rsidRDefault="006048DA" w:rsidP="0028283B">
            <w:pPr>
              <w:spacing w:line="276" w:lineRule="auto"/>
              <w:ind w:firstLine="0"/>
              <w:jc w:val="center"/>
              <w:rPr>
                <w:rFonts w:cs="Arial"/>
              </w:rPr>
            </w:pPr>
            <w:r w:rsidRPr="003D3436">
              <w:rPr>
                <w:rFonts w:cs="Arial"/>
              </w:rPr>
              <w:t>56.90</w:t>
            </w:r>
            <w:r w:rsidRPr="003D3436">
              <w:rPr>
                <w:rFonts w:cs="Arial"/>
                <w:vertAlign w:val="superscript"/>
              </w:rPr>
              <w:t xml:space="preserve"> </w:t>
            </w:r>
            <w:r w:rsidRPr="003D3436">
              <w:rPr>
                <w:rFonts w:cs="Arial"/>
              </w:rPr>
              <w:t>±2.55</w:t>
            </w:r>
            <w:r w:rsidRPr="003D3436">
              <w:rPr>
                <w:rFonts w:cs="Arial"/>
                <w:vertAlign w:val="superscript"/>
              </w:rPr>
              <w:t xml:space="preserve"> a</w:t>
            </w:r>
          </w:p>
        </w:tc>
        <w:tc>
          <w:tcPr>
            <w:tcW w:w="1750" w:type="dxa"/>
            <w:vAlign w:val="center"/>
            <w:hideMark/>
          </w:tcPr>
          <w:p w14:paraId="03D679CB" w14:textId="77777777" w:rsidR="006048DA" w:rsidRPr="003D3436" w:rsidRDefault="006048DA" w:rsidP="0028283B">
            <w:pPr>
              <w:spacing w:line="276" w:lineRule="auto"/>
              <w:ind w:firstLine="0"/>
              <w:jc w:val="center"/>
              <w:rPr>
                <w:rFonts w:cs="Arial"/>
              </w:rPr>
            </w:pPr>
            <w:r w:rsidRPr="003D3436">
              <w:rPr>
                <w:rFonts w:cs="Arial"/>
              </w:rPr>
              <w:t>64.30±11.61</w:t>
            </w:r>
            <w:r w:rsidRPr="003D3436">
              <w:rPr>
                <w:rFonts w:cs="Arial"/>
                <w:vertAlign w:val="superscript"/>
              </w:rPr>
              <w:t>a</w:t>
            </w:r>
          </w:p>
        </w:tc>
      </w:tr>
      <w:tr w:rsidR="006048DA" w:rsidRPr="003D3436" w14:paraId="1C5B1A98" w14:textId="77777777" w:rsidTr="00617CFF">
        <w:trPr>
          <w:trHeight w:val="242"/>
          <w:jc w:val="center"/>
        </w:trPr>
        <w:tc>
          <w:tcPr>
            <w:tcW w:w="1407" w:type="dxa"/>
            <w:vAlign w:val="center"/>
            <w:hideMark/>
          </w:tcPr>
          <w:p w14:paraId="044FA6A6" w14:textId="77777777" w:rsidR="006048DA" w:rsidRPr="003D3436" w:rsidRDefault="006048DA" w:rsidP="000558C5">
            <w:pPr>
              <w:spacing w:line="276" w:lineRule="auto"/>
              <w:ind w:firstLine="0"/>
              <w:jc w:val="left"/>
              <w:rPr>
                <w:rFonts w:cs="Arial"/>
              </w:rPr>
            </w:pPr>
            <w:r w:rsidRPr="003D3436">
              <w:rPr>
                <w:rFonts w:cs="Arial"/>
              </w:rPr>
              <w:t>Pm (cm)</w:t>
            </w:r>
          </w:p>
        </w:tc>
        <w:tc>
          <w:tcPr>
            <w:tcW w:w="1987" w:type="dxa"/>
            <w:vAlign w:val="center"/>
            <w:hideMark/>
          </w:tcPr>
          <w:p w14:paraId="7EB8D2DE" w14:textId="77777777" w:rsidR="006048DA" w:rsidRPr="003D3436" w:rsidRDefault="006048DA" w:rsidP="0028283B">
            <w:pPr>
              <w:spacing w:line="276" w:lineRule="auto"/>
              <w:ind w:firstLine="0"/>
              <w:jc w:val="center"/>
              <w:rPr>
                <w:rFonts w:cs="Arial"/>
              </w:rPr>
            </w:pPr>
            <w:r w:rsidRPr="003D3436">
              <w:rPr>
                <w:rFonts w:cs="Arial"/>
              </w:rPr>
              <w:t>2.52</w:t>
            </w:r>
            <w:r w:rsidRPr="003D3436">
              <w:rPr>
                <w:rFonts w:cs="Arial"/>
                <w:vertAlign w:val="superscript"/>
              </w:rPr>
              <w:t xml:space="preserve"> </w:t>
            </w:r>
            <w:r w:rsidRPr="003D3436">
              <w:rPr>
                <w:rFonts w:cs="Arial"/>
              </w:rPr>
              <w:t>±0.00</w:t>
            </w:r>
            <w:r w:rsidRPr="003D3436">
              <w:rPr>
                <w:rFonts w:cs="Arial"/>
                <w:vertAlign w:val="superscript"/>
              </w:rPr>
              <w:t xml:space="preserve"> a</w:t>
            </w:r>
          </w:p>
        </w:tc>
        <w:tc>
          <w:tcPr>
            <w:tcW w:w="1917" w:type="dxa"/>
            <w:vAlign w:val="center"/>
            <w:hideMark/>
          </w:tcPr>
          <w:p w14:paraId="137E8111" w14:textId="46ACB5DA" w:rsidR="006048DA" w:rsidRPr="003D3436" w:rsidRDefault="006048DA" w:rsidP="0028283B">
            <w:pPr>
              <w:spacing w:line="276" w:lineRule="auto"/>
              <w:ind w:firstLine="0"/>
              <w:jc w:val="center"/>
              <w:rPr>
                <w:rFonts w:cs="Arial"/>
              </w:rPr>
            </w:pPr>
            <w:r w:rsidRPr="003D3436">
              <w:rPr>
                <w:rFonts w:cs="Arial"/>
              </w:rPr>
              <w:t>1.67</w:t>
            </w:r>
            <w:r w:rsidRPr="003D3436">
              <w:rPr>
                <w:rFonts w:cs="Arial"/>
                <w:vertAlign w:val="superscript"/>
              </w:rPr>
              <w:t xml:space="preserve"> </w:t>
            </w:r>
            <w:r w:rsidRPr="003D3436">
              <w:rPr>
                <w:rFonts w:cs="Arial"/>
              </w:rPr>
              <w:t>±0.33</w:t>
            </w:r>
            <w:r w:rsidRPr="003D3436">
              <w:rPr>
                <w:rFonts w:cs="Arial"/>
                <w:vertAlign w:val="superscript"/>
              </w:rPr>
              <w:t>a</w:t>
            </w:r>
          </w:p>
        </w:tc>
        <w:tc>
          <w:tcPr>
            <w:tcW w:w="1986" w:type="dxa"/>
            <w:vAlign w:val="center"/>
            <w:hideMark/>
          </w:tcPr>
          <w:p w14:paraId="772A2ABC" w14:textId="77777777" w:rsidR="006048DA" w:rsidRPr="003D3436" w:rsidRDefault="006048DA" w:rsidP="0028283B">
            <w:pPr>
              <w:spacing w:line="276" w:lineRule="auto"/>
              <w:ind w:firstLine="0"/>
              <w:jc w:val="center"/>
              <w:rPr>
                <w:rFonts w:cs="Arial"/>
              </w:rPr>
            </w:pPr>
            <w:r w:rsidRPr="003D3436">
              <w:rPr>
                <w:rFonts w:cs="Arial"/>
              </w:rPr>
              <w:t>2.12</w:t>
            </w:r>
            <w:r w:rsidRPr="003D3436">
              <w:rPr>
                <w:rFonts w:cs="Arial"/>
                <w:vertAlign w:val="superscript"/>
              </w:rPr>
              <w:t xml:space="preserve"> </w:t>
            </w:r>
            <w:r w:rsidRPr="003D3436">
              <w:rPr>
                <w:rFonts w:cs="Arial"/>
              </w:rPr>
              <w:t>±0.25</w:t>
            </w:r>
            <w:r w:rsidRPr="003D3436">
              <w:rPr>
                <w:rFonts w:cs="Arial"/>
                <w:vertAlign w:val="superscript"/>
              </w:rPr>
              <w:t xml:space="preserve"> ab</w:t>
            </w:r>
          </w:p>
        </w:tc>
        <w:tc>
          <w:tcPr>
            <w:tcW w:w="1750" w:type="dxa"/>
            <w:vAlign w:val="center"/>
            <w:hideMark/>
          </w:tcPr>
          <w:p w14:paraId="27B66C07" w14:textId="77777777" w:rsidR="006048DA" w:rsidRPr="003D3436" w:rsidRDefault="006048DA" w:rsidP="0028283B">
            <w:pPr>
              <w:spacing w:line="276" w:lineRule="auto"/>
              <w:ind w:firstLine="0"/>
              <w:jc w:val="center"/>
              <w:rPr>
                <w:rFonts w:cs="Arial"/>
              </w:rPr>
            </w:pPr>
            <w:r w:rsidRPr="003D3436">
              <w:rPr>
                <w:rFonts w:cs="Arial"/>
              </w:rPr>
              <w:t>2.58 ±0.12</w:t>
            </w:r>
            <w:r w:rsidRPr="003D3436">
              <w:rPr>
                <w:rFonts w:cs="Arial"/>
                <w:vertAlign w:val="superscript"/>
              </w:rPr>
              <w:t xml:space="preserve"> b</w:t>
            </w:r>
          </w:p>
        </w:tc>
      </w:tr>
      <w:tr w:rsidR="006048DA" w:rsidRPr="003D3436" w14:paraId="74714407" w14:textId="77777777" w:rsidTr="00617CFF">
        <w:trPr>
          <w:trHeight w:val="242"/>
          <w:jc w:val="center"/>
        </w:trPr>
        <w:tc>
          <w:tcPr>
            <w:tcW w:w="1407" w:type="dxa"/>
            <w:tcBorders>
              <w:top w:val="nil"/>
              <w:left w:val="nil"/>
              <w:bottom w:val="single" w:sz="4" w:space="0" w:color="auto"/>
              <w:right w:val="nil"/>
            </w:tcBorders>
            <w:vAlign w:val="center"/>
            <w:hideMark/>
          </w:tcPr>
          <w:p w14:paraId="6E17E8B9" w14:textId="77777777" w:rsidR="006048DA" w:rsidRPr="003D3436" w:rsidRDefault="006048DA" w:rsidP="000558C5">
            <w:pPr>
              <w:spacing w:line="276" w:lineRule="auto"/>
              <w:ind w:firstLine="0"/>
              <w:jc w:val="left"/>
              <w:rPr>
                <w:rFonts w:cs="Arial"/>
              </w:rPr>
            </w:pPr>
            <w:r w:rsidRPr="003D3436">
              <w:rPr>
                <w:rFonts w:cs="Arial"/>
              </w:rPr>
              <w:t>SR</w:t>
            </w:r>
          </w:p>
        </w:tc>
        <w:tc>
          <w:tcPr>
            <w:tcW w:w="1987" w:type="dxa"/>
            <w:tcBorders>
              <w:top w:val="nil"/>
              <w:left w:val="nil"/>
              <w:bottom w:val="single" w:sz="4" w:space="0" w:color="auto"/>
              <w:right w:val="nil"/>
            </w:tcBorders>
            <w:vAlign w:val="center"/>
            <w:hideMark/>
          </w:tcPr>
          <w:p w14:paraId="2647E131" w14:textId="77777777" w:rsidR="006048DA" w:rsidRPr="003D3436" w:rsidRDefault="006048DA" w:rsidP="0028283B">
            <w:pPr>
              <w:spacing w:line="276" w:lineRule="auto"/>
              <w:ind w:firstLine="0"/>
              <w:jc w:val="center"/>
              <w:rPr>
                <w:rFonts w:cs="Arial"/>
              </w:rPr>
            </w:pPr>
            <w:r w:rsidRPr="003D3436">
              <w:rPr>
                <w:rFonts w:cs="Arial"/>
              </w:rPr>
              <w:t>100% ±0.00</w:t>
            </w:r>
            <w:r w:rsidRPr="003D3436">
              <w:rPr>
                <w:rFonts w:cs="Arial"/>
                <w:vertAlign w:val="superscript"/>
              </w:rPr>
              <w:t xml:space="preserve"> a</w:t>
            </w:r>
          </w:p>
        </w:tc>
        <w:tc>
          <w:tcPr>
            <w:tcW w:w="1917" w:type="dxa"/>
            <w:tcBorders>
              <w:top w:val="nil"/>
              <w:left w:val="nil"/>
              <w:bottom w:val="single" w:sz="4" w:space="0" w:color="auto"/>
              <w:right w:val="nil"/>
            </w:tcBorders>
            <w:vAlign w:val="center"/>
            <w:hideMark/>
          </w:tcPr>
          <w:p w14:paraId="2E96E281" w14:textId="6AC94F53" w:rsidR="006048DA" w:rsidRPr="003D3436" w:rsidRDefault="006048DA" w:rsidP="0028283B">
            <w:pPr>
              <w:spacing w:line="276" w:lineRule="auto"/>
              <w:ind w:firstLine="0"/>
              <w:jc w:val="center"/>
              <w:rPr>
                <w:rFonts w:cs="Arial"/>
              </w:rPr>
            </w:pPr>
            <w:r w:rsidRPr="003D3436">
              <w:rPr>
                <w:rFonts w:cs="Arial"/>
              </w:rPr>
              <w:t>100%</w:t>
            </w:r>
            <w:r w:rsidRPr="003D3436">
              <w:rPr>
                <w:rFonts w:cs="Arial"/>
                <w:vertAlign w:val="superscript"/>
              </w:rPr>
              <w:t xml:space="preserve">a </w:t>
            </w:r>
            <w:r w:rsidRPr="003D3436">
              <w:rPr>
                <w:rFonts w:cs="Arial"/>
              </w:rPr>
              <w:t>±0.00</w:t>
            </w:r>
            <w:r w:rsidRPr="003D3436">
              <w:rPr>
                <w:rFonts w:cs="Arial"/>
                <w:vertAlign w:val="superscript"/>
              </w:rPr>
              <w:t>a</w:t>
            </w:r>
          </w:p>
        </w:tc>
        <w:tc>
          <w:tcPr>
            <w:tcW w:w="1986" w:type="dxa"/>
            <w:tcBorders>
              <w:top w:val="nil"/>
              <w:left w:val="nil"/>
              <w:bottom w:val="single" w:sz="4" w:space="0" w:color="auto"/>
              <w:right w:val="nil"/>
            </w:tcBorders>
            <w:vAlign w:val="center"/>
            <w:hideMark/>
          </w:tcPr>
          <w:p w14:paraId="6D7C3033" w14:textId="77777777" w:rsidR="006048DA" w:rsidRPr="003D3436" w:rsidRDefault="006048DA" w:rsidP="0028283B">
            <w:pPr>
              <w:spacing w:line="276" w:lineRule="auto"/>
              <w:ind w:firstLine="0"/>
              <w:jc w:val="center"/>
              <w:rPr>
                <w:rFonts w:cs="Arial"/>
              </w:rPr>
            </w:pPr>
            <w:r w:rsidRPr="003D3436">
              <w:rPr>
                <w:rFonts w:cs="Arial"/>
              </w:rPr>
              <w:t>100%</w:t>
            </w:r>
            <w:r w:rsidRPr="003D3436">
              <w:rPr>
                <w:rFonts w:cs="Arial"/>
                <w:vertAlign w:val="superscript"/>
              </w:rPr>
              <w:t xml:space="preserve">a </w:t>
            </w:r>
            <w:r w:rsidRPr="003D3436">
              <w:rPr>
                <w:rFonts w:cs="Arial"/>
              </w:rPr>
              <w:t>±0.00</w:t>
            </w:r>
            <w:r w:rsidRPr="003D3436">
              <w:rPr>
                <w:rFonts w:cs="Arial"/>
                <w:vertAlign w:val="superscript"/>
              </w:rPr>
              <w:t xml:space="preserve"> a</w:t>
            </w:r>
          </w:p>
        </w:tc>
        <w:tc>
          <w:tcPr>
            <w:tcW w:w="1750" w:type="dxa"/>
            <w:tcBorders>
              <w:top w:val="nil"/>
              <w:left w:val="nil"/>
              <w:bottom w:val="single" w:sz="4" w:space="0" w:color="auto"/>
              <w:right w:val="nil"/>
            </w:tcBorders>
            <w:vAlign w:val="center"/>
            <w:hideMark/>
          </w:tcPr>
          <w:p w14:paraId="5051FD5A" w14:textId="77777777" w:rsidR="006048DA" w:rsidRPr="003D3436" w:rsidRDefault="006048DA" w:rsidP="0028283B">
            <w:pPr>
              <w:spacing w:line="276" w:lineRule="auto"/>
              <w:ind w:firstLine="0"/>
              <w:jc w:val="center"/>
              <w:rPr>
                <w:rFonts w:cs="Arial"/>
              </w:rPr>
            </w:pPr>
            <w:r w:rsidRPr="003D3436">
              <w:rPr>
                <w:rFonts w:cs="Arial"/>
              </w:rPr>
              <w:t>100%</w:t>
            </w:r>
            <w:r w:rsidRPr="003D3436">
              <w:rPr>
                <w:rFonts w:cs="Arial"/>
                <w:vertAlign w:val="superscript"/>
              </w:rPr>
              <w:t xml:space="preserve"> </w:t>
            </w:r>
            <w:r w:rsidRPr="003D3436">
              <w:rPr>
                <w:rFonts w:cs="Arial"/>
              </w:rPr>
              <w:t>±0.00</w:t>
            </w:r>
            <w:r w:rsidRPr="003D3436">
              <w:rPr>
                <w:rFonts w:cs="Arial"/>
                <w:vertAlign w:val="superscript"/>
              </w:rPr>
              <w:t xml:space="preserve"> a</w:t>
            </w:r>
          </w:p>
        </w:tc>
      </w:tr>
    </w:tbl>
    <w:p w14:paraId="384BB4AF" w14:textId="7DCCC0B2" w:rsidR="006048DA" w:rsidRPr="003D3436" w:rsidRDefault="006048DA" w:rsidP="000558C5">
      <w:pPr>
        <w:ind w:left="1276" w:hanging="1276"/>
        <w:rPr>
          <w:rFonts w:cs="Arial"/>
          <w:lang w:val="id-ID"/>
        </w:rPr>
      </w:pPr>
      <w:proofErr w:type="spellStart"/>
      <w:r w:rsidRPr="003D3436">
        <w:rPr>
          <w:rFonts w:cs="Arial"/>
        </w:rPr>
        <w:t>Keterangan</w:t>
      </w:r>
      <w:proofErr w:type="spellEnd"/>
      <w:r w:rsidRPr="003D3436">
        <w:rPr>
          <w:rFonts w:cs="Arial"/>
        </w:rPr>
        <w:t xml:space="preserve">: </w:t>
      </w:r>
      <w:proofErr w:type="spellStart"/>
      <w:r w:rsidRPr="003D3436">
        <w:rPr>
          <w:rFonts w:cs="Arial"/>
        </w:rPr>
        <w:t>Nlai</w:t>
      </w:r>
      <w:proofErr w:type="spellEnd"/>
      <w:r w:rsidRPr="003D3436">
        <w:rPr>
          <w:rFonts w:cs="Arial"/>
        </w:rPr>
        <w:t xml:space="preserve"> yang </w:t>
      </w:r>
      <w:proofErr w:type="spellStart"/>
      <w:r w:rsidRPr="003D3436">
        <w:rPr>
          <w:rFonts w:cs="Arial"/>
        </w:rPr>
        <w:t>tertera</w:t>
      </w:r>
      <w:proofErr w:type="spellEnd"/>
      <w:r w:rsidRPr="003D3436">
        <w:rPr>
          <w:rFonts w:cs="Arial"/>
        </w:rPr>
        <w:t xml:space="preserve"> </w:t>
      </w:r>
      <w:proofErr w:type="spellStart"/>
      <w:r w:rsidRPr="003D3436">
        <w:rPr>
          <w:rFonts w:cs="Arial"/>
        </w:rPr>
        <w:t>merupakan</w:t>
      </w:r>
      <w:proofErr w:type="spellEnd"/>
      <w:r w:rsidRPr="003D3436">
        <w:rPr>
          <w:rFonts w:cs="Arial"/>
        </w:rPr>
        <w:t xml:space="preserve"> </w:t>
      </w:r>
      <w:proofErr w:type="spellStart"/>
      <w:r w:rsidRPr="003D3436">
        <w:rPr>
          <w:rFonts w:cs="Arial"/>
        </w:rPr>
        <w:t>nilai</w:t>
      </w:r>
      <w:proofErr w:type="spellEnd"/>
      <w:r w:rsidRPr="003D3436">
        <w:rPr>
          <w:rFonts w:cs="Arial"/>
          <w:lang w:val="id-ID"/>
        </w:rPr>
        <w:t xml:space="preserve"> rataan dan simpangan baku, huruf superscript menunjukan hasil berbeda nyata (P&lt;0,05). Wo : berat awal, wt : berat akhir, BM : Berat mutlak, Pm : Panjang mutlak dan SR : Survival Rate.</w:t>
      </w:r>
    </w:p>
    <w:p w14:paraId="330973C3" w14:textId="77777777" w:rsidR="00C838E3" w:rsidRPr="003D3436" w:rsidRDefault="00C838E3" w:rsidP="000558C5">
      <w:pPr>
        <w:ind w:left="1276" w:hanging="1276"/>
        <w:rPr>
          <w:rFonts w:cs="Arial"/>
          <w:lang w:val="id-ID"/>
        </w:rPr>
      </w:pPr>
    </w:p>
    <w:p w14:paraId="4B5F6608" w14:textId="689C77E2" w:rsidR="006048DA" w:rsidRPr="003D3436" w:rsidRDefault="006048DA" w:rsidP="00C838E3">
      <w:pPr>
        <w:ind w:firstLine="0"/>
        <w:rPr>
          <w:rFonts w:cs="Arial"/>
          <w:lang w:val="id-ID"/>
        </w:rPr>
      </w:pPr>
      <w:bookmarkStart w:id="33" w:name="_Hlk106102987"/>
      <w:r w:rsidRPr="003D3436">
        <w:rPr>
          <w:rFonts w:cs="Arial"/>
          <w:lang w:val="id-ID"/>
        </w:rPr>
        <w:t>Parameter kualitas air meliputi suhu, pH dan oksigen terlarut. Parameter kualitas air menunjukan kondisi kualitas air yang normal</w:t>
      </w:r>
      <w:bookmarkEnd w:id="33"/>
      <w:r w:rsidR="0028283B" w:rsidRPr="003D3436">
        <w:rPr>
          <w:rFonts w:cs="Arial"/>
          <w:lang w:val="id-ID"/>
        </w:rPr>
        <w:t xml:space="preserve"> (T</w:t>
      </w:r>
      <w:r w:rsidRPr="003D3436">
        <w:rPr>
          <w:rFonts w:cs="Arial"/>
          <w:lang w:val="id-ID"/>
        </w:rPr>
        <w:t>abel 3</w:t>
      </w:r>
      <w:r w:rsidR="0028283B" w:rsidRPr="003D3436">
        <w:rPr>
          <w:rFonts w:cs="Arial"/>
          <w:lang w:val="id-ID"/>
        </w:rPr>
        <w:t>).</w:t>
      </w:r>
    </w:p>
    <w:p w14:paraId="6CA35E93" w14:textId="52701B52" w:rsidR="004C06F2" w:rsidRPr="003D3436" w:rsidRDefault="004C06F2" w:rsidP="000558C5">
      <w:pPr>
        <w:rPr>
          <w:rFonts w:cs="Arial"/>
          <w:lang w:val="id-ID"/>
        </w:rPr>
      </w:pPr>
    </w:p>
    <w:p w14:paraId="4B8AB1A1" w14:textId="0B8565D1" w:rsidR="006048DA" w:rsidRDefault="006048DA" w:rsidP="000558C5">
      <w:pPr>
        <w:pStyle w:val="Heading5"/>
        <w:rPr>
          <w:szCs w:val="22"/>
        </w:rPr>
      </w:pPr>
      <w:bookmarkStart w:id="34" w:name="_Toc106660453"/>
      <w:bookmarkStart w:id="35" w:name="_Toc106661314"/>
      <w:bookmarkStart w:id="36" w:name="_Toc106661393"/>
      <w:proofErr w:type="spellStart"/>
      <w:r w:rsidRPr="003D3436">
        <w:rPr>
          <w:szCs w:val="22"/>
        </w:rPr>
        <w:t>Tabel</w:t>
      </w:r>
      <w:proofErr w:type="spellEnd"/>
      <w:r w:rsidRPr="003D3436">
        <w:rPr>
          <w:szCs w:val="22"/>
        </w:rPr>
        <w:t xml:space="preserve"> 3. Nilai parameter </w:t>
      </w:r>
      <w:proofErr w:type="spellStart"/>
      <w:r w:rsidRPr="003D3436">
        <w:rPr>
          <w:szCs w:val="22"/>
        </w:rPr>
        <w:t>kualitas</w:t>
      </w:r>
      <w:proofErr w:type="spellEnd"/>
      <w:r w:rsidRPr="003D3436">
        <w:rPr>
          <w:szCs w:val="22"/>
        </w:rPr>
        <w:t xml:space="preserve"> air </w:t>
      </w:r>
      <w:proofErr w:type="spellStart"/>
      <w:r w:rsidRPr="003D3436">
        <w:rPr>
          <w:szCs w:val="22"/>
        </w:rPr>
        <w:t>selama</w:t>
      </w:r>
      <w:proofErr w:type="spellEnd"/>
      <w:r w:rsidRPr="003D3436">
        <w:rPr>
          <w:szCs w:val="22"/>
        </w:rPr>
        <w:t xml:space="preserve"> </w:t>
      </w:r>
      <w:proofErr w:type="spellStart"/>
      <w:r w:rsidRPr="003D3436">
        <w:rPr>
          <w:szCs w:val="22"/>
        </w:rPr>
        <w:t>penelitian</w:t>
      </w:r>
      <w:proofErr w:type="spellEnd"/>
      <w:r w:rsidRPr="003D3436">
        <w:rPr>
          <w:szCs w:val="22"/>
        </w:rPr>
        <w:t>.</w:t>
      </w:r>
      <w:bookmarkEnd w:id="34"/>
      <w:bookmarkEnd w:id="35"/>
      <w:bookmarkEnd w:id="36"/>
    </w:p>
    <w:p w14:paraId="179FC9A9" w14:textId="77777777" w:rsidR="00F241F2" w:rsidRPr="00F241F2" w:rsidRDefault="00F241F2" w:rsidP="00F241F2"/>
    <w:tbl>
      <w:tblPr>
        <w:tblStyle w:val="TableGrid1"/>
        <w:tblW w:w="9108" w:type="dxa"/>
        <w:jc w:val="center"/>
        <w:tblLook w:val="04A0" w:firstRow="1" w:lastRow="0" w:firstColumn="1" w:lastColumn="0" w:noHBand="0" w:noVBand="1"/>
      </w:tblPr>
      <w:tblGrid>
        <w:gridCol w:w="1900"/>
        <w:gridCol w:w="1900"/>
        <w:gridCol w:w="1740"/>
        <w:gridCol w:w="1790"/>
        <w:gridCol w:w="1704"/>
        <w:gridCol w:w="74"/>
      </w:tblGrid>
      <w:tr w:rsidR="006048DA" w:rsidRPr="003D3436" w14:paraId="767F4523" w14:textId="77777777" w:rsidTr="00617CFF">
        <w:trPr>
          <w:trHeight w:val="20"/>
          <w:jc w:val="center"/>
        </w:trPr>
        <w:tc>
          <w:tcPr>
            <w:tcW w:w="0" w:type="auto"/>
            <w:tcBorders>
              <w:top w:val="single" w:sz="4" w:space="0" w:color="auto"/>
              <w:left w:val="single" w:sz="4" w:space="0" w:color="FFFFFF" w:themeColor="background1"/>
              <w:bottom w:val="single" w:sz="4" w:space="0" w:color="auto"/>
              <w:right w:val="single" w:sz="4" w:space="0" w:color="FFFFFF" w:themeColor="background1"/>
            </w:tcBorders>
          </w:tcPr>
          <w:p w14:paraId="22CD44A2" w14:textId="77777777" w:rsidR="006048DA" w:rsidRPr="00F241F2" w:rsidRDefault="006048DA" w:rsidP="000558C5">
            <w:pPr>
              <w:spacing w:line="276" w:lineRule="auto"/>
              <w:ind w:firstLine="0"/>
              <w:jc w:val="center"/>
              <w:rPr>
                <w:rFonts w:cs="Arial"/>
                <w:b/>
                <w:bCs/>
                <w:i/>
                <w:iCs/>
              </w:rPr>
            </w:pPr>
            <w:r w:rsidRPr="00F241F2">
              <w:rPr>
                <w:rFonts w:cs="Arial"/>
                <w:b/>
                <w:bCs/>
                <w:i/>
                <w:iCs/>
              </w:rPr>
              <w:t>Parameter</w:t>
            </w:r>
          </w:p>
        </w:tc>
        <w:tc>
          <w:tcPr>
            <w:tcW w:w="1900"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37CEB7D8" w14:textId="77777777" w:rsidR="006048DA" w:rsidRPr="00F241F2" w:rsidRDefault="006048DA" w:rsidP="000558C5">
            <w:pPr>
              <w:spacing w:line="276" w:lineRule="auto"/>
              <w:ind w:firstLine="0"/>
              <w:jc w:val="center"/>
              <w:rPr>
                <w:rFonts w:cs="Arial"/>
                <w:b/>
                <w:bCs/>
                <w:i/>
                <w:iCs/>
              </w:rPr>
            </w:pPr>
            <w:r w:rsidRPr="00F241F2">
              <w:rPr>
                <w:rFonts w:cs="Arial"/>
                <w:b/>
                <w:bCs/>
                <w:i/>
                <w:iCs/>
              </w:rPr>
              <w:t>Perlakuan 1</w:t>
            </w:r>
          </w:p>
        </w:tc>
        <w:tc>
          <w:tcPr>
            <w:tcW w:w="1740" w:type="dxa"/>
            <w:tcBorders>
              <w:top w:val="single" w:sz="4" w:space="0" w:color="auto"/>
              <w:left w:val="single" w:sz="4" w:space="0" w:color="FFFFFF" w:themeColor="background1"/>
              <w:bottom w:val="single" w:sz="4" w:space="0" w:color="auto"/>
              <w:right w:val="single" w:sz="4" w:space="0" w:color="FFFFFF" w:themeColor="background1"/>
            </w:tcBorders>
          </w:tcPr>
          <w:p w14:paraId="106FADC4" w14:textId="77777777" w:rsidR="006048DA" w:rsidRPr="00F241F2" w:rsidRDefault="006048DA" w:rsidP="000558C5">
            <w:pPr>
              <w:spacing w:line="276" w:lineRule="auto"/>
              <w:ind w:firstLine="0"/>
              <w:jc w:val="center"/>
              <w:rPr>
                <w:rFonts w:cs="Arial"/>
                <w:b/>
                <w:bCs/>
                <w:i/>
                <w:iCs/>
              </w:rPr>
            </w:pPr>
            <w:r w:rsidRPr="00F241F2">
              <w:rPr>
                <w:rFonts w:cs="Arial"/>
                <w:b/>
                <w:bCs/>
                <w:i/>
                <w:iCs/>
              </w:rPr>
              <w:t>Perlakuan 2</w:t>
            </w:r>
          </w:p>
        </w:tc>
        <w:tc>
          <w:tcPr>
            <w:tcW w:w="1790" w:type="dxa"/>
            <w:tcBorders>
              <w:top w:val="single" w:sz="4" w:space="0" w:color="auto"/>
              <w:left w:val="single" w:sz="4" w:space="0" w:color="FFFFFF" w:themeColor="background1"/>
              <w:bottom w:val="single" w:sz="4" w:space="0" w:color="auto"/>
              <w:right w:val="single" w:sz="4" w:space="0" w:color="FFFFFF" w:themeColor="background1"/>
            </w:tcBorders>
          </w:tcPr>
          <w:p w14:paraId="2769F8F1" w14:textId="77777777" w:rsidR="006048DA" w:rsidRPr="00F241F2" w:rsidRDefault="006048DA" w:rsidP="000558C5">
            <w:pPr>
              <w:spacing w:line="276" w:lineRule="auto"/>
              <w:ind w:firstLine="0"/>
              <w:jc w:val="center"/>
              <w:rPr>
                <w:rFonts w:cs="Arial"/>
                <w:b/>
                <w:bCs/>
                <w:i/>
                <w:iCs/>
              </w:rPr>
            </w:pPr>
            <w:r w:rsidRPr="00F241F2">
              <w:rPr>
                <w:rFonts w:cs="Arial"/>
                <w:b/>
                <w:bCs/>
                <w:i/>
                <w:iCs/>
              </w:rPr>
              <w:t>Perlakuan 3</w:t>
            </w:r>
          </w:p>
        </w:tc>
        <w:tc>
          <w:tcPr>
            <w:tcW w:w="1778" w:type="dxa"/>
            <w:gridSpan w:val="2"/>
            <w:tcBorders>
              <w:top w:val="single" w:sz="4" w:space="0" w:color="auto"/>
              <w:left w:val="single" w:sz="4" w:space="0" w:color="FFFFFF" w:themeColor="background1"/>
              <w:bottom w:val="single" w:sz="4" w:space="0" w:color="auto"/>
              <w:right w:val="single" w:sz="4" w:space="0" w:color="FFFFFF" w:themeColor="background1"/>
            </w:tcBorders>
          </w:tcPr>
          <w:p w14:paraId="27800CFE" w14:textId="77777777" w:rsidR="006048DA" w:rsidRPr="00F241F2" w:rsidRDefault="006048DA" w:rsidP="000558C5">
            <w:pPr>
              <w:spacing w:line="276" w:lineRule="auto"/>
              <w:ind w:firstLine="0"/>
              <w:jc w:val="center"/>
              <w:rPr>
                <w:rFonts w:cs="Arial"/>
                <w:b/>
                <w:bCs/>
                <w:i/>
                <w:iCs/>
              </w:rPr>
            </w:pPr>
            <w:r w:rsidRPr="00F241F2">
              <w:rPr>
                <w:rFonts w:cs="Arial"/>
                <w:b/>
                <w:bCs/>
                <w:i/>
                <w:iCs/>
              </w:rPr>
              <w:t>Perlakuan 4</w:t>
            </w:r>
          </w:p>
        </w:tc>
      </w:tr>
      <w:tr w:rsidR="006048DA" w:rsidRPr="003D3436" w14:paraId="76DC8670" w14:textId="77777777" w:rsidTr="00617CFF">
        <w:trPr>
          <w:gridAfter w:val="1"/>
          <w:wAfter w:w="74" w:type="dxa"/>
          <w:trHeight w:val="20"/>
          <w:jc w:val="center"/>
        </w:trPr>
        <w:tc>
          <w:tcPr>
            <w:tcW w:w="1900" w:type="dxa"/>
            <w:tcBorders>
              <w:top w:val="single" w:sz="4" w:space="0" w:color="auto"/>
              <w:left w:val="nil"/>
              <w:bottom w:val="nil"/>
              <w:right w:val="nil"/>
            </w:tcBorders>
            <w:vAlign w:val="center"/>
            <w:hideMark/>
          </w:tcPr>
          <w:p w14:paraId="0B8C39E4" w14:textId="77777777" w:rsidR="006048DA" w:rsidRPr="003D3436" w:rsidRDefault="006048DA" w:rsidP="000558C5">
            <w:pPr>
              <w:spacing w:line="276" w:lineRule="auto"/>
              <w:ind w:firstLine="0"/>
              <w:jc w:val="center"/>
              <w:rPr>
                <w:rFonts w:cs="Arial"/>
              </w:rPr>
            </w:pPr>
            <w:r w:rsidRPr="003D3436">
              <w:rPr>
                <w:rFonts w:cs="Arial"/>
              </w:rPr>
              <w:t>Suhu (</w:t>
            </w:r>
            <w:r w:rsidRPr="003D3436">
              <w:rPr>
                <w:rFonts w:cs="Arial"/>
                <w:vertAlign w:val="superscript"/>
              </w:rPr>
              <w:t>0</w:t>
            </w:r>
            <w:r w:rsidRPr="003D3436">
              <w:rPr>
                <w:rFonts w:cs="Arial"/>
              </w:rPr>
              <w:t>C)</w:t>
            </w:r>
          </w:p>
        </w:tc>
        <w:tc>
          <w:tcPr>
            <w:tcW w:w="1900" w:type="dxa"/>
            <w:tcBorders>
              <w:top w:val="single" w:sz="4" w:space="0" w:color="auto"/>
              <w:left w:val="nil"/>
              <w:bottom w:val="nil"/>
              <w:right w:val="nil"/>
            </w:tcBorders>
            <w:vAlign w:val="center"/>
            <w:hideMark/>
          </w:tcPr>
          <w:p w14:paraId="1D95A224" w14:textId="77777777" w:rsidR="006048DA" w:rsidRPr="003D3436" w:rsidRDefault="006048DA" w:rsidP="000558C5">
            <w:pPr>
              <w:spacing w:line="276" w:lineRule="auto"/>
              <w:ind w:firstLine="0"/>
              <w:jc w:val="center"/>
              <w:rPr>
                <w:rFonts w:cs="Arial"/>
              </w:rPr>
            </w:pPr>
            <w:r w:rsidRPr="003D3436">
              <w:rPr>
                <w:rFonts w:cs="Arial"/>
              </w:rPr>
              <w:t>27.58 ±0.08</w:t>
            </w:r>
            <w:r w:rsidRPr="003D3436">
              <w:rPr>
                <w:rFonts w:cs="Arial"/>
                <w:vertAlign w:val="superscript"/>
              </w:rPr>
              <w:t>a</w:t>
            </w:r>
          </w:p>
        </w:tc>
        <w:tc>
          <w:tcPr>
            <w:tcW w:w="1740" w:type="dxa"/>
            <w:tcBorders>
              <w:top w:val="single" w:sz="4" w:space="0" w:color="auto"/>
              <w:left w:val="nil"/>
              <w:bottom w:val="nil"/>
              <w:right w:val="nil"/>
            </w:tcBorders>
            <w:vAlign w:val="center"/>
            <w:hideMark/>
          </w:tcPr>
          <w:p w14:paraId="107A0F68" w14:textId="77777777" w:rsidR="006048DA" w:rsidRPr="003D3436" w:rsidRDefault="006048DA" w:rsidP="000558C5">
            <w:pPr>
              <w:spacing w:line="276" w:lineRule="auto"/>
              <w:ind w:firstLine="0"/>
              <w:jc w:val="center"/>
              <w:rPr>
                <w:rFonts w:cs="Arial"/>
              </w:rPr>
            </w:pPr>
            <w:r w:rsidRPr="003D3436">
              <w:rPr>
                <w:rFonts w:cs="Arial"/>
              </w:rPr>
              <w:t>27.92 ±0.12</w:t>
            </w:r>
            <w:r w:rsidRPr="003D3436">
              <w:rPr>
                <w:rFonts w:cs="Arial"/>
                <w:vertAlign w:val="superscript"/>
              </w:rPr>
              <w:t>a</w:t>
            </w:r>
          </w:p>
        </w:tc>
        <w:tc>
          <w:tcPr>
            <w:tcW w:w="1790" w:type="dxa"/>
            <w:tcBorders>
              <w:top w:val="single" w:sz="4" w:space="0" w:color="auto"/>
              <w:left w:val="nil"/>
              <w:bottom w:val="nil"/>
              <w:right w:val="nil"/>
            </w:tcBorders>
            <w:vAlign w:val="center"/>
            <w:hideMark/>
          </w:tcPr>
          <w:p w14:paraId="35ADB178" w14:textId="77777777" w:rsidR="006048DA" w:rsidRPr="003D3436" w:rsidRDefault="006048DA" w:rsidP="000558C5">
            <w:pPr>
              <w:spacing w:line="276" w:lineRule="auto"/>
              <w:ind w:firstLine="0"/>
              <w:jc w:val="center"/>
              <w:rPr>
                <w:rFonts w:cs="Arial"/>
              </w:rPr>
            </w:pPr>
            <w:r w:rsidRPr="003D3436">
              <w:rPr>
                <w:rFonts w:cs="Arial"/>
              </w:rPr>
              <w:t>28.58 ±0.11</w:t>
            </w:r>
            <w:r w:rsidRPr="003D3436">
              <w:rPr>
                <w:rFonts w:cs="Arial"/>
                <w:vertAlign w:val="superscript"/>
              </w:rPr>
              <w:t>a</w:t>
            </w:r>
          </w:p>
        </w:tc>
        <w:tc>
          <w:tcPr>
            <w:tcW w:w="1704" w:type="dxa"/>
            <w:tcBorders>
              <w:top w:val="single" w:sz="4" w:space="0" w:color="auto"/>
              <w:left w:val="nil"/>
              <w:bottom w:val="nil"/>
              <w:right w:val="nil"/>
            </w:tcBorders>
            <w:vAlign w:val="center"/>
            <w:hideMark/>
          </w:tcPr>
          <w:p w14:paraId="637E1445" w14:textId="77777777" w:rsidR="006048DA" w:rsidRPr="003D3436" w:rsidRDefault="006048DA" w:rsidP="000558C5">
            <w:pPr>
              <w:spacing w:line="276" w:lineRule="auto"/>
              <w:ind w:firstLine="0"/>
              <w:jc w:val="center"/>
              <w:rPr>
                <w:rFonts w:cs="Arial"/>
              </w:rPr>
            </w:pPr>
            <w:r w:rsidRPr="003D3436">
              <w:rPr>
                <w:rFonts w:cs="Arial"/>
              </w:rPr>
              <w:t>27.17±0.08</w:t>
            </w:r>
            <w:r w:rsidRPr="003D3436">
              <w:rPr>
                <w:rFonts w:cs="Arial"/>
                <w:vertAlign w:val="superscript"/>
              </w:rPr>
              <w:t>a</w:t>
            </w:r>
          </w:p>
        </w:tc>
      </w:tr>
      <w:tr w:rsidR="006048DA" w:rsidRPr="003D3436" w14:paraId="60636AD3" w14:textId="77777777" w:rsidTr="00617CFF">
        <w:trPr>
          <w:gridAfter w:val="1"/>
          <w:wAfter w:w="74" w:type="dxa"/>
          <w:trHeight w:val="20"/>
          <w:jc w:val="center"/>
        </w:trPr>
        <w:tc>
          <w:tcPr>
            <w:tcW w:w="1900" w:type="dxa"/>
            <w:tcBorders>
              <w:top w:val="nil"/>
              <w:left w:val="nil"/>
              <w:bottom w:val="nil"/>
              <w:right w:val="nil"/>
            </w:tcBorders>
            <w:vAlign w:val="center"/>
            <w:hideMark/>
          </w:tcPr>
          <w:p w14:paraId="051E5BB2" w14:textId="77777777" w:rsidR="006048DA" w:rsidRPr="003D3436" w:rsidRDefault="006048DA" w:rsidP="000558C5">
            <w:pPr>
              <w:spacing w:line="276" w:lineRule="auto"/>
              <w:ind w:firstLine="0"/>
              <w:jc w:val="center"/>
              <w:rPr>
                <w:rFonts w:cs="Arial"/>
              </w:rPr>
            </w:pPr>
            <w:r w:rsidRPr="003D3436">
              <w:rPr>
                <w:rFonts w:cs="Arial"/>
              </w:rPr>
              <w:t>pH</w:t>
            </w:r>
          </w:p>
        </w:tc>
        <w:tc>
          <w:tcPr>
            <w:tcW w:w="1900" w:type="dxa"/>
            <w:tcBorders>
              <w:top w:val="nil"/>
              <w:left w:val="nil"/>
              <w:bottom w:val="nil"/>
              <w:right w:val="nil"/>
            </w:tcBorders>
            <w:vAlign w:val="center"/>
            <w:hideMark/>
          </w:tcPr>
          <w:p w14:paraId="78B06971" w14:textId="77777777" w:rsidR="006048DA" w:rsidRPr="003D3436" w:rsidRDefault="006048DA" w:rsidP="000558C5">
            <w:pPr>
              <w:spacing w:line="276" w:lineRule="auto"/>
              <w:ind w:firstLine="0"/>
              <w:jc w:val="center"/>
              <w:rPr>
                <w:rFonts w:cs="Arial"/>
              </w:rPr>
            </w:pPr>
            <w:r w:rsidRPr="003D3436">
              <w:rPr>
                <w:rFonts w:cs="Arial"/>
              </w:rPr>
              <w:t>6.53 ±0.05</w:t>
            </w:r>
            <w:r w:rsidRPr="003D3436">
              <w:rPr>
                <w:rFonts w:cs="Arial"/>
                <w:vertAlign w:val="superscript"/>
              </w:rPr>
              <w:t>a</w:t>
            </w:r>
          </w:p>
        </w:tc>
        <w:tc>
          <w:tcPr>
            <w:tcW w:w="1740" w:type="dxa"/>
            <w:tcBorders>
              <w:top w:val="nil"/>
              <w:left w:val="nil"/>
              <w:bottom w:val="nil"/>
              <w:right w:val="nil"/>
            </w:tcBorders>
            <w:vAlign w:val="center"/>
            <w:hideMark/>
          </w:tcPr>
          <w:p w14:paraId="22CA1395" w14:textId="77777777" w:rsidR="006048DA" w:rsidRPr="003D3436" w:rsidRDefault="006048DA" w:rsidP="000558C5">
            <w:pPr>
              <w:spacing w:line="276" w:lineRule="auto"/>
              <w:ind w:firstLine="0"/>
              <w:jc w:val="center"/>
              <w:rPr>
                <w:rFonts w:cs="Arial"/>
              </w:rPr>
            </w:pPr>
            <w:r w:rsidRPr="003D3436">
              <w:rPr>
                <w:rFonts w:cs="Arial"/>
              </w:rPr>
              <w:t>6.56 ±0.09</w:t>
            </w:r>
            <w:r w:rsidRPr="003D3436">
              <w:rPr>
                <w:rFonts w:cs="Arial"/>
                <w:vertAlign w:val="superscript"/>
              </w:rPr>
              <w:t>a</w:t>
            </w:r>
          </w:p>
        </w:tc>
        <w:tc>
          <w:tcPr>
            <w:tcW w:w="1790" w:type="dxa"/>
            <w:tcBorders>
              <w:top w:val="nil"/>
              <w:left w:val="nil"/>
              <w:bottom w:val="nil"/>
              <w:right w:val="nil"/>
            </w:tcBorders>
            <w:vAlign w:val="center"/>
            <w:hideMark/>
          </w:tcPr>
          <w:p w14:paraId="3D5DF499" w14:textId="77777777" w:rsidR="006048DA" w:rsidRPr="003D3436" w:rsidRDefault="006048DA" w:rsidP="000558C5">
            <w:pPr>
              <w:spacing w:line="276" w:lineRule="auto"/>
              <w:ind w:firstLine="0"/>
              <w:jc w:val="center"/>
              <w:rPr>
                <w:rFonts w:cs="Arial"/>
              </w:rPr>
            </w:pPr>
            <w:r w:rsidRPr="003D3436">
              <w:rPr>
                <w:rFonts w:cs="Arial"/>
              </w:rPr>
              <w:t>6.53 ±0.09</w:t>
            </w:r>
            <w:r w:rsidRPr="003D3436">
              <w:rPr>
                <w:rFonts w:cs="Arial"/>
                <w:vertAlign w:val="superscript"/>
              </w:rPr>
              <w:t>a</w:t>
            </w:r>
          </w:p>
        </w:tc>
        <w:tc>
          <w:tcPr>
            <w:tcW w:w="1704" w:type="dxa"/>
            <w:tcBorders>
              <w:top w:val="nil"/>
              <w:left w:val="nil"/>
              <w:bottom w:val="nil"/>
              <w:right w:val="nil"/>
            </w:tcBorders>
            <w:vAlign w:val="center"/>
            <w:hideMark/>
          </w:tcPr>
          <w:p w14:paraId="587D77A2" w14:textId="77777777" w:rsidR="006048DA" w:rsidRPr="003D3436" w:rsidRDefault="006048DA" w:rsidP="000558C5">
            <w:pPr>
              <w:spacing w:line="276" w:lineRule="auto"/>
              <w:ind w:firstLine="0"/>
              <w:jc w:val="center"/>
              <w:rPr>
                <w:rFonts w:cs="Arial"/>
              </w:rPr>
            </w:pPr>
            <w:r w:rsidRPr="003D3436">
              <w:rPr>
                <w:rFonts w:cs="Arial"/>
              </w:rPr>
              <w:t>6.49±0.01</w:t>
            </w:r>
            <w:r w:rsidRPr="003D3436">
              <w:rPr>
                <w:rFonts w:cs="Arial"/>
                <w:vertAlign w:val="superscript"/>
              </w:rPr>
              <w:t>a</w:t>
            </w:r>
          </w:p>
        </w:tc>
      </w:tr>
      <w:tr w:rsidR="006048DA" w:rsidRPr="003D3436" w14:paraId="1D5B6BBC" w14:textId="77777777" w:rsidTr="00617CFF">
        <w:trPr>
          <w:gridAfter w:val="1"/>
          <w:wAfter w:w="74" w:type="dxa"/>
          <w:trHeight w:val="20"/>
          <w:jc w:val="center"/>
        </w:trPr>
        <w:tc>
          <w:tcPr>
            <w:tcW w:w="1900" w:type="dxa"/>
            <w:tcBorders>
              <w:top w:val="nil"/>
              <w:left w:val="nil"/>
              <w:bottom w:val="single" w:sz="4" w:space="0" w:color="auto"/>
              <w:right w:val="nil"/>
            </w:tcBorders>
            <w:vAlign w:val="center"/>
            <w:hideMark/>
          </w:tcPr>
          <w:p w14:paraId="61060CD9" w14:textId="77777777" w:rsidR="006048DA" w:rsidRPr="003D3436" w:rsidRDefault="006048DA" w:rsidP="000558C5">
            <w:pPr>
              <w:spacing w:line="276" w:lineRule="auto"/>
              <w:ind w:firstLine="0"/>
              <w:jc w:val="center"/>
              <w:rPr>
                <w:rFonts w:cs="Arial"/>
              </w:rPr>
            </w:pPr>
            <w:r w:rsidRPr="003D3436">
              <w:rPr>
                <w:rFonts w:cs="Arial"/>
              </w:rPr>
              <w:t>DO (mg/l)</w:t>
            </w:r>
          </w:p>
        </w:tc>
        <w:tc>
          <w:tcPr>
            <w:tcW w:w="1900" w:type="dxa"/>
            <w:tcBorders>
              <w:top w:val="nil"/>
              <w:left w:val="nil"/>
              <w:bottom w:val="single" w:sz="4" w:space="0" w:color="auto"/>
              <w:right w:val="nil"/>
            </w:tcBorders>
            <w:vAlign w:val="center"/>
            <w:hideMark/>
          </w:tcPr>
          <w:p w14:paraId="4027C5C3" w14:textId="77777777" w:rsidR="006048DA" w:rsidRPr="003D3436" w:rsidRDefault="006048DA" w:rsidP="000558C5">
            <w:pPr>
              <w:spacing w:line="276" w:lineRule="auto"/>
              <w:ind w:firstLine="0"/>
              <w:jc w:val="center"/>
              <w:rPr>
                <w:rFonts w:cs="Arial"/>
              </w:rPr>
            </w:pPr>
            <w:r w:rsidRPr="003D3436">
              <w:rPr>
                <w:rFonts w:cs="Arial"/>
              </w:rPr>
              <w:t>5.41±0.23</w:t>
            </w:r>
            <w:r w:rsidRPr="003D3436">
              <w:rPr>
                <w:rFonts w:cs="Arial"/>
                <w:vertAlign w:val="superscript"/>
              </w:rPr>
              <w:t>a</w:t>
            </w:r>
          </w:p>
        </w:tc>
        <w:tc>
          <w:tcPr>
            <w:tcW w:w="1740" w:type="dxa"/>
            <w:tcBorders>
              <w:top w:val="nil"/>
              <w:left w:val="nil"/>
              <w:bottom w:val="single" w:sz="4" w:space="0" w:color="auto"/>
              <w:right w:val="nil"/>
            </w:tcBorders>
            <w:vAlign w:val="center"/>
            <w:hideMark/>
          </w:tcPr>
          <w:p w14:paraId="50DA9704" w14:textId="77777777" w:rsidR="006048DA" w:rsidRPr="003D3436" w:rsidRDefault="006048DA" w:rsidP="000558C5">
            <w:pPr>
              <w:spacing w:line="276" w:lineRule="auto"/>
              <w:ind w:firstLine="0"/>
              <w:jc w:val="center"/>
              <w:rPr>
                <w:rFonts w:cs="Arial"/>
              </w:rPr>
            </w:pPr>
            <w:r w:rsidRPr="003D3436">
              <w:rPr>
                <w:rFonts w:cs="Arial"/>
              </w:rPr>
              <w:t>5.38 ±0.18</w:t>
            </w:r>
            <w:r w:rsidRPr="003D3436">
              <w:rPr>
                <w:rFonts w:cs="Arial"/>
                <w:vertAlign w:val="superscript"/>
              </w:rPr>
              <w:t>a</w:t>
            </w:r>
          </w:p>
        </w:tc>
        <w:tc>
          <w:tcPr>
            <w:tcW w:w="1790" w:type="dxa"/>
            <w:tcBorders>
              <w:top w:val="nil"/>
              <w:left w:val="nil"/>
              <w:bottom w:val="single" w:sz="4" w:space="0" w:color="auto"/>
              <w:right w:val="nil"/>
            </w:tcBorders>
            <w:vAlign w:val="center"/>
            <w:hideMark/>
          </w:tcPr>
          <w:p w14:paraId="6CE051BD" w14:textId="77777777" w:rsidR="006048DA" w:rsidRPr="003D3436" w:rsidRDefault="006048DA" w:rsidP="000558C5">
            <w:pPr>
              <w:spacing w:line="276" w:lineRule="auto"/>
              <w:ind w:firstLine="0"/>
              <w:jc w:val="center"/>
              <w:rPr>
                <w:rFonts w:cs="Arial"/>
              </w:rPr>
            </w:pPr>
            <w:r w:rsidRPr="003D3436">
              <w:rPr>
                <w:rFonts w:cs="Arial"/>
              </w:rPr>
              <w:t>5.48 ±0.15</w:t>
            </w:r>
            <w:r w:rsidRPr="003D3436">
              <w:rPr>
                <w:rFonts w:cs="Arial"/>
                <w:vertAlign w:val="superscript"/>
              </w:rPr>
              <w:t>a</w:t>
            </w:r>
          </w:p>
        </w:tc>
        <w:tc>
          <w:tcPr>
            <w:tcW w:w="1704" w:type="dxa"/>
            <w:tcBorders>
              <w:top w:val="nil"/>
              <w:left w:val="nil"/>
              <w:bottom w:val="single" w:sz="4" w:space="0" w:color="auto"/>
              <w:right w:val="nil"/>
            </w:tcBorders>
            <w:vAlign w:val="center"/>
            <w:hideMark/>
          </w:tcPr>
          <w:p w14:paraId="74AC9EF7" w14:textId="77777777" w:rsidR="006048DA" w:rsidRPr="003D3436" w:rsidRDefault="006048DA" w:rsidP="000558C5">
            <w:pPr>
              <w:spacing w:line="276" w:lineRule="auto"/>
              <w:ind w:firstLine="0"/>
              <w:jc w:val="center"/>
              <w:rPr>
                <w:rFonts w:cs="Arial"/>
              </w:rPr>
            </w:pPr>
            <w:r w:rsidRPr="003D3436">
              <w:rPr>
                <w:rFonts w:cs="Arial"/>
              </w:rPr>
              <w:t>5.41±0.12</w:t>
            </w:r>
            <w:r w:rsidRPr="003D3436">
              <w:rPr>
                <w:rFonts w:cs="Arial"/>
                <w:vertAlign w:val="superscript"/>
              </w:rPr>
              <w:t>a</w:t>
            </w:r>
          </w:p>
        </w:tc>
      </w:tr>
    </w:tbl>
    <w:p w14:paraId="5740C477" w14:textId="381FADF4" w:rsidR="006048DA" w:rsidRPr="003D3436" w:rsidRDefault="006048DA" w:rsidP="002A5ACB">
      <w:pPr>
        <w:ind w:left="1276" w:hanging="1276"/>
        <w:rPr>
          <w:rFonts w:cs="Arial"/>
          <w:lang w:val="id-ID"/>
        </w:rPr>
      </w:pPr>
      <w:proofErr w:type="spellStart"/>
      <w:r w:rsidRPr="003D3436">
        <w:rPr>
          <w:rFonts w:cs="Arial"/>
        </w:rPr>
        <w:t>Keterangan</w:t>
      </w:r>
      <w:proofErr w:type="spellEnd"/>
      <w:r w:rsidRPr="003D3436">
        <w:rPr>
          <w:rFonts w:cs="Arial"/>
        </w:rPr>
        <w:t>: N</w:t>
      </w:r>
      <w:r w:rsidRPr="003D3436">
        <w:rPr>
          <w:rFonts w:cs="Arial"/>
          <w:lang w:val="id-ID"/>
        </w:rPr>
        <w:t>i</w:t>
      </w:r>
      <w:proofErr w:type="spellStart"/>
      <w:r w:rsidRPr="003D3436">
        <w:rPr>
          <w:rFonts w:cs="Arial"/>
        </w:rPr>
        <w:t>lai</w:t>
      </w:r>
      <w:proofErr w:type="spellEnd"/>
      <w:r w:rsidRPr="003D3436">
        <w:rPr>
          <w:rFonts w:cs="Arial"/>
        </w:rPr>
        <w:t xml:space="preserve"> yang </w:t>
      </w:r>
      <w:proofErr w:type="spellStart"/>
      <w:r w:rsidRPr="003D3436">
        <w:rPr>
          <w:rFonts w:cs="Arial"/>
        </w:rPr>
        <w:t>tertera</w:t>
      </w:r>
      <w:proofErr w:type="spellEnd"/>
      <w:r w:rsidRPr="003D3436">
        <w:rPr>
          <w:rFonts w:cs="Arial"/>
        </w:rPr>
        <w:t xml:space="preserve"> </w:t>
      </w:r>
      <w:proofErr w:type="spellStart"/>
      <w:r w:rsidRPr="003D3436">
        <w:rPr>
          <w:rFonts w:cs="Arial"/>
        </w:rPr>
        <w:t>merupakan</w:t>
      </w:r>
      <w:proofErr w:type="spellEnd"/>
      <w:r w:rsidRPr="003D3436">
        <w:rPr>
          <w:rFonts w:cs="Arial"/>
        </w:rPr>
        <w:t xml:space="preserve"> </w:t>
      </w:r>
      <w:proofErr w:type="spellStart"/>
      <w:r w:rsidRPr="003D3436">
        <w:rPr>
          <w:rFonts w:cs="Arial"/>
        </w:rPr>
        <w:t>nilai</w:t>
      </w:r>
      <w:proofErr w:type="spellEnd"/>
      <w:r w:rsidRPr="003D3436">
        <w:rPr>
          <w:rFonts w:cs="Arial"/>
          <w:lang w:val="id-ID"/>
        </w:rPr>
        <w:t xml:space="preserve"> rataan </w:t>
      </w:r>
      <w:r w:rsidRPr="003D3436">
        <w:rPr>
          <w:rFonts w:cs="Arial"/>
        </w:rPr>
        <w:t>±</w:t>
      </w:r>
      <w:r w:rsidRPr="003D3436">
        <w:rPr>
          <w:rFonts w:cs="Arial"/>
          <w:lang w:val="id-ID"/>
        </w:rPr>
        <w:t xml:space="preserve"> simpangan baku, huruf superscript</w:t>
      </w:r>
      <w:r w:rsidR="002A5ACB">
        <w:rPr>
          <w:rFonts w:cs="Arial"/>
          <w:lang w:val="id-ID"/>
        </w:rPr>
        <w:t xml:space="preserve"> </w:t>
      </w:r>
      <w:r w:rsidRPr="003D3436">
        <w:rPr>
          <w:rFonts w:cs="Arial"/>
          <w:lang w:val="id-ID"/>
        </w:rPr>
        <w:t xml:space="preserve">menunjukan hasil uji. </w:t>
      </w:r>
    </w:p>
    <w:p w14:paraId="53F728B0" w14:textId="0FC90F28" w:rsidR="00E8362B" w:rsidRPr="003D3436" w:rsidRDefault="00E8362B" w:rsidP="000558C5">
      <w:pPr>
        <w:ind w:left="1418" w:hanging="1418"/>
        <w:rPr>
          <w:rFonts w:cs="Arial"/>
          <w:lang w:val="id-ID"/>
        </w:rPr>
      </w:pPr>
    </w:p>
    <w:p w14:paraId="6ABDF9C5" w14:textId="4FF994DA" w:rsidR="006048DA" w:rsidRPr="003D3436" w:rsidRDefault="006048DA" w:rsidP="000558C5">
      <w:pPr>
        <w:pStyle w:val="NoSpacing"/>
        <w:rPr>
          <w:rFonts w:cs="Arial"/>
        </w:rPr>
      </w:pPr>
      <w:bookmarkStart w:id="37" w:name="_Toc106659606"/>
      <w:proofErr w:type="spellStart"/>
      <w:r w:rsidRPr="003D3436">
        <w:rPr>
          <w:rFonts w:cs="Arial"/>
        </w:rPr>
        <w:t>Pembahasan</w:t>
      </w:r>
      <w:bookmarkEnd w:id="37"/>
      <w:proofErr w:type="spellEnd"/>
    </w:p>
    <w:p w14:paraId="34D054E0" w14:textId="77777777" w:rsidR="004F4D66" w:rsidRPr="003D3436" w:rsidRDefault="004F4D66" w:rsidP="000558C5">
      <w:pPr>
        <w:pStyle w:val="NoSpacing"/>
        <w:rPr>
          <w:rFonts w:cs="Arial"/>
          <w:lang w:val="id-ID"/>
        </w:rPr>
      </w:pPr>
    </w:p>
    <w:p w14:paraId="2AC5E47E" w14:textId="3D3AB403" w:rsidR="00B630D8" w:rsidRPr="003D3436" w:rsidRDefault="006048DA" w:rsidP="00C838E3">
      <w:pPr>
        <w:ind w:firstLine="0"/>
        <w:rPr>
          <w:rFonts w:cs="Arial"/>
          <w:lang w:val="id-ID"/>
        </w:rPr>
      </w:pPr>
      <w:r w:rsidRPr="003D3436">
        <w:rPr>
          <w:rFonts w:cs="Arial"/>
          <w:lang w:val="id-ID"/>
        </w:rPr>
        <w:t xml:space="preserve">Kandungan nilai karotenoid total pada akhir penelitian berkisar dari 1.73-3.04 mg/kg </w:t>
      </w:r>
      <w:r w:rsidR="00BA4651" w:rsidRPr="003D3436">
        <w:rPr>
          <w:rFonts w:cs="Arial"/>
          <w:lang w:val="id-ID"/>
        </w:rPr>
        <w:t>selama proses</w:t>
      </w:r>
      <w:r w:rsidRPr="003D3436">
        <w:rPr>
          <w:rFonts w:cs="Arial"/>
          <w:lang w:val="id-ID"/>
        </w:rPr>
        <w:t xml:space="preserve"> penelitian. Nilai karotenoid perlakuan </w:t>
      </w:r>
      <w:r w:rsidRPr="003D3436">
        <w:rPr>
          <w:rFonts w:cs="Arial"/>
          <w:noProof/>
          <w:lang w:val="id-ID"/>
        </w:rPr>
        <w:t>suplemen astaxanthin 160mg/kg memiliki nilai kandungan terbaik selama penelitian yaitu 3.04</w:t>
      </w:r>
      <w:r w:rsidRPr="003D3436">
        <w:rPr>
          <w:rFonts w:cs="Arial"/>
          <w:noProof/>
        </w:rPr>
        <w:t>±</w:t>
      </w:r>
      <w:r w:rsidRPr="003D3436">
        <w:rPr>
          <w:rFonts w:cs="Arial"/>
          <w:noProof/>
          <w:lang w:val="id-ID"/>
        </w:rPr>
        <w:t>0.66 mg/kg</w:t>
      </w:r>
      <w:r w:rsidR="006B1B0C" w:rsidRPr="003D3436">
        <w:rPr>
          <w:rFonts w:cs="Arial"/>
          <w:noProof/>
          <w:lang w:val="id-ID"/>
        </w:rPr>
        <w:t xml:space="preserve">. </w:t>
      </w:r>
      <w:r w:rsidR="00B630D8" w:rsidRPr="003D3436">
        <w:rPr>
          <w:rFonts w:cs="Arial"/>
          <w:lang w:val="id-ID"/>
        </w:rPr>
        <w:t>S</w:t>
      </w:r>
      <w:r w:rsidRPr="003D3436">
        <w:rPr>
          <w:rFonts w:cs="Arial"/>
          <w:lang w:val="id-ID"/>
        </w:rPr>
        <w:t xml:space="preserve">ampel yang digunakan merupakan sisik pada tubuh ikan arwana super red menampilkan </w:t>
      </w:r>
      <w:r w:rsidR="00B630D8" w:rsidRPr="003D3436">
        <w:rPr>
          <w:rFonts w:cs="Arial"/>
          <w:lang w:val="id-ID"/>
        </w:rPr>
        <w:t xml:space="preserve">nilai yang lebih </w:t>
      </w:r>
      <w:r w:rsidR="003F2BFF" w:rsidRPr="003D3436">
        <w:rPr>
          <w:rFonts w:cs="Arial"/>
          <w:lang w:val="id-ID"/>
        </w:rPr>
        <w:t xml:space="preserve">akumulasi </w:t>
      </w:r>
      <w:r w:rsidR="00B630D8" w:rsidRPr="003D3436">
        <w:rPr>
          <w:rFonts w:cs="Arial"/>
          <w:lang w:val="id-ID"/>
        </w:rPr>
        <w:t xml:space="preserve">rendah, </w:t>
      </w:r>
      <w:r w:rsidRPr="003D3436">
        <w:rPr>
          <w:rFonts w:cs="Arial"/>
        </w:rPr>
        <w:fldChar w:fldCharType="begin" w:fldLock="1"/>
      </w:r>
      <w:r w:rsidRPr="003D3436">
        <w:rPr>
          <w:rFonts w:cs="Arial"/>
          <w:lang w:val="id-ID"/>
        </w:rPr>
        <w:instrText>ADDIN CSL_CITATION {"citationItems":[{"id":"ITEM-1","itemData":{"author":[{"dropping-particle":"","family":"Sukarman","given":"","non-dropping-particle":"","parse-names":false,"suffix":""},{"dropping-particle":"","family":"Hirnawati","given":"Rina","non-dropping-particle":"","parse-names":false,"suffix":""}],"container-title":"Widyariset","id":"ITEM-1","issue":"3","issued":{"date-parts":[["2014"]]},"page":"333-342","title":"Alternatif karotenoid sintesis (astaxantin) untuk meningkatkan kualitas warna ikan mas koki (Carassius auratus)","type":"article-journal","volume":"17"},"uris":["http://www.mendeley.com/documents/?uuid=09347e91-bb2d-47ff-8e30-a5bf0b1dbeac"]}],"mendeley":{"formattedCitation":"(Sukarman &amp; Hirnawati, 2014)","plainTextFormattedCitation":"(Sukarman &amp; Hirnawati, 2014)","previouslyFormattedCitation":"(Sukarman &amp; Hirnawati, 2014)"},"properties":{"noteIndex":0},"schema":"https://github.com/citation-style-language/schema/raw/master/csl-citation.json"}</w:instrText>
      </w:r>
      <w:r w:rsidRPr="003D3436">
        <w:rPr>
          <w:rFonts w:cs="Arial"/>
        </w:rPr>
        <w:fldChar w:fldCharType="separate"/>
      </w:r>
      <w:r w:rsidRPr="003D3436">
        <w:rPr>
          <w:rFonts w:cs="Arial"/>
          <w:noProof/>
          <w:lang w:val="id-ID"/>
        </w:rPr>
        <w:t>(Sukarman &amp; Hirnawati, 2014)</w:t>
      </w:r>
      <w:r w:rsidRPr="003D3436">
        <w:rPr>
          <w:rFonts w:cs="Arial"/>
        </w:rPr>
        <w:fldChar w:fldCharType="end"/>
      </w:r>
      <w:r w:rsidRPr="003D3436">
        <w:rPr>
          <w:rFonts w:cs="Arial"/>
          <w:lang w:val="id-ID"/>
        </w:rPr>
        <w:t xml:space="preserve">, ikan </w:t>
      </w:r>
      <w:proofErr w:type="spellStart"/>
      <w:r w:rsidRPr="003D3436">
        <w:rPr>
          <w:rFonts w:cs="Arial"/>
          <w:i/>
          <w:iCs/>
        </w:rPr>
        <w:t>Amphriprion</w:t>
      </w:r>
      <w:proofErr w:type="spellEnd"/>
      <w:r w:rsidRPr="003D3436">
        <w:rPr>
          <w:rFonts w:cs="Arial"/>
          <w:i/>
          <w:iCs/>
        </w:rPr>
        <w:t xml:space="preserve"> </w:t>
      </w:r>
      <w:proofErr w:type="spellStart"/>
      <w:r w:rsidRPr="003D3436">
        <w:rPr>
          <w:rFonts w:cs="Arial"/>
          <w:i/>
          <w:iCs/>
        </w:rPr>
        <w:t>perculata</w:t>
      </w:r>
      <w:proofErr w:type="spellEnd"/>
      <w:r w:rsidRPr="003D3436">
        <w:rPr>
          <w:rFonts w:cs="Arial"/>
          <w:lang w:val="id-ID"/>
        </w:rPr>
        <w:t xml:space="preserve"> </w:t>
      </w:r>
      <w:r w:rsidR="003F2BFF" w:rsidRPr="003D3436">
        <w:rPr>
          <w:rFonts w:cs="Arial"/>
          <w:lang w:val="id-ID"/>
        </w:rPr>
        <w:t xml:space="preserve">memiliki </w:t>
      </w:r>
      <w:proofErr w:type="spellStart"/>
      <w:r w:rsidRPr="003D3436">
        <w:rPr>
          <w:rFonts w:cs="Arial"/>
        </w:rPr>
        <w:t>karotenoid</w:t>
      </w:r>
      <w:proofErr w:type="spellEnd"/>
      <w:r w:rsidRPr="003D3436">
        <w:rPr>
          <w:rFonts w:cs="Arial"/>
        </w:rPr>
        <w:t xml:space="preserve"> </w:t>
      </w:r>
      <w:r w:rsidR="003F2BFF" w:rsidRPr="003D3436">
        <w:rPr>
          <w:rFonts w:cs="Arial"/>
          <w:lang w:val="id-ID"/>
        </w:rPr>
        <w:t xml:space="preserve">total </w:t>
      </w:r>
      <w:r w:rsidRPr="003D3436">
        <w:rPr>
          <w:rFonts w:cs="Arial"/>
          <w:lang w:val="id-ID"/>
        </w:rPr>
        <w:t xml:space="preserve">yang </w:t>
      </w:r>
      <w:proofErr w:type="spellStart"/>
      <w:r w:rsidRPr="003D3436">
        <w:rPr>
          <w:rFonts w:cs="Arial"/>
        </w:rPr>
        <w:t>terakumulasi</w:t>
      </w:r>
      <w:proofErr w:type="spellEnd"/>
      <w:r w:rsidRPr="003D3436">
        <w:rPr>
          <w:rFonts w:cs="Arial"/>
          <w:lang w:val="id-ID"/>
        </w:rPr>
        <w:t xml:space="preserve"> pada sirip lebih tinggi dibandingkan pada sisik dan daging ikan.</w:t>
      </w:r>
      <w:r w:rsidR="003F2BFF" w:rsidRPr="003D3436">
        <w:rPr>
          <w:rFonts w:cs="Arial"/>
          <w:lang w:val="id-ID"/>
        </w:rPr>
        <w:t xml:space="preserve"> R</w:t>
      </w:r>
      <w:r w:rsidRPr="003D3436">
        <w:rPr>
          <w:rFonts w:cs="Arial"/>
          <w:lang w:val="id-ID"/>
        </w:rPr>
        <w:t>espon berbeda dalam penyerapan karotenoid dan rangsangan cahaya</w:t>
      </w:r>
      <w:r w:rsidR="003F2BFF" w:rsidRPr="003D3436">
        <w:rPr>
          <w:rFonts w:cs="Arial"/>
          <w:lang w:val="id-ID"/>
        </w:rPr>
        <w:t xml:space="preserve"> memili</w:t>
      </w:r>
      <w:r w:rsidR="006B1B0C" w:rsidRPr="003D3436">
        <w:rPr>
          <w:rFonts w:cs="Arial"/>
          <w:lang w:val="id-ID"/>
        </w:rPr>
        <w:t>k</w:t>
      </w:r>
      <w:r w:rsidR="003F2BFF" w:rsidRPr="003D3436">
        <w:rPr>
          <w:rFonts w:cs="Arial"/>
          <w:lang w:val="id-ID"/>
        </w:rPr>
        <w:t>i dampak</w:t>
      </w:r>
      <w:r w:rsidR="006B1B0C" w:rsidRPr="003D3436">
        <w:rPr>
          <w:rFonts w:cs="Arial"/>
          <w:lang w:val="id-ID"/>
        </w:rPr>
        <w:t xml:space="preserve"> </w:t>
      </w:r>
      <w:r w:rsidR="003F2BFF" w:rsidRPr="003D3436">
        <w:rPr>
          <w:rFonts w:cs="Arial"/>
          <w:lang w:val="id-ID"/>
        </w:rPr>
        <w:t>dan pengaruh tersendiri pada proses penelitian berlangsung.</w:t>
      </w:r>
      <w:r w:rsidR="006B1B0C" w:rsidRPr="003D3436">
        <w:rPr>
          <w:rFonts w:cs="Arial"/>
          <w:lang w:val="id-ID"/>
        </w:rPr>
        <w:t xml:space="preserve"> </w:t>
      </w:r>
      <w:r w:rsidR="003F2BFF" w:rsidRPr="003D3436">
        <w:rPr>
          <w:rFonts w:cs="Arial"/>
          <w:lang w:val="id-ID"/>
        </w:rPr>
        <w:t>Penggunaan k</w:t>
      </w:r>
      <w:r w:rsidRPr="003D3436">
        <w:rPr>
          <w:rFonts w:cs="Arial"/>
          <w:lang w:val="id-ID"/>
        </w:rPr>
        <w:t>arotenoid sintetis astaxanthin</w:t>
      </w:r>
      <w:r w:rsidR="002B415E" w:rsidRPr="003D3436">
        <w:rPr>
          <w:rFonts w:cs="Arial"/>
          <w:lang w:val="id-ID"/>
        </w:rPr>
        <w:t xml:space="preserve"> </w:t>
      </w:r>
      <w:r w:rsidRPr="003D3436">
        <w:rPr>
          <w:rFonts w:cs="Arial"/>
          <w:lang w:val="id-ID"/>
        </w:rPr>
        <w:t>secara langsung dapat mempengaruhi jumlah karotenoid yang terserap didalam tubuh ikan</w:t>
      </w:r>
      <w:r w:rsidR="003F2BFF" w:rsidRPr="003D3436">
        <w:rPr>
          <w:rFonts w:cs="Arial"/>
          <w:lang w:val="id-ID"/>
        </w:rPr>
        <w:t xml:space="preserve">, </w:t>
      </w:r>
      <w:r w:rsidRPr="003D3436">
        <w:rPr>
          <w:rFonts w:cs="Arial"/>
          <w:lang w:val="id-ID"/>
        </w:rPr>
        <w:t xml:space="preserve">sebaliknya dalam penelitian ini perlakuan pencahayaan memiliki </w:t>
      </w:r>
      <w:r w:rsidR="003F2BFF" w:rsidRPr="003D3436">
        <w:rPr>
          <w:rFonts w:cs="Arial"/>
          <w:lang w:val="id-ID"/>
        </w:rPr>
        <w:t xml:space="preserve">perubahan sedikit </w:t>
      </w:r>
      <w:r w:rsidR="00B630D8" w:rsidRPr="003D3436">
        <w:rPr>
          <w:rFonts w:cs="Arial"/>
          <w:lang w:val="id-ID"/>
        </w:rPr>
        <w:t>t</w:t>
      </w:r>
      <w:r w:rsidRPr="003D3436">
        <w:rPr>
          <w:rFonts w:cs="Arial"/>
          <w:lang w:val="id-ID"/>
        </w:rPr>
        <w:t>erhadap karotenoid total didalam tubuh</w:t>
      </w:r>
      <w:r w:rsidR="003F2BFF" w:rsidRPr="003D3436">
        <w:rPr>
          <w:rFonts w:cs="Arial"/>
          <w:lang w:val="id-ID"/>
        </w:rPr>
        <w:t xml:space="preserve"> yang </w:t>
      </w:r>
      <w:r w:rsidR="00B61F9D" w:rsidRPr="003D3436">
        <w:rPr>
          <w:rFonts w:cs="Arial"/>
          <w:lang w:val="id-ID"/>
        </w:rPr>
        <w:t>berpengaruh pada jenis pakan yang digunakan</w:t>
      </w:r>
      <w:r w:rsidRPr="003D3436">
        <w:rPr>
          <w:rFonts w:cs="Arial"/>
          <w:lang w:val="id-ID"/>
        </w:rPr>
        <w:t>. Hal Ini menunjukan, sejatinya ikan tidak dapat memproduksi karotenoid secara langsung didalam tubuhnya sehingga perlu adanya penambahan karotenoid</w:t>
      </w:r>
      <w:r w:rsidR="00B61F9D" w:rsidRPr="003D3436">
        <w:rPr>
          <w:rFonts w:cs="Arial"/>
          <w:lang w:val="id-ID"/>
        </w:rPr>
        <w:t xml:space="preserve"> dari luar tubuh</w:t>
      </w:r>
      <w:r w:rsidR="006B1B0C" w:rsidRPr="003D3436">
        <w:rPr>
          <w:rFonts w:cs="Arial"/>
          <w:lang w:val="id-ID"/>
        </w:rPr>
        <w:t>.</w:t>
      </w:r>
    </w:p>
    <w:p w14:paraId="4D75E4AA" w14:textId="77777777" w:rsidR="004F4D66" w:rsidRPr="003D3436" w:rsidRDefault="004F4D66" w:rsidP="004F4D66">
      <w:pPr>
        <w:ind w:firstLine="0"/>
        <w:rPr>
          <w:rFonts w:cs="Arial"/>
          <w:lang w:val="id-ID"/>
        </w:rPr>
      </w:pPr>
    </w:p>
    <w:p w14:paraId="1523F407" w14:textId="3754DB82" w:rsidR="006048DA" w:rsidRPr="003D3436" w:rsidRDefault="00B630D8" w:rsidP="004F4D66">
      <w:pPr>
        <w:ind w:firstLine="0"/>
        <w:rPr>
          <w:rFonts w:cs="Arial"/>
          <w:lang w:val="id-ID"/>
        </w:rPr>
      </w:pPr>
      <w:r w:rsidRPr="003D3436">
        <w:rPr>
          <w:rFonts w:cs="Arial"/>
          <w:lang w:val="id-ID"/>
        </w:rPr>
        <w:lastRenderedPageBreak/>
        <w:t>P</w:t>
      </w:r>
      <w:r w:rsidR="006048DA" w:rsidRPr="003D3436">
        <w:rPr>
          <w:rFonts w:cs="Arial"/>
          <w:lang w:val="id-ID"/>
        </w:rPr>
        <w:t>erlakuan kombinasi suplemen astaxanthin dan pencahayaan memiliki nilai yang sedikit berbeda dimana nilai kandungan karotenoid total di dalam tubuh</w:t>
      </w:r>
      <w:r w:rsidR="00B61F9D" w:rsidRPr="003D3436">
        <w:rPr>
          <w:rFonts w:cs="Arial"/>
          <w:lang w:val="id-ID"/>
        </w:rPr>
        <w:t xml:space="preserve"> </w:t>
      </w:r>
      <w:r w:rsidR="006048DA" w:rsidRPr="003D3436">
        <w:rPr>
          <w:rFonts w:cs="Arial"/>
          <w:lang w:val="id-ID"/>
        </w:rPr>
        <w:t xml:space="preserve">lebih rendah </w:t>
      </w:r>
      <w:r w:rsidRPr="003D3436">
        <w:rPr>
          <w:rFonts w:cs="Arial"/>
          <w:lang w:val="id-ID"/>
        </w:rPr>
        <w:t>dibandingkan dengan</w:t>
      </w:r>
      <w:r w:rsidR="006048DA" w:rsidRPr="003D3436">
        <w:rPr>
          <w:rFonts w:cs="Arial"/>
          <w:lang w:val="id-ID"/>
        </w:rPr>
        <w:t xml:space="preserve"> perlakuan pertama</w:t>
      </w:r>
      <w:r w:rsidRPr="003D3436">
        <w:rPr>
          <w:rFonts w:cs="Arial"/>
          <w:lang w:val="id-ID"/>
        </w:rPr>
        <w:t>.</w:t>
      </w:r>
      <w:r w:rsidR="00B61F9D" w:rsidRPr="003D3436">
        <w:rPr>
          <w:rFonts w:cs="Arial"/>
          <w:lang w:val="id-ID"/>
        </w:rPr>
        <w:t xml:space="preserve"> </w:t>
      </w:r>
      <w:r w:rsidRPr="003D3436">
        <w:rPr>
          <w:rFonts w:cs="Arial"/>
          <w:lang w:val="id-ID"/>
        </w:rPr>
        <w:t>P</w:t>
      </w:r>
      <w:r w:rsidR="006048DA" w:rsidRPr="003D3436">
        <w:rPr>
          <w:rFonts w:cs="Arial"/>
          <w:lang w:val="id-ID"/>
        </w:rPr>
        <w:t xml:space="preserve">engaruh tersebut </w:t>
      </w:r>
      <w:r w:rsidRPr="003D3436">
        <w:rPr>
          <w:rFonts w:cs="Arial"/>
          <w:lang w:val="id-ID"/>
        </w:rPr>
        <w:t xml:space="preserve">disebabkan </w:t>
      </w:r>
      <w:r w:rsidR="006048DA" w:rsidRPr="003D3436">
        <w:rPr>
          <w:rFonts w:cs="Arial"/>
          <w:lang w:val="id-ID"/>
        </w:rPr>
        <w:t xml:space="preserve">adanya intraksi astaxanthin dan pencahayaan </w:t>
      </w:r>
      <w:r w:rsidR="00B61F9D" w:rsidRPr="003D3436">
        <w:rPr>
          <w:rFonts w:cs="Arial"/>
          <w:lang w:val="id-ID"/>
        </w:rPr>
        <w:t xml:space="preserve">secara bersamaan </w:t>
      </w:r>
      <w:r w:rsidRPr="003D3436">
        <w:rPr>
          <w:rFonts w:cs="Arial"/>
          <w:lang w:val="id-ID"/>
        </w:rPr>
        <w:t xml:space="preserve">sehingga </w:t>
      </w:r>
      <w:r w:rsidR="00B61F9D" w:rsidRPr="003D3436">
        <w:rPr>
          <w:rFonts w:cs="Arial"/>
          <w:lang w:val="id-ID"/>
        </w:rPr>
        <w:t xml:space="preserve">ada pengaruh yang berdampak negatif. </w:t>
      </w:r>
      <w:r w:rsidR="006048DA" w:rsidRPr="003D3436">
        <w:rPr>
          <w:rFonts w:cs="Arial"/>
          <w:lang w:val="id-ID"/>
        </w:rPr>
        <w:fldChar w:fldCharType="begin" w:fldLock="1"/>
      </w:r>
      <w:r w:rsidR="006048DA" w:rsidRPr="003D3436">
        <w:rPr>
          <w:rFonts w:cs="Arial"/>
          <w:lang w:val="id-ID"/>
        </w:rPr>
        <w:instrText>ADDIN CSL_CITATION {"citationItems":[{"id":"ITEM-1","itemData":{"author":[{"dropping-particle":"Van Den","family":"Berg","given":"Henk","non-dropping-particle":"","parse-names":false,"suffix":""}],"container-title":"Nutrition","id":"ITEM-1","issue":"1","issued":{"date-parts":[["1999"]]},"page":"7-10","title":"Lead Review Arficle Carotenoid Interactions","type":"article-journal","volume":"57"},"uris":["http://www.mendeley.com/documents/?uuid=823b3f4c-87a4-4fa1-a00c-70b1890e2162"]}],"mendeley":{"formattedCitation":"(Berg, 1999)","plainTextFormattedCitation":"(Berg, 1999)","previouslyFormattedCitation":"(Berg, 1999)"},"properties":{"noteIndex":0},"schema":"https://github.com/citation-style-language/schema/raw/master/csl-citation.json"}</w:instrText>
      </w:r>
      <w:r w:rsidR="006048DA" w:rsidRPr="003D3436">
        <w:rPr>
          <w:rFonts w:cs="Arial"/>
          <w:lang w:val="id-ID"/>
        </w:rPr>
        <w:fldChar w:fldCharType="separate"/>
      </w:r>
      <w:r w:rsidR="006048DA" w:rsidRPr="003D3436">
        <w:rPr>
          <w:rFonts w:cs="Arial"/>
          <w:noProof/>
          <w:lang w:val="id-ID"/>
        </w:rPr>
        <w:t>(Berg, 1999)</w:t>
      </w:r>
      <w:r w:rsidR="006048DA" w:rsidRPr="003D3436">
        <w:rPr>
          <w:rFonts w:cs="Arial"/>
          <w:lang w:val="id-ID"/>
        </w:rPr>
        <w:fldChar w:fldCharType="end"/>
      </w:r>
      <w:r w:rsidR="006048DA" w:rsidRPr="003D3436">
        <w:rPr>
          <w:rFonts w:cs="Arial"/>
          <w:lang w:val="id-ID"/>
        </w:rPr>
        <w:t xml:space="preserve"> berpendapat interaksi antara karotenoid </w:t>
      </w:r>
      <w:r w:rsidR="00406322" w:rsidRPr="003D3436">
        <w:rPr>
          <w:rFonts w:cs="Arial"/>
          <w:lang w:val="id-ID"/>
        </w:rPr>
        <w:t>memang</w:t>
      </w:r>
      <w:r w:rsidR="006048DA" w:rsidRPr="003D3436">
        <w:rPr>
          <w:rFonts w:cs="Arial"/>
          <w:lang w:val="id-ID"/>
        </w:rPr>
        <w:t xml:space="preserve"> menguntungkan, memiliki efek sinergis dan memfasilitasi penyerapan senyawa lain, namun dapat berdampak merugikan dimana mengganggu keseimbangan karotenoid dan penyerapan senyawa lain, </w:t>
      </w:r>
      <w:r w:rsidR="006048DA" w:rsidRPr="003D3436">
        <w:rPr>
          <w:rFonts w:cs="Arial"/>
        </w:rPr>
        <w:fldChar w:fldCharType="begin" w:fldLock="1"/>
      </w:r>
      <w:r w:rsidR="006048DA" w:rsidRPr="003D3436">
        <w:rPr>
          <w:rFonts w:cs="Arial"/>
          <w:lang w:val="id-ID"/>
        </w:rPr>
        <w:instrText>ADDIN CSL_CITATION {"citationItems":[{"id":"ITEM-1","itemData":{"abstract":"Ikan botia Chromobotia macracanthus Bleeker merupakan ikan hias air tawar endemik yang berasal dari pulau Sumatera dan Kalimatan dan bernilai ekonomis penting. Ikan botia menjadi komoditas favorit ekspor. Ikan botia mengalami ancaman berupa tingginya overfishing, terancam punah dan laju pertumbuhan yang lambat. Upaya peningkatkan kualitas dan kuantitas budidaya ikan tersebut dapat dilakukan dengan manipulasi lingkungan berupa penggunaan spektrum cahaya LED (Light - Emmiting Diode). Penelitian ini bertujuan untuk mengevaluasi spektrum cahaya LED di media pemeliharaan terhadap respon fisiologis, pertumbuhan dan kualitas warna benih ikan botia. Penelitian ini menggunakan RAL (Rancangan Acak Lengkap) yang terdiri atas 5 perlakuan dengan 3 ulangan yaitu kontrol negatif (cahaya ruang lampu tube), kontrol positif (LED putih), LED merah, LED hijau dan LED biru. Benih ikan botia yang digunakan memiliki rata-rata panjang total (PT) 3.88±0.19 cm, panjang standar (PS) 3.38±0.19 cm dengan bobot 0.61±0.11 gram. Hasil penelitian menunjukkan bahwa performa respon fisiologis, dan kualitas warna benih ikan botia yang terbaik pada perlakuan LED merah dengan kisaran konsentrasi kortisol sebesar 13.70-30.20 ng ml-1, kualitas warna dengan Toca color finder (TFC) dengan rata-rata rangking skoring pada warna perut sebesar 35.90, sirip dada sebesar 42.20 dan sirip ekor sebesar 38.30, keragaan warna visual pada warna perut sebesar 41.61±0.57 %, warna sirip dada sebesar 75.22±2.69 %, dan sirip ekor sebesar 67.87±3.89 % serta jumlah sel kromatofor sebesar 361 sel. Performa respon pertumbuhan yang terbaik diperoleh pada perlakuan LED hijau dengan tingkat kelangsungan hidup sebesar 96.29±3.21 %, laju pertumbuhan harian sebesar 2.35±0.27 %, pertumbuhan mutlak sebesar 0.030±0.003 gr/ekor/hari, pertumbuhan panjang mutlak pada PT sebesar 1.69±0.11 cm, pertumbuhan panjang mutlak pada PS sebesar 1.66±0.29 cm dan efisiensi pakan sebesar 2.90±0.15 %. Kata","author":[{"dropping-particle":"","family":"Aras","given":"Annisa Khairani","non-dropping-particle":"","parse-names":false,"suffix":""},{"dropping-particle":"","family":"Nirmala","given":"Kukuh","non-dropping-particle":"","parse-names":false,"suffix":""},{"dropping-particle":"","family":"Soelistyowati","given":"Dinar Tri","non-dropping-particle":"","parse-names":false,"suffix":""},{"dropping-particle":"","family":"Sudarto","given":"","non-dropping-particle":"","parse-names":false,"suffix":""}],"container-title":"Jurnal iktiologi Indonesia.","id":"ITEM-1","issue":"1","issued":{"date-parts":[["2016"]]},"page":"45-55","title":"Manipulasi spektrum cahaya terhadap pertumbuhan dan kualitas warna yuwana ikan botia Chromobotia macracanthus ( Bleeker , 1852 )","type":"article-journal","volume":"16"},"uris":["http://www.mendeley.com/documents/?uuid=de9c45bd-680a-407a-8a8d-763059b8c51a"]}],"mendeley":{"formattedCitation":"(Aras et al., 2016)","plainTextFormattedCitation":"(Aras et al., 2016)","previouslyFormattedCitation":"(Aras et al., 2016)"},"properties":{"noteIndex":0},"schema":"https://github.com/citation-style-language/schema/raw/master/csl-citation.json"}</w:instrText>
      </w:r>
      <w:r w:rsidR="006048DA" w:rsidRPr="003D3436">
        <w:rPr>
          <w:rFonts w:cs="Arial"/>
        </w:rPr>
        <w:fldChar w:fldCharType="separate"/>
      </w:r>
      <w:r w:rsidR="006048DA" w:rsidRPr="003D3436">
        <w:rPr>
          <w:rFonts w:cs="Arial"/>
          <w:noProof/>
          <w:lang w:val="id-ID"/>
        </w:rPr>
        <w:t>(Aras et al., 2016)</w:t>
      </w:r>
      <w:r w:rsidR="006048DA" w:rsidRPr="003D3436">
        <w:rPr>
          <w:rFonts w:cs="Arial"/>
        </w:rPr>
        <w:fldChar w:fldCharType="end"/>
      </w:r>
      <w:r w:rsidR="006048DA" w:rsidRPr="003D3436">
        <w:rPr>
          <w:rFonts w:cs="Arial"/>
          <w:lang w:val="id-ID"/>
        </w:rPr>
        <w:t xml:space="preserve"> perlakuan spektrum cahaya led merah tingkat gelombang sebesar 625nm mampu menekan kerusakan potensial kandungan astaxanthin sebagai penghambat proses hidrolisis karotenoid oleh sinar ultraviolet tidak untuk gelombang tertentu. Penggunaan cahaya pada perlakuan kedua dan ketiga memiliki spekrtum 450nm dengan cahaya biru 10.000</w:t>
      </w:r>
      <w:r w:rsidR="007E5B74" w:rsidRPr="003D3436">
        <w:rPr>
          <w:rFonts w:cs="Arial"/>
          <w:lang w:val="id-ID"/>
        </w:rPr>
        <w:t xml:space="preserve"> </w:t>
      </w:r>
      <w:r w:rsidR="006048DA" w:rsidRPr="003D3436">
        <w:rPr>
          <w:rFonts w:cs="Arial"/>
          <w:lang w:val="id-ID"/>
        </w:rPr>
        <w:t>k</w:t>
      </w:r>
      <w:r w:rsidR="007E5B74" w:rsidRPr="003D3436">
        <w:rPr>
          <w:rFonts w:cs="Arial"/>
          <w:lang w:val="id-ID"/>
        </w:rPr>
        <w:t xml:space="preserve">elvin, </w:t>
      </w:r>
      <w:r w:rsidR="006048DA" w:rsidRPr="003D3436">
        <w:rPr>
          <w:rFonts w:cs="Arial"/>
          <w:lang w:val="id-ID"/>
        </w:rPr>
        <w:t xml:space="preserve">sehingga </w:t>
      </w:r>
      <w:r w:rsidR="007E5B74" w:rsidRPr="003D3436">
        <w:rPr>
          <w:rFonts w:cs="Arial"/>
          <w:lang w:val="id-ID"/>
        </w:rPr>
        <w:t>memiliki</w:t>
      </w:r>
      <w:r w:rsidR="00B61F9D" w:rsidRPr="003D3436">
        <w:rPr>
          <w:rFonts w:cs="Arial"/>
          <w:lang w:val="id-ID"/>
        </w:rPr>
        <w:t xml:space="preserve"> indikasi </w:t>
      </w:r>
      <w:r w:rsidR="006048DA" w:rsidRPr="003D3436">
        <w:rPr>
          <w:rFonts w:cs="Arial"/>
          <w:lang w:val="id-ID"/>
        </w:rPr>
        <w:t>hidrolisis pada astaxantin</w:t>
      </w:r>
      <w:r w:rsidR="00406322" w:rsidRPr="003D3436">
        <w:rPr>
          <w:rFonts w:cs="Arial"/>
          <w:lang w:val="id-ID"/>
        </w:rPr>
        <w:t xml:space="preserve">. </w:t>
      </w:r>
      <w:r w:rsidR="006048DA" w:rsidRPr="003D3436">
        <w:rPr>
          <w:rFonts w:cs="Arial"/>
        </w:rPr>
        <w:fldChar w:fldCharType="begin" w:fldLock="1"/>
      </w:r>
      <w:r w:rsidR="006048DA" w:rsidRPr="003D3436">
        <w:rPr>
          <w:rFonts w:cs="Arial"/>
          <w:lang w:val="id-ID"/>
        </w:rPr>
        <w:instrText>ADDIN CSL_CITATION {"citationItems":[{"id":"ITEM-1","itemData":{"DOI":"10.1016/j.aquaculture.2009.08.006","ISSN":"00448486","abstract":"The colouration of prawns is dependent upon the presence of carotenoid pigments (predominantly astaxanthin) and has a significant impact on their market value. In this study we observed that visual appearance of colour in black tiger prawns (Penaeus monodon), when assessed using a subjective commercial grading scale, did not always correlate well with total carotenoid content. We also observed that visual appearance was affected by the background colour of the tanks in which the prawns were growing. When prawns were grown in black or white tanks for 28 days, even though they had similar mean total astaxanthin contents (29-33 μg/g prawn tail), those grown in black tanks were much more orange/red when cooked, compared with those from the white tanks. The pigments were mainly located in the cephalothorax, abdominal epidermal layer and abdominal exoskeleton. Light microscopy showed an even distribution of pigment in the epidermal layer of more coloured prawns compared with concentrated pigment areas in the lighter-coloured prawns. Non-esterified astaxanthin was the major carotenoid present in all body locations in prawns from black tanks (50%) with the remainder being made up equally of astaxanthin mono- and di-esters. However, for prawns from white tanks, non-esterified astaxanthin accounted for just 12-13%, with the mono-ester reaching about 60% of the total present. In a separate experiment, we demonstrated that changes in background colour caused a rapid change in visual colour. When prawns were moved from a white to a black tank, there was a significant increase in grade score within 1 h without any change in astaxanthin content. Colour improvement continued to increase over 168 h. Moving prawns from a black to a white tank resulted in a reduction in grade score but the change was much less rapid. This work suggests that, provided prawns have an adequate content of astaxanthin in their diets, it is possible to improve their overall appearance (raw and cooked) by manipulating background colour about the time of harvesting. Crown Copyright © 2009.","author":[{"dropping-particle":"","family":"Tume","given":"R. K.","non-dropping-particle":"","parse-names":false,"suffix":""},{"dropping-particle":"","family":"Sikes","given":"A. L.","non-dropping-particle":"","parse-names":false,"suffix":""},{"dropping-particle":"","family":"Tabrett","given":"S.","non-dropping-particle":"","parse-names":false,"suffix":""},{"dropping-particle":"","family":"Smith","given":"D. M.","non-dropping-particle":"","parse-names":false,"suffix":""}],"container-title":"Aquaculture","id":"ITEM-1","issue":"1-2","issued":{"date-parts":[["2009"]]},"page":"129-135","publisher":"Elsevier B.V.","title":"Effect of background colour on the distribution of astaxanthin in black tiger prawn (Penaeus monodon): Effective method for improvement of cooked colour","type":"article-journal","volume":"296"},"uris":["http://www.mendeley.com/documents/?uuid=fe1647c5-02b9-4948-bd31-8eb640fc9683"]}],"mendeley":{"formattedCitation":"(Tume et al., 2009)","plainTextFormattedCitation":"(Tume et al., 2009)","previouslyFormattedCitation":"(Tume et al., 2009)"},"properties":{"noteIndex":0},"schema":"https://github.com/citation-style-language/schema/raw/master/csl-citation.json"}</w:instrText>
      </w:r>
      <w:r w:rsidR="006048DA" w:rsidRPr="003D3436">
        <w:rPr>
          <w:rFonts w:cs="Arial"/>
        </w:rPr>
        <w:fldChar w:fldCharType="separate"/>
      </w:r>
      <w:r w:rsidR="006048DA" w:rsidRPr="003D3436">
        <w:rPr>
          <w:rFonts w:cs="Arial"/>
          <w:noProof/>
          <w:lang w:val="id-ID"/>
        </w:rPr>
        <w:t>(Tume et al., 2009)</w:t>
      </w:r>
      <w:r w:rsidR="006048DA" w:rsidRPr="003D3436">
        <w:rPr>
          <w:rFonts w:cs="Arial"/>
        </w:rPr>
        <w:fldChar w:fldCharType="end"/>
      </w:r>
      <w:r w:rsidR="006048DA" w:rsidRPr="003D3436">
        <w:rPr>
          <w:rFonts w:cs="Arial"/>
          <w:lang w:val="id-ID"/>
        </w:rPr>
        <w:t xml:space="preserve"> mengatakan, budidaya ikan dibawah cahaya yang terang akan menyebabkan sel kromatofora dari serapan astaxanthin menjadi turunan dengan satu asam lemak dan membentuk monoester, sehingga kromatofora akan terlihat memudar karena terhidrolisisnya karotenoid berupa astaxanthin.</w:t>
      </w:r>
    </w:p>
    <w:p w14:paraId="20A77A59" w14:textId="77777777" w:rsidR="004F4D66" w:rsidRPr="003D3436" w:rsidRDefault="004F4D66" w:rsidP="004F4D66">
      <w:pPr>
        <w:ind w:firstLine="0"/>
        <w:rPr>
          <w:rFonts w:cs="Arial"/>
          <w:lang w:val="id-ID"/>
        </w:rPr>
      </w:pPr>
    </w:p>
    <w:p w14:paraId="1F5574E1" w14:textId="3ED230D0" w:rsidR="006048DA" w:rsidRPr="003D3436" w:rsidRDefault="005D0D90" w:rsidP="004F4D66">
      <w:pPr>
        <w:ind w:firstLine="0"/>
        <w:rPr>
          <w:rFonts w:cs="Arial"/>
          <w:lang w:val="id-ID"/>
        </w:rPr>
      </w:pPr>
      <w:r w:rsidRPr="003D3436">
        <w:rPr>
          <w:rFonts w:cs="Arial"/>
          <w:lang w:val="id-ID"/>
        </w:rPr>
        <w:t>Perlakuan kedua dengan spektrum 450nm dapat perubahan warna kromatofor cenderung gelap, dimana p</w:t>
      </w:r>
      <w:proofErr w:type="spellStart"/>
      <w:r w:rsidRPr="003D3436">
        <w:rPr>
          <w:rFonts w:cs="Arial"/>
        </w:rPr>
        <w:t>ergerakan</w:t>
      </w:r>
      <w:proofErr w:type="spellEnd"/>
      <w:r w:rsidRPr="003D3436">
        <w:rPr>
          <w:rFonts w:cs="Arial"/>
        </w:rPr>
        <w:t xml:space="preserve"> </w:t>
      </w:r>
      <w:proofErr w:type="spellStart"/>
      <w:r w:rsidRPr="003D3436">
        <w:rPr>
          <w:rFonts w:cs="Arial"/>
        </w:rPr>
        <w:t>sel</w:t>
      </w:r>
      <w:proofErr w:type="spellEnd"/>
      <w:r w:rsidRPr="003D3436">
        <w:rPr>
          <w:rFonts w:cs="Arial"/>
        </w:rPr>
        <w:t xml:space="preserve"> pigmen yang </w:t>
      </w:r>
      <w:proofErr w:type="spellStart"/>
      <w:r w:rsidRPr="003D3436">
        <w:rPr>
          <w:rFonts w:cs="Arial"/>
        </w:rPr>
        <w:t>disebabkan</w:t>
      </w:r>
      <w:proofErr w:type="spellEnd"/>
      <w:r w:rsidRPr="003D3436">
        <w:rPr>
          <w:rFonts w:cs="Arial"/>
        </w:rPr>
        <w:t xml:space="preserve"> oleh</w:t>
      </w:r>
      <w:r w:rsidRPr="003D3436">
        <w:rPr>
          <w:rFonts w:cs="Arial"/>
          <w:lang w:val="id-ID"/>
        </w:rPr>
        <w:t xml:space="preserve"> </w:t>
      </w:r>
      <w:proofErr w:type="spellStart"/>
      <w:r w:rsidRPr="003D3436">
        <w:rPr>
          <w:rFonts w:cs="Arial"/>
        </w:rPr>
        <w:t>spektrum</w:t>
      </w:r>
      <w:proofErr w:type="spellEnd"/>
      <w:r w:rsidRPr="003D3436">
        <w:rPr>
          <w:rFonts w:cs="Arial"/>
        </w:rPr>
        <w:t xml:space="preserve"> </w:t>
      </w:r>
      <w:proofErr w:type="spellStart"/>
      <w:r w:rsidRPr="003D3436">
        <w:rPr>
          <w:rFonts w:cs="Arial"/>
        </w:rPr>
        <w:t>cahaya</w:t>
      </w:r>
      <w:proofErr w:type="spellEnd"/>
      <w:r w:rsidRPr="003D3436">
        <w:rPr>
          <w:rFonts w:cs="Arial"/>
          <w:lang w:val="id-ID"/>
        </w:rPr>
        <w:t xml:space="preserve"> pada biota dapat mengakibatkan perubahan warna </w:t>
      </w:r>
      <w:r w:rsidRPr="003D3436">
        <w:rPr>
          <w:rFonts w:cs="Arial"/>
        </w:rPr>
        <w:fldChar w:fldCharType="begin" w:fldLock="1"/>
      </w:r>
      <w:r w:rsidRPr="003D3436">
        <w:rPr>
          <w:rFonts w:cs="Arial"/>
          <w:lang w:val="id-ID"/>
        </w:rPr>
        <w:instrText xml:space="preserve">ADDIN CSL_CITATION {"citationItems":[{"id":"ITEM-1","itemData":{"DOI":"10.1192/s0368315x00238942","ISBN":"0123456789","ISSN":"01602896","PMID":"25246403","abstract":"A number of closed-loop postulations to explain motor skills learning and performance phenomena have appeared recently, but each of these views suffers from either (a) logical problems in explaining the phenomena or (b) predictions that are not supported by the empirical evidence. After these difficulties are discussed, a new theory for discrete motor learning is proposed that seems capable of explaining the existing findings. The theory is based on the notion of the schema and uses a recall memory to pro- duce movement and a recognition memory to evaluate response correctness. Some of the predictions are mentioned, research techniques and paradigms that can be used to test the predictions are listed, and data in support of the theory are presented. The the theory are presented. The","author":[{"dropping-particle":"","family":"Hellaliaghdam","given":"H","non-dropping-particle":"","parse-names":false,"suffix":""},{"dropping-particle":"","family":"Mohammadzadeh","given":"H","non-dropping-particle":"","parse-names":false,"suffix":""},{"dropping-particle":"","family":"Hemmingsson","given":"Tomas","non-dropping-particle":"","parse-names":false,"suffix":""},{"dropping-particle":"","family":"Melin","given":"Bo","non-dropping-particle":"","parse-names":false,"suffix":""},{"dropping-particle":"","family":"Allebeck","given":"Peter","non-dropping-particle":"","parse-names":false,"suffix":""},{"dropping-particle":"","family":"Lundberg","given":"Ingvar","non-dropping-particle":"","parse-names":false,"suffix":""},{"dropping-particle":"","family":"Heil","given":"Martin","non-dropping-particle":"","parse-names":false,"suffix":""},{"dropping-particle":"","family":"Rolke","given":"Bettina","non-dropping-particle":"","parse-names":false,"suffix":""},{"dropping-particle":"","family":"Jansen-Osmann","given":"Petra","non-dropping-particle":"","parse-names":false,"suffix":""},{"dropping-particle":"","family":"Ps","given":"J","non-dropping-particle":"","parse-names":false,"suffix":""},{"dropping-particle":"","family":"Higgins","given":"Heidi Jean","non-dropping-particle":"","parse-names":false,"suffix":""},{"dropping-particle":"","family":"Hicks","given":"Kenny L.","non-dropping-particle":"","parse-names":false,"suffix":""},{"dropping-particle":"","family":"Harrison","given":"Tyler L.","non-dropping-particle":"","parse-names":false,"suffix":""},{"dropping-particle":"","family":"Engle","given":"Randall W.","non-dropping-particle":"","parse-names":false,"suffix":""},{"dropping-particle":"","family":"Pell","given":"Laetitia","non-dropping-particle":"","parse-names":false,"suffix":""},{"dropping-particle":"","family":"Du","given":"Bernard","non-dropping-particle":"","parse-names":false,"suffix":""},{"dropping-particle":"","family":"Hershberger","given":"Wayne A.","non-dropping-particle":"","parse-names":false,"suffix":""},{"dropping-particle":"","family":"Stewart","given":"Manard R.","non-dropping-particle":"","parse-names":false,"suffix":""},{"dropping-particle":"","family":"Laughlin","given":"Nellie K.","non-dropping-particle":"","parse-names":false,"suffix":""},{"dropping-particle":"","family":"Hilchey","given":"Matthew D.","non-dropping-particle":"","parse-names":false,"suffix":""},{"dropping-particle":"","family":"Klein","given":"Raymond M.","non-dropping-particle":"","parse-names":false,"suffix":""},{"dropping-particle":"","family":"Hertzog","given":"Christopher","non-dropping-particle":"","parse-names":false,"suffix":""},{"dropping-particle":"","family":"Vernon","given":"M. C.","non-dropping-particle":"","parse-names":false,"suffix":""},{"dropping-particle":"","family":"Rypma","given":"B.","non-dropping-particle":"","parse-names":false,"suffix":""},{"dropping-particle":"","family":"Hespos","given":"Susan J.","non-dropping-particle":"","parse-names":false,"suffix":""},{"dropping-particle":"","family":"Spelke","given":"Elizabeth S.","non-dropping-particle":"","parse-names":false,"suffix":""},{"dropping-particle":"V.","family":"Hedges","given":"Larry","non-dropping-particle":"","parse-names":false,"suffix":""},{"dropping-particle":"","family":"Nowell","given":"Amy","non-dropping-particle":"","parse-names":false,"suffix":""},{"dropping-particle":"","family":"Hegarty","given":"Mary","non-dropping-particle":"","parse-names":false,"suffix":""},{"dropping-particle":"","family":"Kozhevnikov","given":"Maria","non-dropping-particle":"","parse-names":false,"suffix":""},{"dropping-particle":"","family":"Hayward","given":"William G.","non-dropping-particle":"","parse-names":false,"suffix":""},{"dropping-particle":"","family":"Williams","given":"Paul T Pepper","non-dropping-particle":"","parse-names":false,"suffix":""},{"dropping-particle":"","family":"Hegarty","given":"Mary","non-dropping-particle":"","parse-names":false,"suffix":""},{"dropping-particle":"","family":"Waller","given":"David","non-dropping-particle":"","parse-names":false,"suffix":""},{"dropping-particle":"","family":"Hayward","given":"William G.","non-dropping-particle":"","parse-names":false,"suffix":""},{"dropping-particle":"","family":"Zhou","given":"Guomei","non-dropping-particle":"","parse-names":false,"suffix":""},{"dropping-particle":"","family":"Gauthier","given":"Isabel","non-dropping-particle":"","parse-names":false,"suffix":""},{"dropping-particle":"","family":"Harris","given":"Irina M.","non-dropping-particle":"","parse-names":false,"suffix":""},{"dropping-particle":"","family":"Heath","given":"M.","non-dropping-particle":"","parse-names":false,"suffix":""},{"dropping-particle":"","family":"Hassall","given":"C. D.","non-dropping-particle":"","parse-names":false,"suffix":""},{"dropping-particle":"","family":"MacLean","given":"S.","non-dropping-particle":"","parse-names":false,"suffix":""},{"dropping-particle":"","family":"Krigolson","given":"O. E.","non-dropping-particle":"","parse-names":false,"suffix":""},{"dropping-particle":"","family":"Heil","given":"Martin","non-dropping-particle":"","parse-names":false,"suffix":""},{"dropping-particle":"","family":"Kavšek","given":"Michael","non-dropping-particle":"","parse-names":false,"suffix":""},{"dropping-particle":"","family":"Rolke","given":"Bettina","non-dropping-particle":"","parse-names":false,"suffix":""},{"dropping-particle":"","family":"Beste","given":"Christian","non-dropping-particle":"","parse-names":false,"suffix":""},{"dropping-particle":"","family":"Jansen","given":"Petra","non-dropping-particle":"","parse-names":false,"suffix":""},{"dropping-particle":"","family":"Hauser","given":"Robert M.","non-dropping-particle":"","parse-names":false,"suffix":""},{"dropping-particle":"","family":"Roan","given":"Carol L.","non-dropping-particle":"","parse-names":false,"suffix":""},{"dropping-particle":"","family":"Heil","given":"Martin","non-dropping-particle":"","parse-names":false,"suffix":""},{"dropping-particle":"","family":"Jansen","given":"Petra","non-dropping-particle":"","parse-names":false,"suffix":""},{"dropping-particle":"","family":"Quaiser-Pohl","given":"Claudia","non-dropping-particle":"","parse-names":false,"suffix":""},{"dropping-particle":"","family":"Neuburger","given":"Sarah","non-dropping-particle":"","parse-names":false,"suffix":""},{"dropping-particle":"","family":"Jansen-Osmann","given":"Petra","non-dropping-particle":"","parse-names":false,"suffix":""},{"dropping-particle":"","family":"Bajrić","given":"Jasmin","non-dropping-particle":"","parse-names":false,"suffix":""},{"dropping-particle":"","family":"Rösler","given":"Frank","non-dropping-particle":"","parse-names":false,"suffix":""},{"dropping-particle":"","family":"Hennighausen","given":"Erwin","non-dropping-particle":"","parse-names":false,"suffix":""},{"dropping-particle":"","family":"Hauser","given":"Robert M.","non-dropping-particle":"","parse-names":false,"suffix":""},{"dropping-particle":"","family":"Heil","given":"Martin","non-dropping-particle":"","parse-names":false,"suffix":""},{"dropping-particle":"","family":"Rösler","given":"Frank","non-dropping-particle":"","parse-names":false,"suffix":""},{"dropping-particle":"","family":"Link","given":"Michael","non-dropping-particle":"","parse-names":false,"suffix":""},{"dropping-particle":"","family":"Bajric","given":"Jasmin","non-dropping-particle":"","parse-names":false,"suffix":""},{"dropping-particle":"","family":"Hausmann","given":"Markus","non-dropping-particle":"","parse-names":false,"suffix":""},{"dropping-particle":"","family":"Schoofs","given":"Daniela","non-dropping-particle":"","parse-names":false,"suffix":""},{"dropping-particle":"","family":"Rosenthal","given":"Harriet E.S.","non-dropping-particle":"","parse-names":false,"suffix":""},{"dropping-particle":"","family":"Jordan","given":"Kirsten","non-dropping-particle":"","parse-names":false,"suffix":""},{"dropping-particle":"","family":"Harris","given":"Justin P. A.","non-dropping-particle":"","parse-names":false,"suffix":""},{"dropping-particle":"","family":"Newcombe","given":"Nora S.","non-dropping-particle":"","parse-names":false,"suffix":""},{"dropping-particle":"","family":"Hirsh-Pasek","given":"Kathy","non-dropping-particle":"","parse-names":false,"suffix":""},{"dropping-particle":"","family":"Hasson","given":"Uri","non-dropping-particle":"","parse-names":false,"suffix":""},{"dropping-particle":"","family":"Chen","given":"Janice","non-dropping-particle":"","parse-names":false,"suffix":""},{"dropping-particle":"","family":"Honey","given":"Christopher J.","non-dropping-particle":"","parse-names":false,"suffix":""},{"dropping-particle":"","family":"Hattrup","given":"Keith","non-dropping-particle":"","parse-names":false,"suffix":""},{"dropping-particle":"","family":"Connell","given":"Matthew S. 0'","non-dropping-particle":"","parse-names":false,"suffix":""},{"dropping-particle":"","family":"Wingate","given":"Peter H.","non-dropping-particle":"","parse-names":false,"suffix":""},{"dropping-particle":"","family":"Hayward","given":"William G.","non-dropping-particle":"","parse-names":false,"suffix":""},{"dropping-particle":"","family":"Hausmann","given":"Markus","non-dropping-particle":"","parse-names":false,"suffix":""},{"dropping-particle":"","family":"Slabbekoorn","given":"Ditte","non-dropping-particle":"","parse-names":false,"suffix":""},{"dropping-particle":"","family":"Goozen","given":"Stephanie H.M.","non-dropping-particle":"Van","parse-names":false,"suffix":""},{"dropping-particle":"","family":"Cohen-Kettenis","given":"Peggy T.","non-dropping-particle":"","parse-names":false,"suffix":""},{"dropping-particle":"","family":"Güntürkün","given":"Onur","non-dropping-particle":"","parse-names":false,"suffix":""},{"dropping-particle":"","family":"Ratcliff","given":"Roger","non-dropping-particle":"","parse-names":false,"suffix":""},{"dropping-particle":"","family":"Hacker","given":"Michael J.","non-dropping-particle":"","parse-names":false,"suffix":""},{"dropping-particle":"","family":"Hawes","given":"Zachary","non-dropping-particle":"","parse-names":false,"suffix":""},{"dropping-particle":"","family":"Lefevre","given":"Jo Anne","non-dropping-particle":"","parse-names":false,"suffix":""},{"dropping-particle":"","family":"Xu","given":"Chang","non-dropping-particle":"","parse-names":false,"suffix":""},{"dropping-particle":"","family":"Bruce","given":"Catherine D.","non-dropping-particle":"","parse-names":false,"suffix":""},{"dropping-particle":"","family":"Hampson","given":"Elizabeth","non-dropping-particle":"","parse-names":false,"suffix":""},{"dropping-particle":"","family":"Rovet","given":"Joanne F.","non-dropping-particle":"","parse-names":false,"suffix":""},{"dropping-particle":"","family":"Altmann","given":"Deborah","non-dropping-particle":"","parse-names":false,"suffix":""},{"dropping-particle":"","family":"Hanscombe","given":"Ken B.","non-dropping-particle":"","parse-names":false,"suffix":""},{"dropping-particle":"","family":"Trzaskowski","given":"Maciej","non-dropping-particle":"","parse-names":false,"suffix":""},{"dropping-particle":"","family":"Haworth","given":"Claire M.A.","non-dropping-particle":"","parse-names":false,"suffix":""},{"dropping-particle":"","family":"Davis","given":"Oliver S.P.","non-dropping-particle":"","parse-names":false,"suffix":""},{"dropping-particle":"","family":"Dale","given":"Philip S.","non-dropping-particle":"","parse-names":false,"suffix":""},{"dropping-particle":"","family":"Plomin","given":"Robert","non-dropping-particle":"","parse-names":false,"suffix":""},{"dropping-particle":"","family":"Hänggi","given":"Jürgen","non-dropping-particle":"","parse-names":false,"suffix":""},{"dropping-particle":"","family":"Buchmann","given":"Andreas","non-dropping-particle":"","parse-names":false,"suffix":""},{"dropping-particle":"","family":"Mondadori","given":"Christian R.A.","non-dropping-particle":"","parse-names":false,"suffix":""},{"dropping-particle":"","family":"Henke","given":"Katharina","non-dropping-particle":"","parse-names":false,"suffix":""},{"dropping-particle":"","family":"Jäncke","given":"Lutz","non-dropping-particle":"","parse-names":false,"suffix":""},{"dropping-particle":"","family":"Hock","given":"Christoph","non-dropping-particle":"","parse-names":false,"suffix":""},{"dropping-particle":"","family":"Hanson","given":"Jamie L.","non-dropping-particle":"","parse-names":false,"suffix":""},{"dropping-particle":"","family":"Chandra","given":"Amitabh","non-dropping-particle":"","parse-names":false,"suffix":""},{"dropping-particle":"","family":"Wolfe","given":"Barbara L.","non-dropping-particle":"","parse-names":false,"suffix":""},{"dropping-particle":"","family":"Pollak","given":"Seth D.","non-dropping-particle":"","parse-names":false,"suffix":""},{"dropping-particle":"","family":"Hamm","given":"Jeff P.","non-dropping-particle":"","parse-names":false,"suffix":""},{"dropping-particle":"","family":"Matheson","given":"William R.","non-dropping-particle":"","parse-names":false,"suffix":""},{"dropping-particle":"","family":"Honig","given":"Werner K.","non-dropping-particle":"","parse-names":false,"suffix":""},{"dropping-particle":"","family":"Hampson","given":"Elizabeth","non-dropping-particle":"","parse-names":false,"suffix":""},{"dropping-particle":"","family":"Hamm","given":"Jeff P.","non-dropping-particle":"","parse-names":false,"suffix":""},{"dropping-particle":"","family":"McMullen","given":"Patricia A.","non-dropping-particle":"","parse-names":false,"suffix":""},{"dropping-particle":"","family":"Hampson","given":"Elizabeth","non-dropping-particle":"","parse-names":false,"suffix":""},{"dropping-particle":"","family":"Levy-Cooperman","given":"Na'ama","non-dropping-particle":"","parse-names":false,"suffix":""},{"dropping-particle":"","family":"Korman","given":"Jennifer M.","non-dropping-particle":"","parse-names":false,"suffix":""},{"dropping-particle":"","family":"Harris","given":"Irina M.","non-dropping-particle":"","parse-names":false,"suffix":""},{"dropping-particle":"","family":"Harris","given":"Justin P. A.","non-dropping-particle":"","parse-names":false,"suffix":""},{"dropping-particle":"","family":"Caine","given":"Diana","non-dropping-particle":"","parse-names":false,"suffix":""},{"dropping-particle":"","family":"Hirsh-Pasek","given":"Kathy","non-dropping-particle":"","parse-names":false,"suffix":""},{"dropping-particle":"","family":"Newcombe","given":"Nora S.","non-dropping-particle":"","parse-names":false,"suffix":""},{"dropping-particle":"","family":"Harris","given":"Irina M.","non-dropping-particle":"","parse-names":false,"suffix":""},{"dropping-particle":"","family":"Dux","given":"Paul E.","non-dropping-particle":"","parse-names":false,"suffix":""},{"dropping-particle":"","family":"Haralick","given":"M","non-dropping-particle":"","parse-names":false,"suffix":""},{"dropping-particle":"","family":"Roach","given":"J W","non-dropping-particle":"","parse-names":false,"suffix":""},{"dropping-particle":"","family":"Ehrich","given":"Roger W","non-dropping-particle":"","parse-names":false,"suffix":""},{"dropping-particle":"","family":"Brown","given":"Ezra Bob A","non-dropping-particle":"","parse-names":false,"suffix":""},{"dropping-particle":"","family":"Harris","given":"Irina M.","non-dropping-particle":"","parse-names":false,"suffix":""},{"dropping-particle":"","family":"Miniussi","given":"Carlo","non-dropping-particle":"","parse-names":false,"suffix":""},{"dropping-particle":"","family":"Brakel","given":"Van","non-dropping-particle":"","parse-names":false,"suffix":""},{"dropping-particle":"","family":"Harper","given":"Clare E.","non-dropping-particle":"","parse-names":false,"suffix":""},{"dropping-particle":"","family":"Wood","given":"Lesley","non-dropping-particle":"","parse-names":false,"suffix":""},{"dropping-particle":"","family":"Harris","given":"Irina M.","non-dropping-particle":"","parse-names":false,"suffix":""},{"dropping-particle":"","family":"Egan","given":"Gary F.","non-dropping-particle":"","parse-names":false,"suffix":""},{"dropping-particle":"","family":"Sonkkila","given":"Cynon","non-dropping-particle":"","parse-names":false,"suffix":""},{"dropping-particle":"","family":"Tochon-Danguy","given":"Henri J.","non-dropping-particle":"","parse-names":false,"suffix":""},{"dropping-particle":"","family":"Paxinos","given":"George","non-dropping-particle":"","parse-names":false,"suffix":""},{"dropping-particle":"","family":"Watson","given":"John D.G.","non-dropping-particle":"","parse-names":false,"suffix":""},{"dropping-particle":"","family":"Zacks","given":"Jeffrey M.","non-dropping-particle":"","parse-names":false,"suffix":""},{"dropping-particle":"","family":"Mires","given":"Jon","non-dropping-particle":"","parse-names":false,"suffix":""},{"dropping-particle":"","family":"Tversky","given":"Barbara","non-dropping-particle":"","parse-names":false,"suffix":""},{"dropping-particle":"","family":"Hazeltine","given":"Eliot","non-dropping-particle":"","parse-names":false,"suffix":""},{"dropping-particle":"","family":"Vettel","given":"Jean M.","non-dropping-particle":"","parse-names":false,"suffix":""},{"dropping-particle":"","family":"Michelon","given":"Pascale","non-dropping-particle":"","parse-names":false,"suffix":""},{"dropping-particle":"","family":"Zealand","given":"New","non-dropping-particle":"","parse-names":false,"suffix":""},{"dropping-particle":"","family":"Zapf","given":"Alexandra C.","non-dropping-particle":"","parse-names":false,"suffix":""},{"dropping-particle":"","family":"Glindemann","given":"Liv A.","non-dropping-particle":"","parse-names":false,"suffix":""},{"dropping-particle":"","family":"Vogeley","given":"Kai","non-dropping-particle":"","parse-names":false,"suffix":""},{"dropping-particle":"","family":"Falter","given":"Christine M.","non-dropping-particle":"","parse-names":false,"suffix":""},{"dropping-particle":"","family":"Yuille","given":"John C.","non-dropping-particle":"","parse-names":false,"suffix":""},{"dropping-particle":"","family":"Steiger","given":"James H.","non-dropping-particle":"","parse-names":false,"suffix":""},{"dropping-particle":"","family":"Sezen Yüksel","given":"Nazan","non-dropping-particle":"","parse-names":false,"suffix":""},{"dropping-particle":"","family":"Bülbül","given":"Ali","non-dropping-particle":"","parse-names":false,"suffix":""},{"dropping-particle":"","family":"Zacks","given":"Jeffrey M.","non-dropping-particle":"","parse-names":false,"suffix":""},{"dropping-particle":"","family":"Gilliam","given":"Frank","non-dropping-particle":"","parse-names":false,"suffix":""},{"dropping-particle":"","family":"Ojemann","given":"Jeffrey G.","non-dropping-particle":"","parse-names":false,"suffix":""},{"dropping-particle":"","family":"Zhao","given":"Binglei","non-dropping-particle":"","parse-names":false,"suffix":""},{"dropping-particle":"","family":"Sala","given":"Sergio","non-dropping-particle":"Della","parse-names":false,"suffix":""},{"dropping-particle":"","family":"Dqg","given":"Rjqlwlrq","non-dropping-particle":"","parse-names":false,"suffix":""},{"dropping-particle":"","family":"Ri","given":"Dqgerrn Dgydqwdjh","non-dropping-particle":"","parse-names":false,"suffix":""},{"dropping-particle":"","family":"Zhai","given":"Shumin","non-dropping-particle":"","parse-names":false,"suffix":""},{"dropping-particle":"","family":"Milgram","given":"Paul","non-dropping-particle":"","parse-names":false,"suffix":""},{"dropping-particle":"","family":"Zhang","given":"Minming","non-dropping-particle":"","parse-names":false,"suffix":""},{"dropping-particle":"","family":"Weisser","given":"Valerie D.","non-dropping-particle":"","parse-names":false,"suffix":""},{"dropping-particle":"","family":"Stilla","given":"Randall","non-dropping-particle":"","parse-names":false,"suffix":""},{"dropping-particle":"","family":"Prather","given":"S. C.","non-dropping-particle":"","parse-names":false,"suffix":""},{"dropping-particle":"","family":"Sathian","given":"K.","non-dropping-particle":"","parse-names":false,"suffix":""},{"dropping-particle":"","family":"Zhang","given":"Lingyun","non-dropping-particle":"","parse-names":false,"suffix":""},{"dropping-particle":"","family":"Cottrell","given":"Garrison W.","non-dropping-particle":"","parse-names":false,"suffix":""},{"dropping-particle":"","family":"Xpnfo","given":"Pvuqfsgpsn","non-dropping-particle":"","parse-names":false,"suffix":""},{"dropping-particle":"","family":"Bevmuippe","given":"J O","non-dropping-particle":"","parse-names":false,"suffix":""},{"dropping-particle":"","family":"Nfub","given":"E G P S B","non-dropping-particle":"","parse-names":false,"suffix":""},{"dropping-particle":"","family":"Tff","given":"Bobmztjt","non-dropping-particle":"","parse-names":false,"suffix":""},{"dropping-particle":"","family":"Bm","given":"F U","non-dropping-particle":"","parse-names":false,"suffix":""},{"dropping-particle":"","family":"Jodsfbtft","given":"B O E","non-dropping-particle":"","parse-names":false,"suffix":""},{"dropping-particle":"","family":"Dijmeippe","given":"Uispvhipvu","non-dropping-particle":"","parse-names":false,"suffix":""},{"dropping-particle":"","family":"Bm","given":"F U","non-dropping-particle":"","parse-names":false,"suffix":""},{"dropping-particle":"","family":"Zhang","given":"Zhenmei","non-dropping-particle":"","parse-names":false,"suffix":""},{"dropping-particle":"","family":"Liu","given":"Hui","non-dropping-particle":"","parse-names":false,"suffix":""},{"dropping-particle":"","family":"Choi","given":"Seung won","non-dropping-particle":"","parse-names":false,"suffix":""},{"dropping-particle":"","family":"Xu","given":"Yangqing","non-dropping-particle":"","parse-names":false,"suffix":""},{"dropping-particle":"","family":"Franconeri","given":"Steven L.","non-dropping-particle":"","parse-names":false,"suffix":""},{"dropping-particle":"","family":"Xue","given":"Jiguo","non-dropping-particle":"","parse-names":false,"suffix":""},{"dropping-particle":"","family":"Li","given":"Chunyong","non-dropping-particle":"","parse-names":false,"suffix":""},{"dropping-particle":"","family":"Quan","given":"Cheng","non-dropping-particle":"","parse-names":false,"suffix":""},{"dropping-particle":"","family":"Lu","given":"Yiming","non-dropping-particle":"","parse-names":false,"suffix":""},{"dropping-particle":"","family":"Yue","given":"Jingwei Jianping","non-dropping-particle":"","parse-names":false,"suffix":""},{"dropping-particle":"","family":"Zhang","given":"Chenggang","non-dropping-particle":"","parse-names":false,"suffix":""},{"dropping-particle":"","family":"Yan","given":"Jing","non-dropping-particle":"","parse-names":false,"suffix":""},{"dropping-particle":"","family":"Qiu","given":"Yihong","non-dropping-particle":"","parse-names":false,"suffix":""},{"dropping-particle":"","family":"Zhu","given":"Yisheng Yuan Shan","non-dropping-particle":"","parse-names":false,"suffix":""},{"dropping-particle":"","family":"Tong","given":"Shanbao","non-dropping-particle":"","parse-names":false,"suffix":""},{"dropping-particle":"","family":"Wright","given":"Rebecca","non-dropping-particle":"","parse-names":false,"suffix":""},{"dropping-particle":"","family":"Thompson","given":"William L.","non-dropping-particle":"","parse-names":false,"suffix":""},{"dropping-particle":"","family":"Ganis","given":"Giorgio","non-dropping-particle":"","parse-names":false,"suffix":""},{"dropping-particle":"","family":"Newcombe","given":"Nora S.","non-dropping-particle":"","parse-names":false,"suffix":""},{"dropping-particle":"","family":"Kosslyn","given":"S.M. Stephen Michael","non-dropping-particle":"","parse-names":false,"suffix":""},{"dropping-particle":"","family":"Wurm","given":"Lee H.","non-dropping-particle":"","parse-names":false,"suffix":""},{"dropping-particle":"","family":"Legge","given":"Gordon E.","non-dropping-particle":"","parse-names":false,"suffix":""},{"dropping-particle":"","family":"Isenberg","given":"Lisa M.","non-dropping-particle":"","parse-names":false,"suffix":""},{"dropping-particle":"","family":"Luebker","given":"Andrew","non-dropping-particle":"","parse-names":false,"suffix":""},{"dropping-particle":"","family":"Wutz","given":"Andreas","non-dropping-particle":"","parse-names":false,"suffix":""},{"dropping-particle":"","family":"Melcher","given":"David","non-dropping-particle":"","parse-names":false,"suffix":""},{"dropping-particle":"","family":"Yoshizaki","given":"Kazuhito","non-dropping-particle":"","parse-names":false,"suffix":""},{"dropping-particle":"","family":"Weissman","given":"Daniel H.","non-dropping-particle":"","parse-names":false,"suffix":""},{"dropping-particle":"","family":"Banich","given":"Marie T.","non-dropping-particle":"","parse-names":false,"suffix":""},{"dropping-particle":"","family":"Young","given":"J. M.","non-dropping-particle":"","parse-names":false,"suffix":""},{"dropping-particle":"","family":"Palef","given":"S. R.","non-dropping-particle":"","parse-names":false,"suffix":""},{"dropping-particle":"","family":"Logan","given":"G. D.","non-dropping-particle":"","parse-names":false,"suffix":""},{"dropping-particle":"","family":"Yue","given":"Jingwei Jianping","non-dropping-particle":"","parse-names":false,"suffix":""},{"dropping-particle":"","family":"Yeary","given":"Sherry A.","non-dropping-particle":"","parse-names":false,"suffix":""},{"dropping-particle":"","family":"Patton","given":"Jamie N.","non-dropping-particle":"","parse-names":false,"suffix":""},{"dropping-particle":"","family":"Kee","given":"Daniel W.","non-dropping-particle":"","parse-names":false,"suffix":""},{"dropping-particle":"","family":"Yue","given":"Jingwei Jianping","non-dropping-particle":"","parse-names":false,"suffix":""},{"dropping-particle":"","family":"Yeniceri","given":"Nur","non-dropping-particle":"","parse-names":false,"suffix":""},{"dropping-particle":"","family":"Altan-Atalay","given":"Ayse","non-dropping-particle":"","parse-names":false,"suffix":""},{"dropping-particle":"","family":"Yoshino","given":"Aihide","non-dropping-particle":"","parse-names":false,"suffix":""},{"dropping-particle":"","family":"Inoue","given":"Masayuki","non-dropping-particle":"","parse-names":false,"suffix":""},{"dropping-particle":"","family":"Suzuki","given":"Atsuhiro","non-dropping-particle":"","parse-names":false,"suffix":""},{"dropping-particle":"","family":"Yildirir","given":"Eyup","non-dropping-particle":"","parse-names":false,"suffix":""},{"dropping-particle":"","family":"Onwudili","given":"Jude A","non-dropping-particle":"","parse-names":false,"suffix":""},{"dropping-particle":"","family":"Williams","given":"Paul T Pepper","non-dropping-particle":"","parse-names":false,"suffix":""},{"dropping-particle":"","family":"Wilson","given":"Kevin D.","non-dropping-particle":"","parse-names":false,"suffix":""},{"dropping-particle":"","family":"Farah","given":"Martha J.","non-dropping-particle":"","parse-names":false,"suffix":""},{"dropping-particle":"","family":"Wimmer","given":"Marina C.","non-dropping-particle":"","parse-names":false,"suffix":""},{"dropping-particle":"","family":"Robinson","given":"Elizabeth J.","non-dropping-particle":"","parse-names":false,"suffix":""},{"dropping-particle":"","family":"Doherty","given":"Martin J.","non-dropping-particle":"","parse-names":false,"suffix":""},{"dropping-particle":"","family":"Windischberger","given":"Christian","non-dropping-particle":"","parse-names":false,"suffix":""},{"dropping-particle":"","family":"Lamm","given":"Claus","non-dropping-particle":"","parse-names":false,"suffix":""},{"dropping-particle":"","family":"Bauer","given":"Herbert","non-dropping-particle":"","parse-names":false,"suffix":""},{"dropping-particle":"","family":"Moser","given":"Ewald","non-dropping-particle":"","parse-names":false,"suffix":""},{"dropping-particle":"","family":"Barth","given":"Markus","non-dropping-particle":"","parse-names":false,"suffix":""},{"dropping-particle":"","family":"Lamm","given":"Claus","non-dropping-particle":"","parse-names":false,"suffix":""},{"dropping-particle":"","family":"Schroeder","given":"Lee","non-dropping-particle":"","parse-names":false,"suffix":""},{"dropping-particle":"","family":"Bauer","given":"Herbert","non-dropping-particle":"","parse-names":false,"suffix":""},{"dropping-particle":"","family":"Gur","given":"Ruben C.","non-dropping-particle":"","parse-names":false,"suffix":""},{"dropping-particle":"","family":"Moser","given":"Ewald","non-dropping-particle":"","parse-names":false,"suffix":""},{"dropping-particle":"","family":"Willems","given":"Bert","non-dropping-particle":"","parse-names":false,"suffix":""},{"dropping-particle":"","family":"Wagemans","given":"Johan","non-dropping-particle":"","parse-names":false,"suffix":""},{"dropping-particle":"","family":"Williams","given":"Harold L.","non-dropping-particle":"","parse-names":false,"suffix":""},{"dropping-particle":"","family":"Lubin","given":"Ardie","non-dropping-particle":"","parse-names":false,"suffix":""},{"dropping-particle":"","family":"Gieseking","given":"Charles","non-dropping-particle":"","parse-names":false,"suffix":""},{"dropping-particle":"","family":"Rubinstein","given":"Irvin","non-dropping-particle":"","parse-names":false,"suffix":""},{"dropping-particle":"","family":"Wilson","given":"J. D.","non-dropping-particle":"","parse-names":false,"suffix":""},{"dropping-particle":"","family":"Williams","given":"Christina L.","non-dropping-particle":"","parse-names":false,"suffix":""},{"dropping-particle":"","family":"Meck","given":"Warren H.","non-dropping-particle":"","parse-names":false,"suffix":""},{"dropping-particle":"","family":"Wraga","given":"Maryjane","non-dropping-particle":"","parse-names":false,"suffix":""},{"dropping-particle":"","family":"Thompson","given":"William L.","non-dropping-particle":"","parse-names":false,"suffix":""},{"dropping-particle":"","family":"Alpert","given":"Nathaniel M.","non-dropping-particle":"","parse-names":false,"suffix":""},{"dropping-particle":"","family":"Kosslyn","given":"S.M. Stephen Michael","non-dropping-particle":"","parse-names":false,"suffix":""},{"dropping-particle":"","family":"Helt","given":"Molly","non-dropping-particle":"","parse-names":false,"suffix":""},{"dropping-particle":"","family":"Jacobs","given":"Emily","non-dropping-particle":"","parse-names":false,"suffix":""},{"dropping-particle":"","family":"Sullivan","given":"Kerry","non-dropping-particle":"","parse-names":false,"suffix":""},{"dropping-particle":"","family":"Creem","given":"Sarah H.","non-dropping-particle":"","parse-names":false,"suffix":""},{"dropping-particle":"","family":"Proffitt","given":"Dennis R.","non-dropping-particle":"","parse-names":false,"suffix":""},{"dropping-particle":"","family":"Winner","given":"Ellen","non-dropping-particle":"","parse-names":false,"suffix":""},{"dropping-particle":"","family":"Karolyi","given":"Catya","non-dropping-particle":"Von","parse-names":false,"suffix":""},{"dropping-particle":"","family":"Malinsky","given":"Daphna","non-dropping-particle":"","parse-names":false,"suffix":""},{"dropping-particle":"","family":"French","given":"Lisa","non-dropping-particle":"","parse-names":false,"suffix":""},{"dropping-particle":"","family":"Seliger","given":"Colleen","non-dropping-particle":"","parse-names":false,"suffix":""},{"dropping-particle":"","family":"Ross","given":"Erin","non-dropping-particle":"","parse-names":false,"suffix":""},{"dropping-particle":"","family":"Weber","given":"Christina","non-dropping-particle":"","parse-names":false,"suffix":""},{"dropping-particle":"","family":"Wraw","given":"Christina","non-dropping-particle":"","parse-names":false,"suffix":""},{"dropping-particle":"","family":"Deary","given":"Ian J.","non-dropping-particle":"","parse-names":false,"suffix":""},{"dropping-particle":"","family":"Gale","given":"Catharine R.","non-dropping-particle":"","parse-names":false,"suffix":""},{"dropping-particle":"","family":"Der","given":"Geoff","non-dropping-particle":"","parse-names":false,"suffix":""},{"dropping-particle":"","family":"Wohlschläger","given":"Andreas Astrid","non-dropping-particle":"","parse-names":false,"suffix":""},{"dropping-particle":"","family":"Wohlschläger","given":"Andreas Astrid","non-dropping-particle":"","parse-names":false,"suffix":""},{"dropping-particle":"","family":"Wolf","given":"Claudia C.","non-dropping-particle":"","parse-names":false,"suffix":""},{"dropping-particle":"","family":"Ocklenburg","given":"Sebastian","non-dropping-particle":"","parse-names":false,"suffix":""},{"dropping-particle":"","family":"Ören","given":"Beyza","non-dropping-particle":"","parse-names":false,"suffix":""},{"dropping-particle":"","family":"Becker","given":"Cordula","non-dropping-particle":"","parse-names":false,"suffix":""},{"dropping-particle":"","family":"Hofstätter","given":"Andrea","non-dropping-particle":"","parse-names":false,"suffix":""},{"dropping-particle":"","family":"Bös","given":"Christa","non-dropping-particle":"","parse-names":false,"suffix":""},{"dropping-particle":"","family":"Popken","given":"Markus","non-dropping-particle":"","parse-names":false,"suffix":""},{"dropping-particle":"","family":"Thorstensen","given":"Truls","non-dropping-particle":"","parse-names":false,"suffix":""},{"dropping-particle":"","family":"Güntürkün","given":"Onur","non-dropping-particle":"","parse-names":false,"suffix":""},{"dropping-particle":"","family":"Cowan","given":"Nelson","non-dropping-particle":"","parse-names":false,"suffix":""},{"dropping-particle":"","family":"Saults","given":"Jscott Scott","non-dropping-particle":"","parse-names":false,"suffix":""},{"dropping-particle":"","family":"Clark","given":"Katherine M.","non-dropping-particle":"","parse-names":false,"suffix":""},{"dropping-particle":"","family":"White","given":"Karl R.","non-dropping-particle":"","parse-names":false,"suffix":""},{"dropping-particle":"","family":"Frick","given":"Andrea","non-dropping-particle":"","parse-names":false,"suffix":""},{"dropping-particle":"","family":"Daum","given":"Moritz M.","non-dropping-particle":"","parse-names":false,"suffix":""},{"dropping-particle":"","family":"Walser","given":"Simone","non-dropping-particle":"","parse-names":false,"suffix":""},{"dropping-particle":"","family":"Mast","given":"Fred W.","non-dropping-particle":"","parse-names":false,"suffix":""},{"dropping-particle":"","family":"Weckbacher","given":"Lisa Marie","non-dropping-particle":"","parse-names":false,"suffix":""},{"dropping-particle":"","family":"Okamoto","given":"Yukari","non-dropping-particle":"","parse-names":false,"suffix":""},{"dropping-particle":"","family":"Wei","given":"Wei","non-dropping-particle":"","parse-names":false,"suffix":""},{"dropping-particle":"","family":"Chen","given":"Chuansheng Chien Min","non-dropping-particle":"","parse-names":false,"suffix":""},{"dropping-particle":"","family":"Dong","given":"Qi","non-dropping-particle":"","parse-names":false,"suffix":""},{"dropping-particle":"","family":"Zhou","given":"Xinlin","non-dropping-particle":"","parse-names":false,"suffix":""},{"dropping-particle":"","family":"Wegesin","given":"Domonick J.","non-dropping-particle":"","parse-names":false,"suffix":""},{"dropping-particle":"","family":"Weichbold","given":"Viktor","non-dropping-particle":"","parse-names":false,"suffix":""},{"dropping-particle":"","family":"Herka","given":"Hermann","non-dropping-particle":"","parse-names":false,"suffix":""},{"dropping-particle":"","family":"Wiedenbauer","given":"Gunnar","non-dropping-particle":"","parse-names":false,"suffix":""},{"dropping-particle":"","family":"Jansen-Osmann","given":"Petra","non-dropping-particle":"","parse-names":false,"suffix":""},{"dropping-particle":"","family":"Schmid","given":"Juliane","non-dropping-particle":"","parse-names":false,"suffix":""},{"dropping-particle":"","family":"Jansen-Osmann","given":"Petra","non-dropping-particle":"","parse-names":false,"suffix":""},{"dropping-particle":"","family":"Wijers","given":"Albertus A.","non-dropping-particle":"","parse-names":false,"suffix":""},{"dropping-particle":"","family":"Otten","given":"Leun J.","non-dropping-particle":"","parse-names":false,"suffix":""},{"dropping-particle":"","family":"Feenstra","given":"Steven","non-dropping-particle":"","parse-names":false,"suffix":""},{"dropping-particle":"","family":"Mulder","given":"Gijsbertus","non-dropping-particle":"","parse-names":false,"suffix":""},{"dropping-particle":"","family":"Mulder","given":"Lambertus J.M.","non-dropping-particle":"","parse-names":false,"suffix":""},{"dropping-particle":"","family":"Reasoning","given":"Spatial","non-dropping-particle":"","parse-names":false,"suffix":""},{"dropping-particle":"","family":"Years","given":"Early","non-dropping-particle":"","parse-names":false,"suffix":""},{"dropping-particle":"","family":"Loder","given":"Tondra L.","non-dropping-particle":"","parse-names":false,"suffix":""},{"dropping-particle":"","family":"Hirsch","given":"Barton J.","non-dropping-particle":"","parse-names":false,"suffix":""},{"dropping-particle":"","family":"Roffman","given":"Jennifer G.","non-dropping-particle":"","parse-names":false,"suffix":""},{"dropping-particle":"","family":"Deutsch","given":"Nancy L.","non-dropping-particle":"","parse-names":false,"suffix":""},{"dropping-particle":"","family":"Flynn","given":"Cathy A.","non-dropping-particle":"","parse-names":false,"suffix":""},{"dropping-particle":"","family":"Loder","given":"Tondra L.","non-dropping-particle":"","parse-names":false,"suffix":""},{"dropping-particle":"","family":"Pagano","given":"Maria E.","non-dropping-particle":"","parse-names":false,"suffix":""},{"dropping-particle":"","family":"Wichmann","given":"Felix A.","non-dropping-particle":"","parse-names":false,"suffix":""},{"dropping-particle":"","family":"Sharpe","given":"Lindsay T.","non-dropping-particle":"","parse-names":false,"suffix":""},{"dropping-particle":"","family":"Gegenfurtner","given":"Karl R.","non-dropping-particle":"","parse-names":false,"suffix":""},{"dropping-particle":"","family":"Vuong","given":"Quoc C.","non-dropping-particle":"","parse-names":false,"suffix":""},{"dropping-particle":"","family":"Tarr","given":"Michael J.","non-dropping-particle":"","parse-names":false,"suffix":""},{"dropping-particle":"","family":"Wiedenbauer","given":"Gunnar","non-dropping-particle":"","parse-names":false,"suffix":""},{"dropping-particle":"","family":"Jansen-Osmann","given":"Petra","non-dropping-particle":"","parse-names":false,"suffix":""},{"dropping-particle":"","family":"Waber","given":"D. P.","non-dropping-particle":"","parse-names":false,"suffix":""},{"dropping-particle":"","family":"Carlson","given":"D.","non-dropping-particle":"","parse-names":false,"suffix":""},{"dropping-particle":"","family":"Mann","given":"M.","non-dropping-particle":"","parse-names":false,"suffix":""},{"dropping-particle":"","family":"Press","given":"Illinois","non-dropping-particle":"","parse-names":false,"suffix":""},{"dropping-particle":"","family":"Decker","given":"Kalli","non-dropping-particle":"","parse-names":false,"suffix":""},{"dropping-particle":"","family":"Voyer","given":"Daniel","non-dropping-particle":"","parse-names":false,"suffix":""},{"dropping-particle":"","family":"Saunders","given":"Kristin A.","non-dropping-particle":"","parse-names":false,"suffix":""},{"dropping-particle":"","family":"Warren","given":"John Robert","non-dropping-particle":"","parse-names":false,"suffix":""},{"dropping-particle":"","family":"Vuoksimaa","given":"Eero","non-dropping-particle":"","parse-names":false,"suffix":""},{"dropping-particle":"","family":"Kaprio","given":"Jaakko","non-dropping-particle":"","parse-names":false,"suffix":""},{"dropping-particle":"","family":"Eriksson","given":"C. J.Peter","non-dropping-particle":"","parse-names":false,"suffix":""},{"dropping-particle":"","family":"Rose","given":"Richard J.","non-dropping-particle":"","parse-names":false,"suffix":""},{"dropping-particle":"","family":"Waszak","given":"Florian","non-dropping-particle":"","parse-names":false,"suffix":""},{"dropping-particle":"","family":"Brewing","given":"Knut","non-dropping-particle":"","parse-names":false,"suffix":""},{"dropping-particle":"","family":"Mausfeld","given":"Rainer","non-dropping-particle":"","parse-names":false,"suffix":""},{"dropping-particle":"","family":"Waters","given":"Andrew J.","non-dropping-particle":"","parse-names":false,"suffix":""},{"dropping-particle":"","family":"Gobet","given":"Fernand","non-dropping-particle":"","parse-names":false,"suffix":""},{"dropping-particle":"","family":"Watkins","given":"Maria P.","non-dropping-particle":"","parse-names":false,"suffix":""},{"dropping-particle":"","family":"Meredith","given":"William","non-dropping-particle":"","parse-names":false,"suffix":""},{"dropping-particle":"","family":"Walker","given":"Peter","non-dropping-particle":"","parse-names":false,"suffix":""},{"dropping-particle":"","family":"Hitch","given":"Graham J.","non-dropping-particle":"","parse-names":false,"suffix":""},{"dropping-particle":"","family":"Doyle","given":"Alison Anna Beth","non-dropping-particle":"","parse-names":false,"suffix":""},{"dropping-particle":"","family":"Porter","given":"Tracey","non-dropping-particle":"","parse-names":false,"suffix":""},{"dropping-particle":"","family":"Walter","given":"K. D.","non-dropping-particle":"","parse-names":false,"suffix":""},{"dropping-particle":"","family":"Roberts","given":"A. E.","non-dropping-particle":"","parse-names":false,"suffix":""},{"dropping-particle":"","family":"Brownlow","given":"Sheila","non-dropping-particle":"","parse-names":false,"suffix":""},{"dropping-particle":"","family":"Wang","given":"Lu","non-dropping-particle":"","parse-names":false,"suffix":""},{"dropping-particle":"","family":"Cohen","given":"Allan S.","non-dropping-particle":"","parse-names":false,"suffix":""},{"dropping-particle":"","family":"Carr","given":"Martha","non-dropping-particle":"","parse-names":false,"suffix":""},{"dropping-particle":"","family":"Vogel","given":"Jennifer J.","non-dropping-particle":"","parse-names":false,"suffix":""},{"dropping-particle":"","family":"Bowers","given":"Clint A.","non-dropping-particle":"","parse-names":false,"suffix":""},{"dropping-particle":"","family":"Vogel","given":"David S.","non-dropping-particle":"","parse-names":false,"suffix":""},{"dropping-particle":"","family":"Ward","given":"Thomas B.","non-dropping-particle":"","parse-names":false,"suffix":""},{"dropping-particle":"","family":"Volcic","given":"Robert","non-dropping-particle":"","parse-names":false,"suffix":""},{"dropping-particle":"","family":"Wijntjes","given":"Maarten W.A.","non-dropping-particle":"","parse-names":false,"suffix":""},{"dropping-particle":"","family":"Kool","given":"Erik C.","non-dropping-particle":"","parse-names":false,"suffix":""},{"dropping-particle":"","family":"Kappers","given":"Astrid M.L.","non-dropping-particle":"","parse-names":false,"suffix":""},{"dropping-particle":"","family":"Press","given":"Illinois","non-dropping-particle":"","parse-names":false,"suffix":""},{"dropping-particle":"Van De","family":"Vijver","given":"Fons","non-dropping-particle":"","parse-names":false,"suffix":""},{"dropping-particle":"","family":"Voyer","given":"Daniel","non-dropping-particle":"","parse-names":false,"suffix":""},{"dropping-particle":"","family":"Vingerhoets","given":"Guy","non-dropping-particle":"","parse-names":false,"suffix":""},{"dropping-particle":"","family":"Santens","given":"Patrick","non-dropping-particle":"","parse-names":false,"suffix":""},{"dropping-particle":"","family":"Laere","given":"Koenraad","non-dropping-particle":"Van","parse-names":false,"suffix":""},{"dropping-particle":"","family":"Lahorte","given":"Philippe","non-dropping-particle":"","parse-names":false,"suffix":""},{"dropping-particle":"","family":"Dierckx","given":"Rudi A.","non-dropping-particle":"","parse-names":false,"suffix":""},{"dropping-particle":"","family":"Reuck","given":"Jacques","non-dropping-particle":"De","parse-names":false,"suffix":""},{"dropping-particle":"","family":"Lange","given":"Floris P.","non-dropping-particle":"De","parse-names":false,"suffix":""},{"dropping-particle":"","family":"Vandemaele","given":"Pieter","non-dropping-particle":"","parse-names":false,"suffix":""},{"dropping-particle":"","family":"Deblaere","given":"Karel","non-dropping-particle":"","parse-names":false,"suffix":""},{"dropping-particle":"","family":"Achten","given":"Erik","non-dropping-particle":"","parse-names":false,"suffix":""},{"dropping-particle":"","family":"Voyer","given":"Daniel","non-dropping-particle":"","parse-names":false,"suffix":""},{"dropping-particle":"","family":"Hou","given":"Junjie","non-dropping-particle":"","parse-names":false,"suffix":""},{"dropping-particle":"","family":"Jansen","given":"Petra","non-dropping-particle":"","parse-names":false,"suffix":""},{"dropping-particle":"","family":"Kaltner","given":"Sandra","non-dropping-particle":"","parse-names":false,"suffix":""},{"dropping-particle":"","family":"Butler","given":"Tracy","non-dropping-particle":"","parse-names":false,"suffix":""},{"dropping-particle":"","family":"Cordero","given":"Juan","non-dropping-particle":"","parse-names":false,"suffix":""},{"dropping-particle":"","family":"Brake","given":"Brandy","non-dropping-particle":"","parse-names":false,"suffix":""},{"dropping-particle":"","family":"Silbersweig","given":"David","non-dropping-particle":"","parse-names":false,"suffix":""},{"dropping-particle":"","family":"Stern","given":"Emily","non-dropping-particle":"","parse-names":false,"suffix":""},{"dropping-particle":"","family":"Imperato-McGinley","given":"Julianne","non-dropping-particle":"","parse-names":false,"suffix":""},{"dropping-particle":"","family":"Doyle","given":"Randi A.","non-dropping-particle":"","parse-names":false,"suffix":""},{"dropping-particle":"","family":"Bryden","given":"M. Philip","non-dropping-particle":"","parse-names":false,"suffix":""},{"dropping-particle":"","family":"Doyle","given":"Randi A.","non-dropping-particle":"","parse-names":false,"suffix":""},{"dropping-particle":"","family":"Herwegen","given":"Jo","non-dropping-particle":"Van","parse-names":false,"suffix":""},{"dropping-particle":"","family":"Farran","given":"Emily","non-dropping-particle":"","parse-names":false,"suffix":""},{"dropping-particle":"","family":"Annaz","given":"Dagmara","non-dropping-particle":"","parse-names":false,"suffix":""},{"dropping-particle":"","family":"Hook","given":"Jennifer","non-dropping-particle":"Van","parse-names":false,"suffix":""},{"dropping-particle":"","family":"Stamper Balistreri","given":"Kelly","non-dropping-particle":"","parse-names":false,"suffix":""},{"dropping-particle":"","family":"Horn","given":"M. Lee","non-dropping-particle":"Van","parse-names":false,"suffix":""},{"dropping-particle":"","family":"Jaki","given":"Thomas","non-dropping-particle":"","parse-names":false,"suffix":""},{"dropping-particle":"","family":"Masyn","given":"Katherine","non-dropping-particle":"","parse-names":false,"suffix":""},{"dropping-particle":"","family":"Ramey","given":"Sharon Landesman","non-dropping-particle":"","parse-names":false,"suffix":""},{"dropping-particle":"","family":"Smith","given":"Jessalyn David A.","non-dropping-particle":"","parse-names":false,"suffix":""},{"dropping-particle":"","family":"Antaramian","given":"Susan","non-dropping-particle":"","parse-names":false,"suffix":""},{"dropping-particle":"","family":"Strien","given":"Jan W.","non-dropping-particle":"Van","parse-names":false,"suffix":""},{"dropping-particle":"","family":"Bouma","given":"Anke","non-dropping-particle":"","parse-names":false,"suffix":""},{"dropping-particle":"","family":"Sluis","given":"Sophie","non-dropping-particle":"van der","parse-names":false,"suffix":""},{"dropping-particle":"","family":"Jong","given":"Peter F.","non-dropping-particle":"de","parse-names":false,"suffix":""},{"dropping-particle":"","family":"Leij","given":"Aryan","non-dropping-particle":"van der","parse-names":false,"suffix":""},{"dropping-particle":"","family":"Ham","given":"Ineke J.M.","non-dropping-particle":"van der","parse-names":false,"suffix":""},{"dropping-particle":"","family":"Borst","given":"Gregoire Grégoire","non-dropping-particle":"","parse-names":false,"suffix":""},{"dropping-particle":"","family":"Vanrie","given":"Jan","non-dropping-particle":"","parse-names":false,"suffix":""},{"dropping-particle":"","family":"Willems","given":"Bert","non-dropping-particle":"","parse-names":false,"suffix":""},{"dropping-particle":"","family":"Wagemans","given":"Johan","non-dropping-particle":"","parse-names":false,"suffix":""},{"dropping-particle":"","family":"Vecera","given":"Shaun P.","non-dropping-particle":"","parse-names":false,"suffix":""},{"dropping-particle":"","family":"O'Reilly","given":"Randall C.","non-dropping-particle":"","parse-names":false,"suffix":""},{"dropping-particle":"","family":"Vederhus","given":"Lillian","non-dropping-particle":"","parse-names":false,"suffix":""},{"dropping-particle":"","family":"Krekling","given":"Sturla","non-dropping-particle":"","parse-names":false,"suffix":""},{"dropping-particle":"","family":"Vernon","given":"Philip A.","non-dropping-particle":"","parse-names":false,"suffix":""},{"dropping-particle":"","family":"Tuijl","given":"Cathy","non-dropping-particle":"van","parse-names":false,"suffix":""},{"dropping-particle":"","family":"Leseman","given":"Paul P.M.","non-dropping-particle":"","parse-names":false,"suffix":""},{"dropping-particle":"","family":"Zandt","given":"Trisha","non-dropping-particle":"Van","parse-names":false,"suffix":""},{"dropping-particle":"","family":"Colonius","given":"Hans","non-dropping-particle":"","parse-names":false,"suffix":""},{"dropping-particle":"","family":"Proctor","given":"Robert W.","non-dropping-particle":"","parse-names":false,"suffix":""},{"dropping-particle":"","family":"Vanrie","given":"Jan","non-dropping-particle":"","parse-names":false,"suffix":""},{"dropping-particle":"","family":"Béatse","given":"Erik","non-dropping-particle":"","parse-names":false,"suffix":""},{"dropping-particle":"","family":"Wagemans","given":"Johan","non-dropping-particle":"","parse-names":false,"suffix":""},{"dropping-particle":"","family":"Sunaert","given":"Stefan","non-dropping-particle":"","parse-names":false,"suffix":""},{"dropping-particle":"","family":"Hecke","given":"Paul","non-dropping-particle":"Van","parse-names":false,"suffix":""},{"dropping-particle":"","family":"Kanade","given":"Varun","non-dropping-particle":"","parse-names":false,"suffix":""},{"dropping-particle":"","family":"Nunoa","given":"S I I Unidad","non-dropping-particle":"","parse-names":false,"suffix":""},{"dropping-particle":"","family":"Andres","given":"Sergio","non-dropping-particle":"","parse-names":false,"suffix":""},{"dropping-particle":"","family":"Avasola","given":"Ramos","non-dropping-particle":"","parse-names":false,"suffix":""},{"dropping-particle":"","family":"Ramos","given":"Atn Sergio","non-dropping-particle":"","parse-names":false,"suffix":""},{"dropping-particle":"","family":"Rivera","given":"Daniel","non-dropping-particle":"","parse-names":false,"suffix":""},{"dropping-particle":"","family":"Segura","given":"Kevin","non-dropping-particle":"","parse-names":false,"suffix":""},{"dropping-particle":"","family":"Thraves","given":"Edgar","non-dropping-particle":"","parse-names":false,"suffix":""},{"dropping-particle":"","family":"Con","given":"L E A","non-dropping-particle":"","parse-names":false,"suffix":""},{"dropping-particle":"","family":"Las","given":"Atención","non-dropping-particle":"","parse-names":false,"suffix":""},{"dropping-particle":"","family":"Para","given":"Condiciones","non-dropping-particle":"","parse-names":false,"suffix":""},{"dropping-particle":"","family":"Cambio","given":"Devolución O","non-dropping-particle":"","parse-names":false,"suffix":""},{"dropping-particle":"","family":"Zakeri","given":"F.","non-dropping-particle":"","parse-names":false,"suffix":""},{"dropping-particle":"","family":"Hirobe","given":"T.","non-dropping-particle":"","parse-names":false,"suffix":""},{"dropping-particle":"","family":"Noghabi","given":"K. Akbari","non-dropping-particle":"","parse-names":false,"suffix":""},{"dropping-particle":"","family":"Kašuba","given":"Vilena","non-dropping-particle":"","parse-names":false,"suffix":""},{"dropping-particle":"","family":"Rozgaj","given":"Ružica","non-dropping-particle":"","parse-names":false,"suffix":""},{"dropping-particle":"","family":"Jazbec","given":"Anamarija","non-dropping-particle":"","parse-names":false,"suffix":""},{"dropping-particle":"","family":"Castro","given":"A","non-dropping-particle":"","parse-names":false,"suffix":""},{"dropping-particle":"","family":"Martínez","given":"A","non-dropping-particle":"","parse-names":false,"suffix":""},{"dropping-particle":"","family":"Fernández","given":"A","non-dropping-particle":"","parse-names":false,"suffix":""},{"dropping-particle":"","family":"Molina","given":"D","non-dropping-particle":"","parse-names":false,"suffix":""},{"dropping-particle":"","family":"Sánchez","given":"L","non-dropping-particle":"","parse-names":false,"suffix":""},{"dropping-particle":"","family":"Díaz","given":"A","non-dropping-particle":"","parse-names":false,"suffix":""},{"dropping-particle":"","family":"Garaj-Vrhovac","given":"V.a c","non-dropping-particle":"","parse-names":false,"suffix":""},{"dropping-particle":"","family":"Kopjar","given":"N.a","non-dropping-particle":"","parse-names":false,"suffix":""},{"dropping-particle":"","family":"Poropat","given":"M.b","non-dropping-particle":"","parse-names":false,"suffix":""},{"dropping-particle":"","family":"Uttal","given":"David H.","non-dropping-particle":"","parse-names":false,"suffix":""},{"dropping-particle":"","family":"Meadow","given":"Nathaniel G.","non-dropping-particle":"","parse-names":false,"suffix":""},{"dropping-particle":"","family":"Tipton","given":"Elizabeth","non-dropping-particle":"","parse-names":false,"suffix":""},{"dropping-particle":"","family":"Hand","given":"Linda L.","non-dropping-particle":"","parse-names":false,"suffix":""},{"dropping-particle":"","family":"Alden","given":"Alison R.","non-dropping-particle":"","parse-names":false,"suffix":""},{"dropping-particle":"","family":"Warren","given":"Christopher","non-dropping-particle":"","parse-names":false,"suffix":""},{"dropping-particle":"","family":"Newcombe","given":"Nora S.","non-dropping-particle":"","parse-names":false,"suffix":""},{"dropping-particle":"","family":"Beek","given":"Cornelieke","non-dropping-particle":"Van De","parse-names":false,"suffix":""},{"dropping-particle":"","family":"Goozen","given":"Stephanie H.M.","non-dropping-particle":"Van","parse-names":false,"suffix":""},{"dropping-particle":"","family":"Buitelaar","given":"Jan K.","non-dropping-particle":"","parse-names":false,"suffix":""},{"dropping-particle":"","family":"Cohen-Kettenis","given":"Peggy T.","non-dropping-particle":"","parse-names":false,"suffix":""},{"dropping-particle":"","family":"Smits","given":"Carolien H.M.","non-dropping-particle":"","parse-names":false,"suffix":""},{"dropping-particle":"","family":"Smit","given":"Johannes H.","non-dropping-particle":"","parse-names":false,"suffix":""},{"dropping-particle":"","family":"Heuvel","given":"Nelleke","non-dropping-particle":"Van Den","parse-names":false,"suffix":""},{"dropping-particle":"","family":"Jonker","given":"Cees","non-dropping-particle":"","parse-names":false,"suffix":""},{"dropping-particle":"","family":"Sande","given":"Koen","non-dropping-particle":"Van De","parse-names":false,"suffix":""},{"dropping-particle":"","family":"Gevers","given":"Theo","non-dropping-particle":"","parse-names":false,"suffix":""},{"dropping-particle":"","family":"Snoek","given":"Cees","non-dropping-particle":"","parse-names":false,"suffix":""},{"dropping-particle":"","family":"Users","given":"Information T O","non-dropping-particle":"","parse-names":false,"suffix":""},{"dropping-particle":"","family":"Ullman","given":"Shimon","non-dropping-particle":"","parse-names":false,"suffix":""},{"dropping-particle":"","family":"Tzuriel","given":"David","non-dropping-particle":"","parse-names":false,"suffix":""},{"dropping-particle":"","family":"Egozi","given":"Gila","non-dropping-particle":"","parse-names":false,"suffix":""},{"dropping-particle":"","family":"Treisman","given":"Anne M.","non-dropping-particle":"","parse-names":false,"suffix":""},{"dropping-particle":"","family":"Souther","given":"Janet","non-dropping-particle":"","parse-names":false,"suffix":""},{"dropping-particle":"","family":"Ullman","given":"Shimon","non-dropping-particle":"","parse-names":false,"suffix":""},{"dropping-particle":"","family":"Synthesis","given":"Research","non-dropping-particle":"","parse-names":false,"suffix":""},{"dropping-particle":"","family":"Turrell","given":"Gavin","non-dropping-particle":"","parse-names":false,"suffix":""},{"dropping-particle":"","family":"Lynch","given":"John W.","non-dropping-particle":"","parse-names":false,"suffix":""},{"dropping-particle":"","family":"Kaplan","given":"George A.","non-dropping-particle":"","parse-names":false,"suffix":""},{"dropping-particle":"","family":"Everson","given":"Susan A.","non-dropping-particle":"","parse-names":false,"suffix":""},{"dropping-particle":"","family":"Helkala","given":"Eeva Liisa","non-dropping-particle":"","parse-names":false,"suffix":""},{"dropping-particle":"","family":"Kauhanen","given":"Jussi","non-dropping-particle":"","parse-names":false,"suffix":""},{"dropping-particle":"","family":"Salonen","given":"Jukka T.","non-dropping-particle":"","parse-names":false,"suffix":""},{"dropping-particle":"","family":"Turgeon","given":"Sarah M.","non-dropping-particle":"","parse-names":false,"suffix":""},{"dropping-particle":"","family":"ΤΖΕΦΕΡΗΣ","given":"ΠΕΤΡΟΣ","non-dropping-particle":"","parse-names":false,"suffix":""},{"dropping-particle":"","family":"Ullman","given":"Shimon","non-dropping-particle":"","parse-names":false,"suffix":""},{"dropping-particle":"","family":"Titze","given":"Corinna","non-dropping-particle":"","parse-names":false,"suffix":""},{"dropping-particle":"","family":"Jansen","given":"Petra","non-dropping-particle":"","parse-names":false,"suffix":""},{"dropping-particle":"","family":"Heil","given":"Martin","non-dropping-particle":"","parse-names":false,"suffix":""},{"dropping-particle":"","family":"Ungar","given":"S.","non-dropping-particle":"","parse-names":false,"suffix":""},{"dropping-particle":"","family":"Blades","given":"M.","non-dropping-particle":"","parse-names":false,"suffix":""},{"dropping-particle":"","family":"Spencer","given":"C.","non-dropping-particle":"","parse-names":false,"suffix":""},{"dropping-particle":"","family":"Toga","given":"Arthur W.","non-dropping-particle":"","parse-names":false,"suffix":""},{"dropping-particle":"","family":"Thompson","given":"Paul M.","non-dropping-particle":"","parse-names":false,"suffix":""},{"dropping-particle":"","family":"Titze","given":"Corinna","non-dropping-particle":"","parse-names":false,"suffix":""},{"dropping-particle":"","family":"Heil","given":"Martin","non-dropping-particle":"","parse-names":false,"suffix":""},{"dropping-particle":"","family":"Jansen","given":"Petra","non-dropping-particle":"","parse-names":false,"suffix":""},{"dropping-particle":"","family":"Tomasino","given":"Barbara","non-dropping-particle":"","parse-names":false,"suffix":""},{"dropping-particle":"","family":"Rumiati","given":"Raffaella I.","non-dropping-particle":"","parse-names":false,"suffix":""},{"dropping-particle":"","family":"Toraldo","given":"Alessio","non-dropping-particle":"","parse-names":false,"suffix":""},{"dropping-particle":"","family":"Rumiati","given":"Raffaella I.","non-dropping-particle":"","parse-names":false,"suffix":""},{"dropping-particle":"","family":"Titze","given":"Corinna","non-dropping-particle":"","parse-names":false,"suffix":""},{"dropping-particle":"","family":"Heil","given":"Martin","non-dropping-particle":"","parse-names":false,"suffix":""},{"dropping-particle":"","family":"Jansen","given":"Petra","non-dropping-particle":"","parse-names":false,"suffix":""},{"dropping-particle":"","family":"Heil","given":"Martin","non-dropping-particle":"","parse-names":false,"suffix":""},{"dropping-particle":"","family":"Treisman","given":"Anne M.","non-dropping-particle":"","parse-names":false,"suffix":""},{"dropping-particle":"","family":"Gormican","given":"Stephen","non-dropping-particle":"","parse-names":false,"suffix":""},{"dropping-particle":"","family":"Development","given":"Child","non-dropping-particle":"","parse-names":false,"suffix":""},{"dropping-particle":"","family":"Development","given":"Child","non-dropping-particle":"","parse-names":false,"suffix":""},{"dropping-particle":"","family":"Toomela","given":"Aaro","non-dropping-particle":"","parse-names":false,"suffix":""},{"dropping-particle":"","family":"Academy","given":"Tatarstan","non-dropping-particle":"","parse-names":false,"suffix":""},{"dropping-particle":"","family":"Academy","given":"Russian","non-dropping-particle":"","parse-names":false,"suffix":""},{"dropping-particle":"","family":"Trakt","given":"Sciences Sibirsky","non-dropping-particle":"","parse-names":false,"suffix":""},{"dropping-particle":"","family":"Towse","given":"John N.","non-dropping-particle":"","parse-names":false,"suffix":""},{"dropping-particle":"","family":"Hitch","given":"Graham J.","non-dropping-particle":"","parse-names":false,"suffix":""},{"dropping-particle":"","family":"Hutton","given":"Una","non-dropping-particle":"","parse-names":false,"suffix":""},{"dropping-particle":"","family":"Tarr","given":"Michael J.","non-dropping-particle":"","parse-names":false,"suffix":""},{"dropping-particle":"","family":"Bülthoff","given":"Heinrich H.","non-dropping-particle":"","parse-names":false,"suffix":""},{"dropping-particle":"","family":"Tartaglia","given":"Elisa M.","non-dropping-particle":"","parse-names":false,"suffix":""},{"dropping-particle":"","family":"Bamert","given":"Laura","non-dropping-particle":"","parse-names":false,"suffix":""},{"dropping-particle":"","family":"Mast","given":"Fred W.","non-dropping-particle":"","parse-names":false,"suffix":""},{"dropping-particle":"","family":"Herzog","given":"Michael H.","non-dropping-particle":"","parse-names":false,"suffix":""},{"dropping-particle":"","family":"Tech","given":"Georgia","non-dropping-particle":"","parse-names":false,"suffix":""},{"dropping-particle":"","family":"Li","given":"Wayne","non-dropping-particle":"","parse-names":false,"suffix":""},{"dropping-particle":"","family":"Tech","given":"Georgia","non-dropping-particle":"","parse-names":false,"suffix":""},{"dropping-particle":"","family":"Linsey","given":"Julie","non-dropping-particle":"","parse-names":false,"suffix":""},{"dropping-particle":"","family":"Horst","given":"Arjan C.","non-dropping-particle":"Ter","parse-names":false,"suffix":""},{"dropping-particle":"","family":"Lier","given":"Rob","non-dropping-particle":"van","parse-names":false,"suffix":""},{"dropping-particle":"","family":"Steenbergen","given":"Bert","non-dropping-particle":"","parse-names":false,"suffix":""},{"dropping-particle":"","family":"Thompson","given":"William L.","non-dropping-particle":"","parse-names":false,"suffix":""},{"dropping-particle":"","family":"Slotnick","given":"Scott D.","non-dropping-particle":"","parse-names":false,"suffix":""},{"dropping-particle":"","family":"Burrage","given":"Marie S.","non-dropping-particle":"","parse-names":false,"suffix":""},{"dropping-particle":"","family":"Kosslyn","given":"S.M. Stephen Michael","non-dropping-particle":"","parse-names":false,"suffix":""},{"dropping-particle":"","family":"Taras","given":"Howard","non-dropping-particle":"","parse-names":false,"suffix":""},{"dropping-particle":"","family":"Potts-Datema","given":"William","non-dropping-particle":"","parse-names":false,"suffix":""},{"dropping-particle":"","family":"Tapley","given":"S. M.","non-dropping-particle":"","parse-names":false,"suffix":""},{"dropping-particle":"","family":"Bryden","given":"M. Philip","non-dropping-particle":"","parse-names":false,"suffix":""},{"dropping-particle":"","family":"Tarr","given":"Michael J.","non-dropping-particle":"","parse-names":false,"suffix":""},{"dropping-particle":"","family":"Thompson","given":"Evan","non-dropping-particle":"","parse-names":false,"suffix":""},{"dropping-particle":"","family":"Thompson","given":"Jacqueline M.","non-dropping-particle":"","parse-names":false,"suffix":""},{"dropping-particle":"","family":"Nuerk","given":"Hans Christoph","non-dropping-particle":"","parse-names":false,"suffix":""},{"dropping-particle":"","family":"Moeller","given":"Korbinian","non-dropping-particle":"","parse-names":false,"suffix":""},{"dropping-particle":"","family":"Cohen Kadosh","given":"Roi","non-dropping-particle":"","parse-names":false,"suffix":""},{"dropping-particle":"","family":"Thompson","given":"William L.","non-dropping-particle":"","parse-names":false,"suffix":""},{"dropping-particle":"","family":"Hsiao","given":"Yaling","non-dropping-particle":"","parse-names":false,"suffix":""},{"dropping-particle":"","family":"Kosslyn","given":"S.M. Stephen Michael","non-dropping-particle":"","parse-names":false,"suffix":""},{"dropping-particle":"","family":"Terlecki","given":"Melissa S.","non-dropping-particle":"","parse-names":false,"suffix":""},{"dropping-particle":"","family":"Newcombe","given":"Nora S.","non-dropping-particle":"","parse-names":false,"suffix":""},{"dropping-particle":"","family":"Theeuwes","given":"Jan","non-dropping-particle":"","parse-names":false,"suffix":""},{"dropping-particle":"","family":"Thomas","given":"Monika","non-dropping-particle":"","parse-names":false,"suffix":""},{"dropping-particle":"","family":"Strand","given":"Steve","non-dropping-particle":"","parse-names":false,"suffix":""},{"dropping-particle":"","family":"Deary","given":"Ian J.","non-dropping-particle":"","parse-names":false,"suffix":""},{"dropping-particle":"","family":"Smith","given":"Pauline","non-dropping-particle":"","parse-names":false,"suffix":""},{"dropping-particle":"","family":"Strasser","given":"Irene","non-dropping-particle":"","parse-names":false,"suffix":""},{"dropping-particle":"","family":"Koller","given":"Ingrid","non-dropping-particle":"","parse-names":false,"suffix":""},{"dropping-particle":"","family":"Strauß","given":"Sabine","non-dropping-particle":"","parse-names":false,"suffix":""},{"dropping-particle":"","family":"Csisinko","given":"Mathis","non-dropping-particle":"","parse-names":false,"suffix":""},{"dropping-particle":"","family":"Kaufmann","given":"Hannes","non-dropping-particle":"","parse-names":false,"suffix":""},{"dropping-particle":"","family":"Glück","given":"Judith","non-dropping-particle":"","parse-names":false,"suffix":""},{"dropping-particle":"","family":"Strong","given":"Rebecca Kea A.","non-dropping-particle":"","parse-names":false,"suffix":""},{"dropping-particle":"","family":"Dabbs","given":"James M.","non-dropping-particle":"","parse-names":false,"suffix":""},{"dropping-particle":"","family":"STOERIG","given":"PETRA","non-dropping-particle":"","parse-names":false,"suffix":""},{"dropping-particle":"","family":"Subrahmanyam","given":"Kaveri","non-dropping-particle":"","parse-names":false,"suffix":""},{"dropping-particle":"","family":"Greenfield","given":"Patricia M.","non-dropping-particle":"","parse-names":false,"suffix":""},{"dropping-particle":"","family":"Stokes","given":"Mark","non-dropping-particle":"","parse-names":false,"suffix":""},{"dropping-particle":"","family":"Thompson","given":"Russell","non-dropping-particle":"","parse-names":false,"suffix":""},{"dropping-particle":"","family":"Cusack","given":"Rhodri","non-dropping-particle":"","parse-names":false,"suffix":""},{"dropping-particle":"","family":"Duncan","given":"John","non-dropping-particle":"","parse-names":false,"suffix":""},{"dropping-particle":"","family":"Tagaris","given":"Georgios A.","non-dropping-particle":"","parse-names":false,"suffix":""},{"dropping-particle":"","family":"Richter","given":"Wolfgang","non-dropping-particle":"","parse-names":false,"suffix":""},{"dropping-particle":"","family":"Kim","given":"Seong Gi","non-dropping-particle":"","parse-names":false,"suffix":""},{"dropping-particle":"","family":"Pellizzer","given":"Giuseppe","non-dropping-particle":"","parse-names":false,"suffix":""},{"dropping-particle":"","family":"Andersen","given":"Peter","non-dropping-particle":"","parse-names":false,"suffix":""},{"dropping-particle":"","family":"Uǧurbil","given":"Kamil","non-dropping-particle":"","parse-names":false,"suffix":""},{"dropping-particle":"","family":"Georgopoulos","given":"Apostolos P.","non-dropping-particle":"","parse-names":false,"suffix":""},{"dropping-particle":"","family":"Strupp","given":"John P.","non-dropping-particle":"","parse-names":false,"suffix":""},{"dropping-particle":"","family":"Andersen","given":"Peter","non-dropping-particle":"","parse-names":false,"suffix":""},{"dropping-particle":"","family":"Uǧurbil","given":"Kamil","non-dropping-particle":"","parse-names":false,"suffix":""},{"dropping-particle":"","family":"Georgopoulos","given":"Apostolos P.","non-dropping-particle":"","parse-names":false,"suffix":""},{"dropping-particle":"","family":"Takahashi","given":"Junichi","non-dropping-particle":"","parse-names":false,"suffix":""},{"dropping-particle":"","family":"Tsurumaki","given":"Masako","non-dropping-particle":"","parse-names":false,"suffix":""},{"dropping-particle":"","family":"Tamaki","given":"Koju","non-dropping-particle":"","parse-names":false,"suffix":""},{"dropping-particle":"","family":"Takaya","given":"Rieko","non-dropping-particle":"","parse-names":false,"suffix":""},{"dropping-particle":"","family":"Sato","given":"Taku","non-dropping-particle":"","parse-names":false,"suffix":""},{"dropping-particle":"","family":"Suchan","given":"B.","non-dropping-particle":"","parse-names":false,"suffix":""},{"dropping-particle":"","family":"Botko","given":"R.","non-dropping-particle":"","parse-names":false,"suffix":""},{"dropping-particle":"","family":"Gizewski","given":"E.","non-dropping-particle":"","parse-names":false,"suffix":""},{"dropping-particle":"","family":"Forsting","given":"M.","non-dropping-particle":"","parse-names":false,"suffix":""},{"dropping-particle":"","family":"Daum","given":"I.","non-dropping-particle":"","parse-names":false,"suffix":""},{"dropping-particle":"","family":"Ta","given":"J","non-dropping-particle":"","parse-names":false,"suffix":""},{"dropping-particle":"","family":"Swanson","given":"H. Lee","non-dropping-particle":"","parse-names":false,"suffix":""},{"dropping-particle":"","family":"Swinkels","given":"Sophie H.N.","non-dropping-particle":"","parse-names":false,"suffix":""},{"dropping-particle":"","family":"Dietz","given":"Claudine","non-dropping-particle":"","parse-names":false,"suffix":""},{"dropping-particle":"","family":"Daalen","given":"Emma","non-dropping-particle":"Van","parse-names":false,"suffix":""},{"dropping-particle":"","family":"Kerkhof","given":"Ine H.G.M.","non-dropping-particle":"","parse-names":false,"suffix":""},{"dropping-particle":"","family":"Engeland","given":"Herman","non-dropping-particle":"Van","parse-names":false,"suffix":""},{"dropping-particle":"","family":"Buitelaar","given":"Jan K.","non-dropping-particle":"","parse-names":false,"suffix":""},{"dropping-particle":"","family":"Sorby","given":"Sheryl A","non-dropping-particle":"","parse-names":false,"suffix":""},{"dropping-particle":"","family":"Baartmans","given":"Beverly J","non-dropping-particle":"","parse-names":false,"suffix":""},{"dropping-particle":"","family":"Coluccia","given":"Emanuele","non-dropping-particle":"","parse-names":false,"suffix":""},{"dropping-particle":"","family":"Louse","given":"Giorgia","non-dropping-particle":"","parse-names":false,"suffix":""},{"dropping-particle":"","family":"Spence","given":"Ian","non-dropping-particle":"","parse-names":false,"suffix":""},{"dropping-particle":"","family":"Feng","given":"Jing","non-dropping-particle":"","parse-names":false,"suffix":""},{"dropping-particle":"","family":"Baxter","given":"R.","non-dropping-particle":"","parse-names":false,"suffix":""},{"dropping-particle":"","family":"Hastings","given":"N.","non-dropping-particle":"","parse-names":false,"suffix":""},{"dropping-particle":"","family":"Law","given":"A.","non-dropping-particle":"","parse-names":false,"suffix":""},{"dropping-particle":"","family":"Glass","given":"E. J.","non-dropping-particle":"","parse-names":false,"suffix":""},{"dropping-particle":"","family":"Society","given":"International Education","non-dropping-particle":"","parse-names":false,"suffix":""},{"dropping-particle":"","family":"Smith","given":"Lyndon B. J. P.","non-dropping-particle":"","parse-names":false,"suffix":""},{"dropping-particle":"","family":"Fagan","given":"J. F.","non-dropping-particle":"","parse-names":false,"suffix":""},{"dropping-particle":"","family":"Ulvund","given":"S. E.","non-dropping-particle":"","parse-names":false,"suffix":""},{"dropping-particle":"","family":"Snow","given":"Jeffrey H.","non-dropping-particle":"","parse-names":false,"suffix":""},{"dropping-particle":"","family":"Sommers","given":"Paul A","non-dropping-particle":"","parse-names":false,"suffix":""},{"dropping-particle":"","family":"Joinerp","given":"L E E M","non-dropping-particle":"","parse-names":false,"suffix":""},{"dropping-particle":"","family":"Holts","given":"Laurence E","non-dropping-particle":"","parse-names":false,"suffix":""},{"dropping-particle":"","family":"Stein","given":"Mark A","non-dropping-particle":"","parse-names":false,"suffix":""},{"dropping-particle":"","family":"Mendelsohn","given":"Janis","non-dropping-particle":"","parse-names":false,"suffix":""},{"dropping-particle":"","family":"Obermeyer","given":"William H","non-dropping-particle":"","parse-names":false,"suffix":""},{"dropping-particle":"","family":"Amromin","given":"Julie","non-dropping-particle":"","parse-names":false,"suffix":""},{"dropping-particle":"","family":"Steinmetz","given":"Jean Paul","non-dropping-particle":"","parse-names":false,"suffix":""},{"dropping-particle":"","family":"Houssemand","given":"Claude","non-dropping-particle":"","parse-names":false,"suffix":""},{"dropping-particle":"","family":"Stevenson","given":"Harold W.","non-dropping-particle":"","parse-names":false,"suffix":""},{"dropping-particle":"","family":"McBee","given":"George","non-dropping-particle":"","parse-names":false,"suffix":""},{"dropping-particle":"","family":"Salkind","given":"Neil","non-dropping-particle":"","parse-names":false,"suffix":""},{"dropping-particle":"","family":"Stieff","given":"M.","non-dropping-particle":"","parse-names":false,"suffix":""},{"dropping-particle":"","family":"Steels","given":"Luc","non-dropping-particle":"","parse-names":false,"suffix":""},{"dropping-particle":"","family":"Belpaeme","given":"Tony","non-dropping-particle":"","parse-names":false,"suffix":""},{"dropping-particle":"","family":"Steenbergen","given":"Bert","non-dropping-particle":"","parse-names":false,"suffix":""},{"dropping-particle":"","family":"Nimwegen","given":"Marlies","non-dropping-particle":"van","parse-names":false,"suffix":""},{"dropping-particle":"","family":"Crajé","given":"Céline","non-dropping-particle":"","parse-names":false,"suffix":""},{"dropping-particle":"","family":"Soyster","given":"A. L.","non-dropping-particle":"","parse-names":false,"suffix":""},{"dropping-particle":"","family":"Organisasi","given":"Komitmen","non-dropping-particle":"","parse-names":false,"suffix":""},{"dropping-particle":"","family":"Organisasi","given":"D I","non-dropping-particle":"","parse-names":false,"suffix":""},{"dropping-particle":"","family":"Islam","given":"Pendidikan","non-dropping-particle":"","parse-names":false,"suffix":""},{"dropping-particle":"","family":"Hashim","given":"Noraizah Mohamed","non-dropping-particle":"","parse-names":false,"suffix":""},{"dropping-particle":"","family":"Kajian","given":"Abstrak","non-dropping-particle":"","parse-names":false,"suffix":""},{"dropping-particle":"","family":"Diraja","given":"Rejimen Renjer","non-dropping-particle":"","parse-names":false,"suffix":""},{"dropping-particle":"","family":"Correlation","given":"Pearson","non-dropping-particle":"","parse-names":false,"suffix":""},{"dropping-particle":"","family":"Infantri","given":"Jabatanarah","non-dropping-particle":"","parse-names":false,"suffix":""},{"dropping-particle":"","family":"Khasnya","given":"Pasukan","non-dropping-particle":"","parse-names":false,"suffix":""},{"dropping-particle":"","family":"Kerja","given":"Dengan Kepuasan","non-dropping-particle":"","parse-names":false,"suffix":""},{"dropping-particle":"","family":"Perbincangan","given":"B A B","non-dropping-particle":"","parse-names":false,"suffix":""},{"dropping-particle":"","family":"Etika","given":"Pelaksanaan","non-dropping-particle":"","parse-names":false,"suffix":""},{"dropping-particle":"","family":"Islam","given":"Kerja","non-dropping-particle":"","parse-names":false,"suffix":""},{"dropping-particle":"","family":"Kes","given":"Kajian","non-dropping-particle":"","parse-names":false,"suffix":""},{"dropping-particle":"","family":"Soyster","given":"A. L.","non-dropping-particle":"","parse-names":false,"suffix":""},{"dropping-particle":"","family":"Motors","given":"General","non-dropping-particle":"","parse-names":false,"suffix":""},{"dropping-particle":"","family":"Europe","given":"Western","non-dropping-particle":"","parse-names":false,"suffix":""},{"dropping-particle":"","family":"Soyster","given":"A. L.","non-dropping-particle":"","parse-names":false,"suffix":""},{"dropping-particle":"","family":"Organisasi","given":"Komitmen","non-dropping-particle":"","parse-names":false,"suffix":""},{"dropping-particle":"","family":"Organisasi","given":"D I","non-dropping-particle":"","parse-names":false,"suffix":""},{"dropping-particle":"","family":"Islam","given":"Pendidikan","non-dropping-particle":"","parse-names":false,"suffix":""},{"dropping-particle":"","family":"Hashim","given":"Noraizah Mohamed","non-dropping-particle":"","parse-names":false,"suffix":""},{"dropping-particle":"","family":"Kajian","given":"Abstrak","non-dropping-particle":"","parse-names":false,"suffix":""},{"dropping-particle":"","family":"Diraja","given":"Rejimen Renjer","non-dropping-particle":"","parse-names":false,"suffix":""},{"dropping-particle":"","family":"Correlation","given":"Pearson","non-dropping-particle":"","parse-names":false,"suffix":""},{"dropping-particle":"","family":"Infantri","given":"Jabatanarah","non-dropping-particle":"","parse-names":false,"suffix":""},{"dropping-particle":"","family":"Khasnya","given":"Pasukan","non-dropping-particle":"","parse-names":false,"suffix":""},{"dropping-particle":"","family":"Kerja","given":"Dengan Kepuasan","non-dropping-particle":"","parse-names":false,"suffix":""},{"dropping-particle":"","family":"Perbincangan","given":"B A B","non-dropping-particle":"","parse-names":false,"suffix":""},{"dropping-particle":"","family":"Etika","given":"Pelaksanaan","non-dropping-particle":"","parse-names":false,"suffix":""},{"dropping-particle":"","family":"Islam","given":"Kerja","non-dropping-particle":"","parse-names":false,"suffix":""},{"dropping-particle":"","family":"Kes","given":"Kajian","non-dropping-particle":"","parse-names":false,"suffix":""},{"dropping-particle":"","family":"Wolfe","given":"Nero","non-dropping-particle":"","parse-names":false,"suffix":""},{"dropping-particle":"","family":"Fbi","given":"Contro L","non-dropping-particle":"","parse-names":false,"suffix":""},{"dropping-particle":"","family":"Motors","given":"General","non-dropping-particle":"","parse-names":false,"suffix":""},{"dropping-particle":"","family":"Europe","given":"Western","non-dropping-particle":"","parse-names":false,"suffix":""},{"dropping-particle":"","family":"Soyster","given":"A. L.","non-dropping-particle":"","parse-names":false,"suffix":""},{"dropping-particle":"","family":"Motors","given":"General","non-dropping-particle":"","parse-names":false,"suffix":""},{"dropping-particle":"","family":"Europe","given":"Western","non-dropping-particle":"","parse-names":false,"suffix":""},{"dropping-particle":"","family":"Organisasi","given":"Komitmen","non-dropping-particle":"","parse-names":false,"suffix":""},{"dropping-particle":"","family":"Organisasi","given":"D I","non-dropping-particle":"","parse-names":false,"suffix":""},{"dropping-particle":"","family":"Islam","given":"Pendidikan","non-dropping-particle":"","parse-names":false,"suffix":""},{"dropping-particle":"","family":"Hashim","given":"Noraizah Mohamed","non-dropping-particle":"","parse-names":false,"suffix":""},{"dropping-particle":"","family":"Kajian","given":"Abstrak","non-dropping-particle":"","parse-names":false,"suffix":""},{"dropping-particle":"","family":"Diraja","given":"Rejimen Renjer","non-dropping-particle":"","parse-names":false,"suffix":""},{"dropping-particle":"","family":"Correlation","given":"Pearson","non-dropping-particle":"","parse-names":false,"suffix":""},{"dropping-particle":"","family":"Infantri","given":"Jabatanarah","non-dropping-particle":"","parse-names":false,"suffix":""},{"dropping-particle":"","family":"Khasnya","given":"Pasukan","non-dropping-particle":"","parse-names":false,"suffix":""},{"dropping-particle":"","family":"Kerja","given":"Dengan Kepuasan","non-dropping-particle":"","parse-names":false,"suffix":""},{"dropping-particle":"","family":"Perbincangan","given":"B A B","non-dropping-particle":"","parse-names":false,"suffix":""},{"dropping-particle":"","family":"Etika","given":"Pelaksanaan","non-dropping-particle":"","parse-names":false,"suffix":""},{"dropping-particle":"","family":"Islam","given":"Kerja","non-dropping-particle":"","parse-names":false,"suffix":""},{"dropping-particle":"","family":"Kes","given":"Kajian","non-dropping-particle":"","parse-names":false,"suffix":""},{"dropping-particle":"","family":"Soyster","given":"A. L.","non-dropping-particle":"","parse-names":false,"suffix":""},{"dropping-particle":"","family":"Wolfe","given":"Nero","non-dropping-particle":"","parse-names":false,"suffix":""},{"dropping-particle":"","family":"Fbi","given":"Contro L","non-dropping-particle":"","parse-names":false,"suffix":""},{"dropping-particle":"","family":"Organisasi","given":"Komitmen","non-dropping-particle":"","parse-names":false,"suffix":""},{"dropping-particle":"","family":"Organisasi","given":"D I","non-dropping-particle":"","parse-names":false,"suffix":""},{"dropping-particle":"","family":"Islam","given":"Pendidikan","non-dropping-particle":"","parse-names":false,"suffix":""},{"dropping-particle":"","family":"Hashim","given":"Noraizah Mohamed","non-dropping-particle":"","parse-names":false,"suffix":""},{"dropping-particle":"","family":"Kajian","given":"Abstrak","non-dropping-particle":"","parse-names":false,"suffix":""},{"dropping-particle":"","family":"Diraja","given":"Rejimen Renjer","non-dropping-particle":"","parse-names":false,"suffix":""},{"dropping-particle":"","family":"Correlation","given":"Pearson","non-dropping-particle":"","parse-names":false,"suffix":""},{"dropping-particle":"","family":"Infantri","given":"Jabatanarah","non-dropping-particle":"","parse-names":false,"suffix":""},{"dropping-particle":"","family":"Khasnya","given":"Pasukan","non-dropping-particle":"","parse-names":false,"suffix":""},{"dropping-particle":"","family":"Kerja","given":"Dengan Kepuasan","non-dropping-particle":"","parse-names":false,"suffix":""},{"dropping-particle":"","family":"Perbincangan","given":"B A B","non-dropping-particle":"","parse-names":false,"suffix":""},{"dropping-particle":"","family":"Etika","given":"Pelaksanaan","non-dropping-particle":"","parse-names":false,"suffix":""},{"dropping-particle":"","family":"Islam","given":"Kerja","non-dropping-particle":"","parse-names":false,"suffix":""},{"dropping-particle":"","family":"Kes","given":"Kajian","non-dropping-particle":"","parse-names":false,"suffix":""},{"dropping-particle":"","family":"Soyster","given":"A. L.","non-dropping-particle":"","parse-names":false,"suffix":""},{"dropping-particle":"","family":"Organisasi","given":"Komitmen","non-dropping-particle":"","parse-names":false,"suffix":""},{"dropping-particle":"","family":"Organisasi","given":"D I","non-dropping-particle":"","parse-names":false,"suffix":""},{"dropping-particle":"","family":"Islam","given":"Pendidikan","non-dropping-particle":"","parse-names":false,"suffix":""},{"dropping-particle":"","family":"Hashim","given":"Noraizah Mohamed","non-dropping-particle":"","parse-names":false,"suffix":""},{"dropping-particle":"","family":"Kajian","given":"Abstrak","non-dropping-particle":"","parse-names":false,"suffix":""},{"dropping-particle":"","family":"Diraja","given":"Rejimen Renjer","non-dropping-particle":"","parse-names":false,"suffix":""},{"dropping-particle":"","family":"Correlation","given":"Pearson","non-dropping-particle":"","parse-names":false,"suffix":""},{"dropping-particle":"","family":"Infantri","given":"Jabatanarah","non-dropping-particle":"","parse-names":false,"suffix":""},{"dropping-particle":"","family":"Khasnya","given":"Pasukan","non-dropping-particle":"","parse-names":false,"suffix":""},{"dropping-particle":"","family":"Kerja","given":"Dengan Kepuasan","non-dropping-particle":"","parse-names":false,"suffix":""},{"dropping-particle":"","family":"Perbincangan","given":"B A B","non-dropping-particle":"","parse-names":false,"suffix":""},{"dropping-particle":"","family":"Etika","given":"Pelaksanaan","non-dropping-particle":"","parse-names":false,"suffix":""},{"dropping-particle":"","family":"Islam","given":"Kerja","non-dropping-particle":"","parse-names":false,"suffix":""},{"dropping-particle":"","family":"Kes","given":"Kajian","non-dropping-particle":"","parse-names":false,"suffix":""},{"dropping-particle":"","family":"Motors","given":"General","non-dropping-particle":"","parse-names":false,"suffix":""},{"dropping-particle":"","family":"Europe","given":"Western","non-dropping-particle":"","parse-names":false,"suffix":""},{"dropping-particle":"","family":"Soyster","given":"A. L.","non-dropping-particle":"","parse-names":false,"suffix":""},{"dropping-particle":"","family":"Wolfe","given":"Nero","non-dropping-particle":"","parse-names":false,"suffix":""},{"dropping-particle":"","family":"Fbi","given":"Contro L","non-dropping-particle":"","parse-names":false,"suffix":""},{"dropping-particle":"","family":"Organisasi","given":"Komitmen","non-dropping-particle":"","parse-names":false,"suffix":""},{"dropping-particle":"","family":"Organisasi","given":"D I","non-dropping-particle":"","parse-names":false,"suffix":""},{"dropping-particle":"","family":"Islam","given":"Pendidikan","non-dropping-particle":"","parse-names":false,"suffix":""},{"dropping-particle":"","family":"Hashim","given":"Noraizah Mohamed","non-dropping-particle":"","parse-names":false,"suffix":""},{"dropping-particle":"","family":"Kajian","given":"Abstrak","non-dropping-particle":"","parse-names":false,"suffix":""},{"dropping-particle":"","family":"Diraja","given":"Rejimen Renjer","non-dropping-particle":"","parse-names":false,"suffix":""},{"dropping-particle":"","family":"Correlation","given":"Pearson","non-dropping-particle":"","parse-names":false,"suffix":""},{"dropping-particle":"","family":"Infantri","given":"Jabatanarah","non-dropping-particle":"","parse-names":false,"suffix":""},{"dropping-particle":"","family":"Khasnya","given":"Pasukan","non-dropping-particle":"","parse-names":false,"suffix":""},{"dropping-particle":"","family":"Kerja","given":"Dengan Kepuasan","non-dropping-particle":"","parse-names":false,"suffix":""},{"dropping-particle":"","family":"Perbincangan","given":"B A B","non-dropping-particle":"","parse-names":false,"suffix":""},{"dropping-particle":"","family":"Etika","given":"Pelaksanaan","non-dropping-particle":"","parse-names":false,"suffix":""},{"dropping-particle":"","family":"Islam","given":"Kerja","non-dropping-particle":"","parse-names":false,"suffix":""},{"dropping-particle":"","family":"Kes","given":"Kajian","non-dropping-particle":"","parse-names":false,"suffix":""},{"dropping-particle":"","family":"Motors","given":"General","non-dropping-particle":"","parse-names":false,"suffix":""},{"dropping-particle":"","family":"Europe","given":"Western","non-dropping-particle":"","parse-names":false,"suffix":""},{"dropping-particle":"","family":"Soyster","given":"A. L.","non-dropping-particle":"","parse-names":false,"suffix":""},{"dropping-particle":"","family":"Organisasi","given":"Komitmen","non-dropping-particle":"","parse-names":false,"suffix":""},{"dropping-particle":"","family":"Organisasi","given":"D I","non-dropping-particle":"","parse-names":false,"suffix":""},{"dropping-particle":"","family":"Islam","given":"Pendidikan","non-dropping-particle":"","parse-names":false,"suffix":""},{"dropping-particle":"","family":"Hashim","given":"Noraizah Mohamed","non-dropping-particle":"","parse-names":false,"suffix":""},{"dropping-particle":"","family":"Kajian","given":"Abstrak","non-dropping-particle":"","parse-names":false,"suffix":""},{"dropping-particle":"","family":"Diraja","given":"Rejimen Renjer","non-dropping-particle":"","parse-names":false,"suffix":""},{"dropping-particle":"","family":"Correlation","given":"Pearson","non-dropping-particle":"","parse-names":false,"suffix":""},{"dropping-particle":"","family":"Infantri","given":"Jabatanarah","non-dropping-particle":"","parse-names":false,"suffix":""},{"dropping-particle":"","family":"Khasnya","given":"Pasukan","non-dropping-particle":"","parse-names":false,"suffix":""},{"dropping-particle":"","family":"Kerja","given":"Dengan Kepuasan","non-dropping-particle":"","parse-names":false,"suffix":""},{"dropping-particle":"","family":"Perbincangan","given":"B A B","non-dropping-particle":"","parse-names":false,"suffix":""},{"dropping-particle":"","family":"Etika","given":"Pelaksanaan","non-dropping-particle":"","parse-names":false,"suffix":""},{"dropping-particle":"","family":"Islam","given":"Kerja","non-dropping-particle":"","parse-names":false,"suffix":""},{"dropping-particle":"","family":"Kes","given":"Kajian","non-dropping-particle":"","parse-names":false,"suffix":""},{"dropping-particle":"","family":"Soyster","given":"A. L.","non-dropping-particle":"","parse-names":false,"suffix":""},{"dropping-particle":"","family":"Motors","given":"General","non-dropping-particle":"","parse-names":false,"suffix":""},{"dropping-particle":"","family":"Europe","given":"Western","non-dropping-particle":"","parse-names":false,"suffix":""},{"dropping-particle":"","family":"Soyster","given":"A. L.","non-dropping-particle":"","parse-names":false,"suffix":""},{"dropping-particle":"","family":"Organisasi","given":"Komitmen","non-dropping-particle":"","parse-names":false,"suffix":""},{"dropping-particle":"","family":"Organisasi","given":"D I","non-dropping-particle":"","parse-names":false,"suffix":""},{"dropping-particle":"","family":"Islam","given":"Pendidikan","non-dropping-particle":"","parse-names":false,"suffix":""},{"dropping-particle":"","family":"Hashim","given":"Noraizah Mohamed","non-dropping-particle":"","parse-names":false,"suffix":""},{"dropping-particle":"","family":"Kajian","given":"Abstrak","non-dropping-particle":"","parse-names":false,"suffix":""},{"dropping-particle":"","family":"Diraja","given":"Rejimen Renjer","non-dropping-particle":"","parse-names":false,"suffix":""},{"dropping-particle":"","family":"Correlation","given":"Pearson","non-dropping-particle":"","parse-names":false,"suffix":""},{"dropping-particle":"","family":"Infantri","given":"Jabatanarah","non-dropping-particle":"","parse-names":false,"suffix":""},{"dropping-particle":"","family":"Khasnya","given":"Pasukan","non-dropping-particle":"","parse-names":false,"suffix":""},{"dropping-particle":"","family":"Kerja","given":"Dengan Kepuasan","non-dropping-particle":"","parse-names":false,"suffix":""},{"dropping-particle":"","family":"Perbincangan","given":"B A B","non-dropping-particle":"","parse-names":false,"suffix":""},{"dropping-particle":"","family":"Etika","given":"Pelaksanaan","non-dropping-particle":"","parse-names":false,"suffix":""},{"dropping-particle":"","family":"Islam","given":"Kerja","non-dropping-particle":"","parse-names":false,"suffix":""},{"dropping-particle":"","family":"Kes","given":"Kajian","non-dropping-particle":"","parse-names":false,"suffix":""},{"dropping-particle":"","family":"Soyster","given":"A. L.","non-dropping-particle":"","parse-names":false,"suffix":""},{"dropping-particle":"","family":"Organisasi","given":"Komitmen","non-dropping-particle":"","parse-names":false,"suffix":""},{"dropping-particle":"","family":"Organisasi","given":"D I","non-dropping-particle":"","parse-names":false,"suffix":""},{"dropping-particle":"","family":"Islam","given":"Pendidikan","non-dropping-particle":"","parse-names":false,"suffix":""},{"dropping-particle":"","family":"Hashim","given":"Noraizah Mohamed","non-dropping-particle":"","parse-names":false,"suffix":""},{"dropping-particle":"","family":"Kajian","given":"Abstrak","non-dropping-particle":"","parse-names":false,"suffix":""},{"dropping-particle":"","family":"Diraja","given":"Rejimen Renjer","non-dropping-particle":"","parse-names":false,"suffix":""},{"dropping-particle":"","family":"Correlation","given":"Pearson","non-dropping-particle":"","parse-names":false,"suffix":""},{"dropping-particle":"","family":"Infantri","given":"Jabatanarah","non-dropping-particle":"","parse-names":false,"suffix":""},{"dropping-particle":"","family":"Khasnya","given":"Pasukan","non-dropping-particle":"","parse-names":false,"suffix":""},{"dropping-particle":"","family":"Kerja","given":"Dengan Kepuasan","non-dropping-particle":"","parse-names":false,"suffix":""},{"dropping-particle":"","family":"Perbincangan","given":"B A B","non-dropping-particle":"","parse-names":false,"suffix":""},{"dropping-particle":"","family":"Etika","given":"Pelaksanaan","non-dropping-particle":"","parse-names":false,"suffix":""},{"dropping-particle":"","family":"Islam","given":"Kerja","non-dropping-particle":"","parse-names":false,"suffix":""},{"dropping-particle":"","family":"Kes","given":"Kajian","non-dropping-particle":"","parse-names":false,"suffix":""},{"dropping-particle":"","family":"Soyster","given":"A. L.","non-dropping-particle":"","parse-names":false,"suffix":""},{"dropping-particle":"","family":"Motors","given":"General","non-dropping-particle":"","parse-names":false,"suffix":""},{"dropping-particle":"","family":"Europe","given":"Western","non-dropping-particle":"","parse-names":false,"suffix":""},{"dropping-particle":"","family":"Soyster","given":"A. L.","non-dropping-particle":"","parse-names":false,"suffix":""},{"dropping-particle":"","family":"Organisasi","given":"Komitmen","non-dropping-particle":"","parse-names":false,"suffix":""},{"dropping-particle":"","family":"Organisasi","given":"D I","non-dropping-particle":"","parse-names":false,"suffix":""},{"dropping-particle":"","family":"Islam","given":"Pendidikan","non-dropping-particle":"","parse-names":false,"suffix":""},{"dropping-particle":"","family":"Hashim","given":"Noraizah Mohamed","non-dropping-particle":"","parse-names":false,"suffix":""},{"dropping-particle":"","family":"Kajian","given":"Abstrak","non-dropping-particle":"","parse-names":false,"suffix":""},{"dropping-particle":"","family":"Diraja","given":"Rejimen Renjer","non-dropping-particle":"","parse-names":false,"suffix":""},{"dropping-particle":"","family":"Correlation","given":"Pearson","non-dropping-particle":"","parse-names":false,"suffix":""},{"dropping-particle":"","family":"Infantri","given":"Jabatanarah","non-dropping-particle":"","parse-names":false,"suffix":""},{"dropping-particle":"","family":"Khasnya","given":"Pasukan","non-dropping-particle":"","parse-names":false,"suffix":""},{"dropping-particle":"","family":"Kerja","given":"Dengan Kepuasan","non-dropping-particle":"","parse-names":false,"suffix":""},{"dropping-particle":"","family":"Perbincangan","given":"B A B","non-dropping-particle":"","parse-names":false,"suffix":""},{"dropping-particle":"","family":"Etika","given":"Pelaksanaan","non-dropping-particle":"","parse-names":false,"suffix":""},{"dropping-particle":"","family":"Islam","given":"Kerja","non-dropping-particle":"","parse-names":false,"suffix":""},{"dropping-particle":"","family":"Kes","given":"Kajian","non-dropping-particle":"","parse-names":false,"suffix":""},{"dropping-particle":"","family":"Sih","given":"Rahmawati","non-dropping-particle":"","parse-names":false,"suffix":""},{"dropping-particle":"","family":"Morley","given":"John E.","non-dropping-particle":"","parse-names":false,"suffix":""},{"dropping-particle":"","family":"Kaiser","given":"Fran E.","non-dropping-particle":"","parse-names":false,"suffix":""},{"dropping-particle":"","family":"Perry","given":"Horace M.","non-dropping-particle":"","parse-names":false,"suffix":""},{"dropping-particle":"","family":"Patrick","given":"Ping","non-dropping-particle":"","parse-names":false,"suffix":""},{"dropping-particle":"","family":"Ross","given":"Candie","non-dropping-particle":"","parse-names":false,"suffix":""},{"dropping-particle":"","family":"Sigmundsson","given":"H.","non-dropping-particle":"","parse-names":false,"suffix":""},{"dropping-particle":"","family":"Relations","given":"Space","non-dropping-particle":"","parse-names":false,"suffix":""},{"dropping-particle":"","family":"Corrall","given":"Sheila","non-dropping-particle":"","parse-names":false,"suffix":""},{"dropping-particle":"","family":"Simmons","given":"W. Kyle","non-dropping-particle":"","parse-names":false,"suffix":""},{"dropping-particle":"","family":"Ramjee","given":"Vimal","non-dropping-particle":"","parse-names":false,"suffix":""},{"dropping-particle":"","family":"Beauchamp","given":"Michael S.","non-dropping-particle":"","parse-names":false,"suffix":""},{"dropping-particle":"","family":"McRae","given":"Ken","non-dropping-particle":"","parse-names":false,"suffix":""},{"dropping-particle":"","family":"Martin","given":"Alex Anthony W.","non-dropping-particle":"","parse-names":false,"suffix":""},{"dropping-particle":"","family":"Barsalou","given":"Lawrence W.","non-dropping-particle":"","parse-names":false,"suffix":""},{"dropping-particle":"","family":"Siegler","given":"Robert S.","non-dropping-particle":"","parse-names":false,"suffix":""},{"dropping-particle":"","family":"Sigmon","given":"Scott B.","non-dropping-particle":"","parse-names":false,"suffix":""},{"dropping-particle":"","family":"Sirin","given":"Selcuk R.","non-dropping-particle":"","parse-names":false,"suffix":""},{"dropping-particle":"","family":"Smith","given":"Edward E.","non-dropping-particle":"","parse-names":false,"suffix":""},{"dropping-particle":"","family":"Jonides","given":"John","non-dropping-particle":"","parse-names":false,"suffix":""},{"dropping-particle":"","family":"Koeppe","given":"Robert A.","non-dropping-particle":"","parse-names":false,"suffix":""},{"dropping-particle":"","family":"Awh","given":"Edward","non-dropping-particle":"","parse-names":false,"suffix":""},{"dropping-particle":"","family":"Schumacher","given":"Eric H.","non-dropping-particle":"","parse-names":false,"suffix":""},{"dropping-particle":"","family":"Minoshima","given":"Satoshi","non-dropping-particle":"","parse-names":false,"suffix":""},{"dropping-particle":"","family":"Simonds","given":"Jennifer","non-dropping-particle":"","parse-names":false,"suffix":""},{"dropping-particle":"","family":"Kieras","given":"Jessica E.","non-dropping-particle":"","parse-names":false,"suffix":""},{"dropping-particle":"","family":"Rueda","given":"M. Rosario","non-dropping-particle":"","parse-names":false,"suffix":""},{"dropping-particle":"","family":"Rothbart","given":"Mary K.","non-dropping-particle":"","parse-names":false,"suffix":""},{"dropping-particle":"","family":"Smith","given":"Jessalyn David A.","non-dropping-particle":"","parse-names":false,"suffix":""},{"dropping-particle":"","family":"Baron","given":"Jonathan","non-dropping-particle":"","parse-names":false,"suffix":""},{"dropping-particle":"","family":"Singer","given":"Murray","non-dropping-particle":"","parse-names":false,"suffix":""},{"dropping-particle":"","family":"Singh-Manoux","given":"Archana","non-dropping-particle":"","parse-names":false,"suffix":""},{"dropping-particle":"","family":"Richards","given":"Marcus","non-dropping-particle":"","parse-names":false,"suffix":""},{"dropping-particle":"","family":"Marmot","given":"Michael G.","non-dropping-particle":"","parse-names":false,"suffix":""},{"dropping-particle":"","family":"Anderson","given":"John R","non-dropping-particle":"","parse-names":false,"suffix":""},{"dropping-particle":"","family":"Sirigu","given":"A.","non-dropping-particle":"","parse-names":false,"suffix":""},{"dropping-particle":"","family":"Duhamel","given":"J. R.","non-dropping-particle":"","parse-names":false,"suffix":""},{"dropping-particle":"","family":"Shelton","given":"Amy L.","non-dropping-particle":"","parse-names":false,"suffix":""},{"dropping-particle":"","family":"McNamara","given":"Timothy P.","non-dropping-particle":"","parse-names":false,"suffix":""},{"dropping-particle":"","family":"Suppression","given":"Saccadic","non-dropping-particle":"","parse-names":false,"suffix":""},{"dropping-particle":"","family":"Processing","given":"Information","non-dropping-particle":"","parse-names":false,"suffix":""},{"dropping-particle":"","family":"Sharlin","given":"Ehud","non-dropping-particle":"","parse-names":false,"suffix":""},{"dropping-particle":"","family":"Itoh","given":"Yuichi","non-dropping-particle":"","parse-names":false,"suffix":""},{"dropping-particle":"","family":"Watson","given":"Benjamin Barry","non-dropping-particle":"","parse-names":false,"suffix":""},{"dropping-particle":"","family":"Kitamura","given":"Yoshifumi","non-dropping-particle":"","parse-names":false,"suffix":""},{"dropping-particle":"","family":"Sutphen","given":"Steve","non-dropping-particle":"","parse-names":false,"suffix":""},{"dropping-particle":"","family":"Liu","given":"Lill","non-dropping-particle":"","parse-names":false,"suffix":""},{"dropping-particle":"","family":"Sharps","given":"M. J.","non-dropping-particle":"","parse-names":false,"suffix":""},{"dropping-particle":"","family":"Gollin","given":"E. S.","non-dropping-particle":"","parse-names":false,"suffix":""},{"dropping-particle":"","family":"Potentially","given":"Assessing","non-dropping-particle":"","parse-names":false,"suffix":""},{"dropping-particle":"","family":"Students","given":"Gifted","non-dropping-particle":"","parse-names":false,"suffix":""},{"dropping-particle":"","family":"Socioeconomic","given":"Lower","non-dropping-particle":"","parse-names":false,"suffix":""},{"dropping-particle":"","family":"With","given":"Status","non-dropping-particle":"","parse-names":false,"suffix":""},{"dropping-particle":"","family":"Measures","given":"Nonverbal","non-dropping-particle":"","parse-names":false,"suffix":""},{"dropping-particle":"","family":"Sherwin","given":"Barbara B.","non-dropping-particle":"","parse-names":false,"suffix":""},{"dropping-particle":"","family":"McGill","given":"James","non-dropping-particle":"","parse-names":false,"suffix":""},{"dropping-particle":"","family":"Shipstead","given":"Zach","non-dropping-particle":"","parse-names":false,"suffix":""},{"dropping-particle":"","family":"Martin","given":"Jessie D.","non-dropping-particle":"","parse-names":false,"suffix":""},{"dropping-particle":"","family":"Nespodzany","given":"Ashley","non-dropping-particle":"","parse-names":false,"suffix":""},{"dropping-particle":"","family":"Siegel-Hinson","given":"Robyn I.","non-dropping-particle":"","parse-names":false,"suffix":""},{"dropping-particle":"","family":"McKeever","given":"Walter F.","non-dropping-particle":"","parse-names":false,"suffix":""},{"dropping-particle":"","family":"Shute","given":"Valerie J.","non-dropping-particle":"","parse-names":false,"suffix":""},{"dropping-particle":"","family":"Pellegrino","given":"James W.","non-dropping-particle":"","parse-names":false,"suffix":""},{"dropping-particle":"","family":"Hubert","given":"Lawrence","non-dropping-particle":"","parse-names":false,"suffix":""},{"dropping-particle":"","family":"Reynolds","given":"Robert W.","non-dropping-particle":"","parse-names":false,"suffix":""},{"dropping-particle":"","family":"Lphqvlrqdo","given":"R I","non-dropping-particle":"","parse-names":false,"suffix":""},{"dropping-particle":"","family":"Ss","given":"H E","non-dropping-particle":"","parse-names":false,"suffix":""},{"dropping-particle":"","family":"Vvrfldwlrq","given":"E Phulfdq","non-dropping-particle":"","parse-names":false,"suffix":""},{"dropping-particle":"","family":"Wkh","given":"I R U","non-dropping-particle":"","parse-names":false,"suffix":""},{"dropping-particle":"","family":"Ri","given":"Gydqfhphqw","non-dropping-particle":"","parse-names":false,"suffix":""},{"dropping-particle":"","family":"Pierce","given":"John B","non-dropping-particle":"","parse-names":false,"suffix":""},{"dropping-particle":"","family":"Avenue","given":"Congress","non-dropping-particle":"","parse-names":false,"suffix":""},{"dropping-particle":"","family":"Harned","given":"M A","non-dropping-particle":"","parse-names":false,"suffix":""},{"dropping-particle":"","family":"Parks","given":"L H","non-dropping-particle":"","parse-names":false,"suffix":""},{"dropping-particle":"","family":"Shepard","given":"Roger N.","non-dropping-particle":"","parse-names":false,"suffix":""},{"dropping-particle":"","family":"Hurwitz","given":"Shelley","non-dropping-particle":"","parse-names":false,"suffix":""},{"dropping-particle":"","family":"Sheppard","given":"Leah D.","non-dropping-particle":"","parse-names":false,"suffix":""},{"dropping-particle":"","family":"Vernon","given":"Philip A.","non-dropping-particle":"","parse-names":false,"suffix":""},{"dropping-particle":"","family":"Shepard","given":"Shenna","non-dropping-particle":"","parse-names":false,"suffix":""},{"dropping-particle":"","family":"Metzler","given":"Douglas","non-dropping-particle":"","parse-names":false,"suffix":""},{"dropping-particle":"","family":"Schweizer","given":"Karl","non-dropping-particle":"","parse-names":false,"suffix":""},{"dropping-particle":"","family":"Troche","given":"Stefan J.","non-dropping-particle":"","parse-names":false,"suffix":""},{"dropping-particle":"","family":"Rammsayer","given":"Thomas H.","non-dropping-particle":"","parse-names":false,"suffix":""},{"dropping-particle":"","family":"Moosbrugger","given":"Helfried","non-dropping-particle":"","parse-names":false,"suffix":""},{"dropping-particle":"","family":"Goldhammer","given":"Frank","non-dropping-particle":"","parse-names":false,"suffix":""},{"dropping-particle":"","family":"Sigmon","given":"Scott B.","non-dropping-particle":"","parse-names":false,"suffix":""},{"dropping-particle":"","family":"Schulze","given":"Doreen","non-dropping-particle":"","parse-names":false,"suffix":""},{"dropping-particle":"","family":"Beauducel","given":"André","non-dropping-particle":"","parse-names":false,"suffix":""},{"dropping-particle":"","family":"Brocke","given":"Burkhard","non-dropping-particle":"","parse-names":false,"suffix":""},{"dropping-particle":"","family":"Schwarzer","given":"Gudrun","non-dropping-particle":"","parse-names":false,"suffix":""},{"dropping-particle":"","family":"Freitag","given":"Claudia","non-dropping-particle":"","parse-names":false,"suffix":""},{"dropping-particle":"","family":"Buckel","given":"Rebecca","non-dropping-particle":"","parse-names":false,"suffix":""},{"dropping-particle":"","family":"Lofruthe","given":"Annika","non-dropping-particle":"","parse-names":false,"suffix":""},{"dropping-particle":"","family":"Schweizer","given":"Karl","non-dropping-particle":"","parse-names":false,"suffix":""},{"dropping-particle":"","family":"Goldhammer","given":"Frank","non-dropping-particle":"","parse-names":false,"suffix":""},{"dropping-particle":"","family":"Rauch","given":"Wolfgang","non-dropping-particle":"","parse-names":false,"suffix":""},{"dropping-particle":"","family":"Moosbrugger","given":"Helfried","non-dropping-particle":"","parse-names":false,"suffix":""},{"dropping-particle":"","family":"Griffith","given":"Arthur","non-dropping-particle":"","parse-names":false,"suffix":""},{"dropping-particle":"","family":"Seurinck","given":"Ruth","non-dropping-particle":"","parse-names":false,"suffix":""},{"dropping-particle":"","family":"Vingerhoets","given":"Guy","non-dropping-particle":"","parse-names":false,"suffix":""},{"dropping-particle":"","family":"Lange","given":"Floris P.","non-dropping-particle":"De","parse-names":false,"suffix":""},{"dropping-particle":"","family":"Achten","given":"Erik","non-dropping-particle":"","parse-names":false,"suffix":""},{"dropping-particle":"","family":"Vingerhoets","given":"Guy","non-dropping-particle":"","parse-names":false,"suffix":""},{"dropping-particle":"","family":"Sekiyama","given":"Kaoru","non-dropping-particle":"","parse-names":false,"suffix":""},{"dropping-particle":"","family":"Kinoshita","given":"Toshiro","non-dropping-particle":"","parse-names":false,"suffix":""},{"dropping-particle":"","family":"Soshi","given":"Takahiro","non-dropping-particle":"","parse-names":false,"suffix":""},{"dropping-particle":"","family":"Shakeshaft","given":"Nicholas G.","non-dropping-particle":"","parse-names":false,"suffix":""},{"dropping-particle":"","family":"Rimfeld","given":"Kaili","non-dropping-particle":"","parse-names":false,"suffix":""},{"dropping-particle":"","family":"Schofield","given":"Kerry L.","non-dropping-particle":"","parse-names":false,"suffix":""},{"dropping-particle":"","family":"Selzam","given":"Saskia","non-dropping-particle":"","parse-names":false,"suffix":""},{"dropping-particle":"","family":"Malanchini","given":"Margherita","non-dropping-particle":"","parse-names":false,"suffix":""},{"dropping-particle":"","family":"Rodic","given":"Maja","non-dropping-particle":"","parse-names":false,"suffix":""},{"dropping-particle":"","family":"Kovas","given":"Yulia","non-dropping-particle":"","parse-names":false,"suffix":""},{"dropping-particle":"","family":"Plomin","given":"Robert","non-dropping-particle":"","parse-names":false,"suffix":""},{"dropping-particle":"","family":"Selst","given":"Mark","non-dropping-particle":"Van","parse-names":false,"suffix":""},{"dropping-particle":"","family":"Jolicoeur","given":"Pierre","non-dropping-particle":"","parse-names":false,"suffix":""},{"dropping-particle":"","family":"Serbin","given":"Lisa A.","non-dropping-particle":"","parse-names":false,"suffix":""},{"dropping-particle":"","family":"Zelkowitz","given":"Phyllis","non-dropping-particle":"","parse-names":false,"suffix":""},{"dropping-particle":"","family":"Doyle","given":"Alison Anna Beth","non-dropping-particle":"","parse-names":false,"suffix":""},{"dropping-particle":"","family":"Gold","given":"Dolores","non-dropping-particle":"","parse-names":false,"suffix":""},{"dropping-particle":"","family":"Wheaton","given":"Blair","non-dropping-particle":"","parse-names":false,"suffix":""},{"dropping-particle":"","family":"Scarbrough","given":"Pamela S.","non-dropping-particle":"","parse-names":false,"suffix":""},{"dropping-particle":"","family":"Johnston","given":"Victor S.","non-dropping-particle":"","parse-names":false,"suffix":""},{"dropping-particle":"","family":"Schendan","given":"Haline E.","non-dropping-particle":"","parse-names":false,"suffix":""},{"dropping-particle":"","family":"Kutas","given":"Marta","non-dropping-particle":"","parse-names":false,"suffix":""},{"dropping-particle":"","family":"Schaefer","given":"Rebecca S.","non-dropping-particle":"","parse-names":false,"suffix":""},{"dropping-particle":"","family":"Schendan","given":"Haline E.","non-dropping-particle":"","parse-names":false,"suffix":""},{"dropping-particle":"","family":"Lucia","given":"Lisa C.","non-dropping-particle":"","parse-names":false,"suffix":""},{"dropping-particle":"","family":"Salthouse","given":"Timothy A.","non-dropping-particle":"","parse-names":false,"suffix":""},{"dropping-particle":"","family":"Fristoe","given":"Nathanael M.","non-dropping-particle":"","parse-names":false,"suffix":""},{"dropping-particle":"","family":"McGuthry","given":"Katheryn E.","non-dropping-particle":"","parse-names":false,"suffix":""},{"dropping-particle":"","family":"Hambrick","given":"David Z.","non-dropping-particle":"","parse-names":false,"suffix":""},{"dropping-particle":"","family":"Sandiford","given":"P.","non-dropping-particle":"","parse-names":false,"suffix":""},{"dropping-particle":"","family":"Cassel","given":"J.","non-dropping-particle":"","parse-names":false,"suffix":""},{"dropping-particle":"","family":"Sanchez","given":"G.","non-dropping-particle":"","parse-names":false,"suffix":""},{"dropping-particle":"","family":"Coldham","given":"C.","non-dropping-particle":"","parse-names":false,"suffix":""},{"dropping-particle":"","family":"Sasama","given":"Toshihiko","non-dropping-particle":"","parse-names":false,"suffix":""},{"dropping-particle":"","family":"Mitsumoto","given":"Hiroshi","non-dropping-particle":"","parse-names":false,"suffix":""},{"dropping-particle":"","family":"Yoneda","given":"Kazuyo","non-dropping-particle":"","parse-names":false,"suffix":""},{"dropping-particle":"","family":"Tamura","given":"Shinichi","non-dropping-particle":"","parse-names":false,"suffix":""},{"dropping-particle":"","family":"Saunders","given":"B A C","non-dropping-particle":"","parse-names":false,"suffix":""},{"dropping-particle":"","family":"Schooler","given":"Carmi","non-dropping-particle":"","parse-names":false,"suffix":""},{"dropping-particle":"","family":"Schöning","given":"S.","non-dropping-particle":"","parse-names":false,"suffix":""},{"dropping-particle":"","family":"Engelien","given":"A.","non-dropping-particle":"","parse-names":false,"suffix":""},{"dropping-particle":"","family":"Kugel","given":"H.","non-dropping-particle":"","parse-names":false,"suffix":""},{"dropping-particle":"","family":"Schäfer","given":"S.","non-dropping-particle":"","parse-names":false,"suffix":""},{"dropping-particle":"","family":"Schiffbauer","given":"H.","non-dropping-particle":"","parse-names":false,"suffix":""},{"dropping-particle":"","family":"Zwitserlood","given":"P.","non-dropping-particle":"","parse-names":false,"suffix":""},{"dropping-particle":"","family":"Pletziger","given":"E.","non-dropping-particle":"","parse-names":false,"suffix":""},{"dropping-particle":"","family":"Beizai","given":"P.","non-dropping-particle":"","parse-names":false,"suffix":""},{"dropping-particle":"","family":"Kersting","given":"A.","non-dropping-particle":"","parse-names":false,"suffix":""},{"dropping-particle":"","family":"Ohrmann","given":"P.","non-dropping-particle":"","parse-names":false,"suffix":""},{"dropping-particle":"","family":"Greb","given":"R. R.","non-dropping-particle":"","parse-names":false,"suffix":""},{"dropping-particle":"","family":"Lehmann","given":"Wolfgang","non-dropping-particle":"","parse-names":false,"suffix":""},{"dropping-particle":"","family":"Heindel","given":"W.","non-dropping-particle":"","parse-names":false,"suffix":""},{"dropping-particle":"","family":"Arolt","given":"V.","non-dropping-particle":"","parse-names":false,"suffix":""},{"dropping-particle":"","family":"Konrad","given":"Carsten","non-dropping-particle":"","parse-names":false,"suffix":""},{"dropping-particle":"","family":"Schooler","given":"Carmi","non-dropping-particle":"","parse-names":false,"suffix":""},{"dropping-particle":"","family":"Mulatu","given":"Mesfin Samuel","non-dropping-particle":"","parse-names":false,"suffix":""},{"dropping-particle":"","family":"Oates","given":"Gary","non-dropping-particle":"","parse-names":false,"suffix":""},{"dropping-particle":"","family":"Schubert","given":"Anna Lena","non-dropping-particle":"","parse-names":false,"suffix":""},{"dropping-particle":"","family":"Hagemann","given":"Dirk","non-dropping-particle":"","parse-names":false,"suffix":""},{"dropping-particle":"","family":"Voss","given":"Andreas","non-dropping-particle":"","parse-names":false,"suffix":""},{"dropping-particle":"","family":"Schankin","given":"Andrea","non-dropping-particle":"","parse-names":false,"suffix":""},{"dropping-particle":"","family":"Bergmann","given":"Katharina","non-dropping-particle":"","parse-names":false,"suffix":""},{"dropping-particle":"","family":"Schendan","given":"Haline E.","non-dropping-particle":"","parse-names":false,"suffix":""},{"dropping-particle":"","family":"Stern","given":"Chantal E.","non-dropping-particle":"","parse-names":false,"suffix":""},{"dropping-particle":"","family":"Schmidt","given":"Frank L. Filip","non-dropping-particle":"","parse-names":false,"suffix":""},{"dropping-particle":"","family":"Crano","given":"William D.","non-dropping-particle":"","parse-names":false,"suffix":""},{"dropping-particle":"","family":"Schoenfeld","given":"Robby","non-dropping-particle":"","parse-names":false,"suffix":""},{"dropping-particle":"","family":"Lehmann","given":"Wolfgang","non-dropping-particle":"","parse-names":false,"suffix":""},{"dropping-particle":"","family":"Leplow","given":"Bernd","non-dropping-particle":"","parse-names":false,"suffix":""},{"dropping-particle":"","family":"Ruthruff","given":"Eric","non-dropping-particle":"","parse-names":false,"suffix":""},{"dropping-particle":"","family":"Miller","given":"Jeff","non-dropping-particle":"","parse-names":false,"suffix":""},{"dropping-particle":"","family":"Ruthsatz","given":"Vera","non-dropping-particle":"","parse-names":false,"suffix":""},{"dropping-particle":"","family":"Neuburger","given":"Sarah","non-dropping-particle":"","parse-names":false,"suffix":""},{"dropping-particle":"","family":"Jansen","given":"Petra","non-dropping-particle":"","parse-names":false,"suffix":""},{"dropping-particle":"","family":"Quaiser-Pohl","given":"Claudia","non-dropping-particle":"","parse-names":false,"suffix":""},{"dropping-particle":"","family":"Ruthruff","given":"Eric","non-dropping-particle":"","parse-names":false,"suffix":""},{"dropping-particle":"","family":"Miller","given":"Jeff","non-dropping-particle":"","parse-names":false,"suffix":""},{"dropping-particle":"","family":"Lachmann","given":"Thomas","non-dropping-particle":"","parse-names":false,"suffix":""},{"dropping-particle":"","family":"Ruthsatz","given":"Vera","non-dropping-particle":"","parse-names":false,"suffix":""},{"dropping-particle":"","family":"Neuburger","given":"Sarah","non-dropping-particle":"","parse-names":false,"suffix":""},{"dropping-particle":"","family":"Rahe","given":"Martina","non-dropping-particle":"","parse-names":false,"suffix":""},{"dropping-particle":"","family":"Jansen","given":"Petra","non-dropping-particle":"","parse-names":false,"suffix":""},{"dropping-particle":"","family":"Quaiser-Pohl","given":"Claudia","non-dropping-particle":"","parse-names":false,"suffix":""},{"dropping-particle":"","family":"Rueda","given":"M. Rosario","non-dropping-particle":"","parse-names":false,"suffix":""},{"dropping-particle":"","family":"Rothbart","given":"Mary K.","non-dropping-particle":"","parse-names":false,"suffix":""},{"dropping-particle":"","family":"McCandliss","given":"Bruce D.","non-dropping-particle":"","parse-names":false,"suffix":""},{"dropping-particle":"","family":"Saccomanno","given":"Lisa","non-dropping-particle":"","parse-names":false,"suffix":""},{"dropping-particle":"","family":"POSNER","given":"Michael I.","non-dropping-particle":"","parse-names":false,"suffix":""},{"dropping-particle":"","family":"Rushton","given":"J Philippe","non-dropping-particle":"","parse-names":false,"suffix":""},{"dropping-particle":"","family":"Rüsseler","given":"Jascha","non-dropping-particle":"","parse-names":false,"suffix":""},{"dropping-particle":"","family":"Scholz","given":"Janka","non-dropping-particle":"","parse-names":false,"suffix":""},{"dropping-particle":"","family":"Jordan","given":"Kirsten","non-dropping-particle":"","parse-names":false,"suffix":""},{"dropping-particle":"","family":"Quaiser-Pohl","given":"Claudia","non-dropping-particle":"","parse-names":false,"suffix":""},{"dropping-particle":"","family":"Saccuzzo","given":"Dennis P.","non-dropping-particle":"","parse-names":false,"suffix":""},{"dropping-particle":"","family":"Scott Craig","given":"A.","non-dropping-particle":"","parse-names":false,"suffix":""},{"dropping-particle":"","family":"Johnson","given":"Nancy E.","non-dropping-particle":"","parse-names":false,"suffix":""},{"dropping-particle":"","family":"Larson","given":"Gerald E.","non-dropping-particle":"","parse-names":false,"suffix":""},{"dropping-particle":"","family":"Songsasen","given":"N","non-dropping-particle":"","parse-names":false,"suffix":""},{"dropping-particle":"","family":"Leibo","given":"S P","non-dropping-particle":"","parse-names":false,"suffix":""},{"dropping-particle":"","family":"Salsa","given":"Analía M.","non-dropping-particle":"","parse-names":false,"suffix":""},{"dropping-particle":"","family":"Vivaldi","given":"Romina","non-dropping-particle":"","parse-names":false,"suffix":""},{"dropping-particle":"","family":"Salthouse","given":"Timothy A.","non-dropping-particle":"","parse-names":false,"suffix":""},{"dropping-particle":"","family":"Ryan","given":"Leah R.","non-dropping-particle":"","parse-names":false,"suffix":""},{"dropping-particle":"","family":"Brownlow","given":"Sheila","non-dropping-particle":"","parse-names":false,"suffix":""},{"dropping-particle":"","family":"Patterson","given":"Benjamin","non-dropping-particle":"","parse-names":false,"suffix":""},{"dropping-particle":"","family":"Rybak","given":"I. A.","non-dropping-particle":"","parse-names":false,"suffix":""},{"dropping-particle":"","family":"Gusakova","given":"V. I.","non-dropping-particle":"","parse-names":false,"suffix":""},{"dropping-particle":"V.","family":"Golovan","given":"A.","non-dropping-particle":"","parse-names":false,"suffix":""},{"dropping-particle":"","family":"Podladchikova","given":"L. N.","non-dropping-particle":"","parse-names":false,"suffix":""},{"dropping-particle":"","family":"Shevtsova","given":"N. A.","non-dropping-particle":"","parse-names":false,"suffix":""},{"dropping-particle":"","family":"Rychlak","given":"Joseph F.","non-dropping-particle":"","parse-names":false,"suffix":""},{"dropping-particle":"","family":"Rose","given":"Susan A.","non-dropping-particle":"","parse-names":false,"suffix":""},{"dropping-particle":"","family":"Wallace","given":"Ina F.","non-dropping-particle":"","parse-names":false,"suffix":""},{"dropping-particle":"","family":"Rösler","given":"Frank","non-dropping-particle":"","parse-names":false,"suffix":""},{"dropping-particle":"","family":"Röder","given":"Brigitte","non-dropping-particle":"","parse-names":false,"suffix":""},{"dropping-particle":"","family":"Heil","given":"Martin","non-dropping-particle":"","parse-names":false,"suffix":""},{"dropping-particle":"","family":"Hennighausen","given":"Erwin","non-dropping-particle":"","parse-names":false,"suffix":""},{"dropping-particle":"","family":"Rosenberg","given":"Lauren","non-dropping-particle":"","parse-names":false,"suffix":""},{"dropping-particle":"","family":"Park","given":"Sohee","non-dropping-particle":"","parse-names":false,"suffix":""},{"dropping-particle":"","family":"Rodán","given":"Antonio","non-dropping-particle":"","parse-names":false,"suffix":""},{"dropping-particle":"","family":"Contreras","given":"María José","non-dropping-particle":"","parse-names":false,"suffix":""},{"dropping-particle":"","family":"Rosa Elosúa","given":"M.","non-dropping-particle":"","parse-names":false,"suffix":""},{"dropping-particle":"","family":"Gimeno","given":"Patricia","non-dropping-particle":"","parse-names":false,"suffix":""},{"dropping-particle":"","family":"Romine","given":"Cassandra B.","non-dropping-particle":"","parse-names":false,"suffix":""},{"dropping-particle":"","family":"Lee","given":"Donghyung","non-dropping-particle":"","parse-names":false,"suffix":""},{"dropping-particle":"","family":"Wolfe","given":"Monica E.","non-dropping-particle":"","parse-names":false,"suffix":""},{"dropping-particle":"","family":"Homack","given":"Susan","non-dropping-particle":"","parse-names":false,"suffix":""},{"dropping-particle":"","family":"George","given":"Carrie","non-dropping-particle":"","parse-names":false,"suffix":""},{"dropping-particle":"","family":"Riccio","given":"Cynthia A.","non-dropping-particle":"","parse-names":false,"suffix":""},{"dropping-particle":"","family":"Ruddle","given":"Roy A.","non-dropping-particle":"","parse-names":false,"suffix":""},{"dropping-particle":"","family":"Jones","given":"Dylan M.","non-dropping-particle":"","parse-names":false,"suffix":""},{"dropping-particle":"","family":"Rudkin","given":"Susan J.","non-dropping-particle":"","parse-names":false,"suffix":""},{"dropping-particle":"","family":"Pearson","given":"David G.","non-dropping-particle":"","parse-names":false,"suffix":""},{"dropping-particle":"","family":"Logie","given":"Robert H.","non-dropping-particle":"","parse-names":false,"suffix":""},{"dropping-particle":"","family":"Rovet","given":"Joanne F.","non-dropping-particle":"","parse-names":false,"suffix":""},{"dropping-particle":"","family":"Netley","given":"C.","non-dropping-particle":"","parse-names":false,"suffix":""},{"dropping-particle":"","family":"Rosser","given":"Rosemary A.","non-dropping-particle":"","parse-names":false,"suffix":""},{"dropping-particle":"","family":"Ensing","given":"Sally Stevens","non-dropping-particle":"","parse-names":false,"suffix":""},{"dropping-particle":"","family":"Glider","given":"Peggy J","non-dropping-particle":"","parse-names":false,"suffix":""},{"dropping-particle":"","family":"Lane","given":"Suzanne","non-dropping-particle":"","parse-names":false,"suffix":""},{"dropping-particle":"","family":"Mazzeo","given":"John","non-dropping-particle":"","parse-names":false,"suffix":""},{"dropping-particle":"","family":"Rossion","given":"Bruno","non-dropping-particle":"","parse-names":false,"suffix":""},{"dropping-particle":"","family":"Pourtois","given":"Gilles","non-dropping-particle":"","parse-names":false,"suffix":""},{"dropping-particle":"","family":"Rigal","given":"Robert","non-dropping-particle":"","parse-names":false,"suffix":""},{"dropping-particle":"","family":"Riggs","given":"Kevin J.","non-dropping-particle":"","parse-names":false,"suffix":""},{"dropping-particle":"","family":"McTaggart","given":"James","non-dropping-particle":"","parse-names":false,"suffix":""},{"dropping-particle":"","family":"Simpson","given":"Andrew","non-dropping-particle":"","parse-names":false,"suffix":""},{"dropping-particle":"","family":"Freeman","given":"Richard P.J.","non-dropping-particle":"","parse-names":false,"suffix":""},{"dropping-particle":"","family":"Rilea","given":"Stacy L.","non-dropping-particle":"","parse-names":false,"suffix":""},{"dropping-particle":"","family":"Habacha","given":"Hamdi","non-dropping-particle":"","parse-names":false,"suffix":""},{"dropping-particle":"","family":"Molinaro","given":"Corinne","non-dropping-particle":"","parse-names":false,"suffix":""},{"dropping-particle":"","family":"Dosseville","given":"Fabrice","non-dropping-particle":"","parse-names":false,"suffix":""},{"dropping-particle":"","family":"Rilea","given":"Stacy L.","non-dropping-particle":"","parse-names":false,"suffix":""},{"dropping-particle":"","family":"Roskos-Ewoldsen","given":"Beverly","non-dropping-particle":"","parse-names":false,"suffix":""},{"dropping-particle":"","family":"Boles","given":"David","non-dropping-particle":"","parse-names":false,"suffix":""},{"dropping-particle":"","family":"Richards","given":"Marcus","non-dropping-particle":"","parse-names":false,"suffix":""},{"dropping-particle":"","family":"Wadsworth","given":"M. E.J.","non-dropping-particle":"","parse-names":false,"suffix":""},{"dropping-particle":"","family":"Richter","given":"Wolfgang","non-dropping-particle":"","parse-names":false,"suffix":""},{"dropping-particle":"","family":"Tegeler","given":"Carola","non-dropping-particle":"","parse-names":false,"suffix":""},{"dropping-particle":"","family":"Georgopoulos","given":"Apostolos P.","non-dropping-particle":"","parse-names":false,"suffix":""},{"dropping-particle":"","family":"Ugurbil","given":"Kamil","non-dropping-particle":"","parse-names":false,"suffix":""},{"dropping-particle":"","family":"Kim","given":"Seong Gi","non-dropping-particle":"","parse-names":false,"suffix":""},{"dropping-particle":"","family":"Roberts","given":"Jonathan E.","non-dropping-particle":"","parse-names":false,"suffix":""},{"dropping-particle":"","family":"Bell","given":"Martha Ann","non-dropping-particle":"","parse-names":false,"suffix":""},{"dropping-particle":"","family":"Robertson","given":"Lynn C.","non-dropping-particle":"","parse-names":false,"suffix":""},{"dropping-particle":"","family":"Palmer","given":"Stephen E.","non-dropping-particle":"","parse-names":false,"suffix":""},{"dropping-particle":"","family":"Gomez","given":"Louis M.","non-dropping-particle":"","parse-names":false,"suffix":""},{"dropping-particle":"","family":"Rocha","given":"E. M.","non-dropping-particle":"","parse-names":false,"suffix":""},{"dropping-particle":"","family":"Marche","given":"T. A.","non-dropping-particle":"","parse-names":false,"suffix":""},{"dropping-particle":"","family":"Briere","given":"J. L.","non-dropping-particle":"","parse-names":false,"suffix":""},{"dropping-particle":"","family":"Rizk-Jackson","given":"Angela M.","non-dropping-particle":"","parse-names":false,"suffix":""},{"dropping-particle":"","family":"Acevedo","given":"Summer F.","non-dropping-particle":"","parse-names":false,"suffix":""},{"dropping-particle":"","family":"Inman","given":"Dean","non-dropping-particle":"","parse-names":false,"suffix":""},{"dropping-particle":"","family":"Howieson","given":"Diane","non-dropping-particle":"","parse-names":false,"suffix":""},{"dropping-particle":"","family":"Benice","given":"Theodore S.","non-dropping-particle":"","parse-names":false,"suffix":""},{"dropping-particle":"","family":"Raber","given":"Jacob","non-dropping-particle":"","parse-names":false,"suffix":""},{"dropping-particle":"","family":"Roberts","given":"Ralph J.","non-dropping-particle":"","parse-names":false,"suffix":""},{"dropping-particle":"","family":"Aman","given":"Christine J.","non-dropping-particle":"","parse-names":false,"suffix":""},{"dropping-particle":"","family":"Roberts","given":"Jonathan E.","non-dropping-particle":"","parse-names":false,"suffix":""},{"dropping-particle":"","family":"Bell","given":"Martha Ann","non-dropping-particle":"","parse-names":false,"suffix":""},{"dropping-particle":"","family":"Raton","given":"Boca","non-dropping-particle":"","parse-names":false,"suffix":""},{"dropping-particle":"","family":"Rhodes","given":"Matthew G.","non-dropping-particle":"","parse-names":false,"suffix":""},{"dropping-particle":"","family":"Raye","given":"Carol L.","non-dropping-particle":"","parse-names":false,"suffix":""},{"dropping-particle":"","family":"Johnson","given":"Matthew R. Mark H. Marcia K.","non-dropping-particle":"","parse-names":false,"suffix":""},{"dropping-particle":"","family":"Mitchell","given":"Karen J.","non-dropping-particle":"","parse-names":false,"suffix":""},{"dropping-particle":"","family":"Greene","given":"Erich J.","non-dropping-particle":"","parse-names":false,"suffix":""},{"dropping-particle":"","family":"Johnson","given":"Matthew R. Mark H. Marcia K.","non-dropping-particle":"","parse-names":false,"suffix":""},{"dropping-particle":"","family":"Raizada","given":"Rajeev D.S.","non-dropping-particle":"","parse-names":false,"suffix":""},{"dropping-particle":"","family":"Richards","given":"Todd L.","non-dropping-particle":"","parse-names":false,"suffix":""},{"dropping-particle":"","family":"Meltzoff","given":"Andrew","non-dropping-particle":"","parse-names":false,"suffix":""},{"dropping-particle":"","family":"Kuhl","given":"Patricia K.","non-dropping-particle":"","parse-names":false,"suffix":""},{"dropping-particle":"","family":"Kishiyama","given":"Mark M.","non-dropping-particle":"","parse-names":false,"suffix":""},{"dropping-particle":"","family":"Ratcliff","given":"Graham","non-dropping-particle":"","parse-names":false,"suffix":""},{"dropping-particle":"","family":"Ratcliff","given":"Roger","non-dropping-particle":"","parse-names":false,"suffix":""},{"dropping-particle":"","family":"Rescher","given":"Brigitte","non-dropping-particle":"","parse-names":false,"suffix":""},{"dropping-particle":"","family":"Rappelsberger","given":"Peter","non-dropping-particle":"","parse-names":false,"suffix":""},{"dropping-particle":"","family":"Resnick","given":"Susan M.","non-dropping-particle":"","parse-names":false,"suffix":""},{"dropping-particle":"","family":"Berenbaum","given":"Sheri A.","non-dropping-particle":"","parse-names":false,"suffix":""},{"dropping-particle":"","family":"Gottesman","given":"Irving I.","non-dropping-particle":"","parse-names":false,"suffix":""},{"dropping-particle":"","family":"Bouchard","given":"Thomas J.","non-dropping-particle":"","parse-names":false,"suffix":""},{"dropping-particle":"","family":"Reichle","given":"Erik D.","non-dropping-particle":"","parse-names":false,"suffix":""},{"dropping-particle":"","family":"Carpenter","given":"Patricia A.","non-dropping-particle":"","parse-names":false,"suffix":""},{"dropping-particle":"","family":"Just","given":"Marcel Adam","non-dropping-particle":"","parse-names":false,"suffix":""},{"dropping-particle":"","family":"Reilly","given":"David","non-dropping-particle":"","parse-names":false,"suffix":""},{"dropping-particle":"","family":"Neumann","given":"David L.","non-dropping-particle":"","parse-names":false,"suffix":""},{"dropping-particle":"","family":"Putz","given":"David A.","non-dropping-particle":"","parse-names":false,"suffix":""},{"dropping-particle":"","family":"Gaulin","given":"Steven J.C.","non-dropping-particle":"","parse-names":false,"suffix":""},{"dropping-particle":"","family":"Sporter","given":"Robert J.","non-dropping-particle":"","parse-names":false,"suffix":""},{"dropping-particle":"","family":"McBurney","given":"Donald H.","non-dropping-particle":"","parse-names":false,"suffix":""},{"dropping-particle":"","family":"Quaiser-Pohl","given":"Claudia","non-dropping-particle":"","parse-names":false,"suffix":""},{"dropping-particle":"","family":"Jansen","given":"Petra","non-dropping-particle":"","parse-names":false,"suffix":""},{"dropping-particle":"","family":"Lehmann","given":"Jennifer","non-dropping-particle":"","parse-names":false,"suffix":""},{"dropping-particle":"","family":"Kudielka","given":"Brigitte M.","non-dropping-particle":"","parse-names":false,"suffix":""},{"dropping-particle":"","family":"Pylyshyn","given":"Zenon W.","non-dropping-particle":"","parse-names":false,"suffix":""},{"dropping-particle":"","family":"Quinn","given":"Paul C.","non-dropping-particle":"","parse-names":false,"suffix":""},{"dropping-particle":"","family":"Liben","given":"Lynn S.","non-dropping-particle":"","parse-names":false,"suffix":""},{"dropping-particle":"","family":"Raabe","given":"Sylvia","non-dropping-particle":"","parse-names":false,"suffix":""},{"dropping-particle":"","family":"Höger","given":"Rainer","non-dropping-particle":"","parse-names":false,"suffix":""},{"dropping-particle":"","family":"Delius","given":"Juan D.","non-dropping-particle":"","parse-names":false,"suffix":""},{"dropping-particle":"","family":"Rahman","given":"Qazi","non-dropping-particle":"","parse-names":false,"suffix":""},{"dropping-particle":"","family":"Wilson","given":"Glenn D.","non-dropping-particle":"","parse-names":false,"suffix":""},{"dropping-particle":"","family":"Quaiser-Pohl","given":"Claudia","non-dropping-particle":"","parse-names":false,"suffix":""},{"dropping-particle":"","family":"Geiser","given":"Christian","non-dropping-particle":"","parse-names":false,"suffix":""},{"dropping-particle":"","family":"Lehmann","given":"Wolfgang","non-dropping-particle":"","parse-names":false,"suffix":""},{"dropping-particle":"","family":"Eid","given":"Michael","non-dropping-particle":"","parse-names":false,"suffix":""},{"dropping-particle":"","family":"Rohe","given":"Anna M.","non-dropping-particle":"","parse-names":false,"suffix":""},{"dropping-particle":"","family":"Amberger","given":"Tobias","non-dropping-particle":"","parse-names":false,"suffix":""},{"dropping-particle":"","family":"Price","given":"Mark C.","non-dropping-particle":"","parse-names":false,"suffix":""},{"dropping-particle":"","family":"Prime","given":"David J.","non-dropping-particle":"","parse-names":false,"suffix":""},{"dropping-particle":"","family":"Jolicoeur","given":"Pierre","non-dropping-particle":"","parse-names":false,"suffix":""},{"dropping-particle":"","family":"Prins","given":"Niels D.","non-dropping-particle":"","parse-names":false,"suffix":""},{"dropping-particle":"","family":"Dijk","given":"Ewoud J.","non-dropping-particle":"Van","parse-names":false,"suffix":""},{"dropping-particle":"","family":"Heijer","given":"Tom","non-dropping-particle":"Den","parse-names":false,"suffix":""},{"dropping-particle":"","family":"Vermeer","given":"Sarah E.","non-dropping-particle":"","parse-names":false,"suffix":""},{"dropping-particle":"","family":"Jolles","given":"Jellemer","non-dropping-particle":"","parse-names":false,"suffix":""},{"dropping-particle":"","family":"Koudstaal","given":"Peter J.","non-dropping-particle":"","parse-names":false,"suffix":""},{"dropping-particle":"","family":"Hofman","given":"Albert","non-dropping-particle":"","parse-names":false,"suffix":""},{"dropping-particle":"","family":"Breteler","given":"Monique M.B.","non-dropping-particle":"","parse-names":false,"suffix":""},{"dropping-particle":"","family":"Prinzel","given":"Lawrence J.","non-dropping-particle":"","parse-names":false,"suffix":""},{"dropping-particle":"","family":"Freeman","given":"Frederick G.","non-dropping-particle":"","parse-names":false,"suffix":""},{"dropping-particle":"","family":"Pothos","given":"Emmanuel M.","non-dropping-particle":"","parse-names":false,"suffix":""},{"dropping-particle":"","family":"Ward","given":"Robert","non-dropping-particle":"","parse-names":false,"suffix":""},{"dropping-particle":"","family":"Previous","given":"Introduction","non-dropping-particle":"","parse-names":false,"suffix":""},{"dropping-particle":"","family":"POSNER","given":"Michael I.","non-dropping-particle":"","parse-names":false,"suffix":""},{"dropping-particle":"","family":"MITCHELL","given":"Roland W. Ronald F.","non-dropping-particle":"","parse-names":false,"suffix":""},{"dropping-particle":"","family":"Gleeson","given":"Brian T.","non-dropping-particle":"","parse-names":false,"suffix":""},{"dropping-particle":"","family":"Provancher","given":"William R.","non-dropping-particle":"","parse-names":false,"suffix":""},{"dropping-particle":"","family":"Publications","given":"Sage","non-dropping-particle":"","parse-names":false,"suffix":""},{"dropping-particle":"","family":"Pueyo","given":"R.","non-dropping-particle":"","parse-names":false,"suffix":""},{"dropping-particle":"","family":"Junqué","given":"C.","non-dropping-particle":"","parse-names":false,"suffix":""},{"dropping-particle":"","family":"Vendrell","given":"P.","non-dropping-particle":"","parse-names":false,"suffix":""},{"dropping-particle":"","family":"Narberhaus","given":"A.","non-dropping-particle":"","parse-names":false,"suffix":""},{"dropping-particle":"","family":"Segarra","given":"D.","non-dropping-particle":"","parse-names":false,"suffix":""},{"dropping-particle":"","family":"Puts","given":"David A.","non-dropping-particle":"","parse-names":false,"suffix":""},{"dropping-particle":"","family":"Cárdenas","given":"Rodrigo A.","non-dropping-particle":"","parse-names":false,"suffix":""},{"dropping-particle":"","family":"Bailey","given":"Drew H.","non-dropping-particle":"","parse-names":false,"suffix":""},{"dropping-particle":"","family":"Burriss","given":"Robert P.","non-dropping-particle":"","parse-names":false,"suffix":""},{"dropping-particle":"","family":"Jordan","given":"Cynthia L.","non-dropping-particle":"","parse-names":false,"suffix":""},{"dropping-particle":"","family":"Breedlove","given":"S. Marc","non-dropping-particle":"","parse-names":false,"suffix":""},{"dropping-particle":"","family":"Provost","given":"Alexander","non-dropping-particle":"","parse-names":false,"suffix":""},{"dropping-particle":"","family":"Heathcote","given":"Andrew","non-dropping-particle":"","parse-names":false,"suffix":""},{"dropping-particle":"","family":"Hahn","given":"Ulrike","non-dropping-particle":"","parse-names":false,"suffix":""},{"dropping-particle":"","family":"Close","given":"James","non-dropping-particle":"","parse-names":false,"suffix":""},{"dropping-particle":"","family":"Graf","given":"Markus","non-dropping-particle":"","parse-names":false,"suffix":""},{"dropping-particle":"","family":"Pruden","given":"Shannon M.","non-dropping-particle":"","parse-names":false,"suffix":""},{"dropping-particle":"","family":"Göksun","given":"Tilbe","non-dropping-particle":"","parse-names":false,"suffix":""},{"dropping-particle":"","family":"Roseberry","given":"Sarah","non-dropping-particle":"","parse-names":false,"suffix":""},{"dropping-particle":"","family":"Hirsh-Pasek","given":"Kathy","non-dropping-particle":"","parse-names":false,"suffix":""},{"dropping-particle":"","family":"Golinkoff","given":"Roberta Michnick","non-dropping-particle":"","parse-names":false,"suffix":""},{"dropping-particle":"","family":"Göksun","given":"Tilbe","non-dropping-particle":"","parse-names":false,"suffix":""},{"dropping-particle":"","family":"Hirsh-Pasek","given":"Kathy","non-dropping-particle":"","parse-names":false,"suffix":""},{"dropping-particle":"","family":"Golinkoff","given":"Roberta Michnick","non-dropping-particle":"","parse-names":false,"suffix":""},{"dropping-particle":"","family":"Levine","given":"Susan C.","non-dropping-particle":"","parse-names":false,"suffix":""},{"dropping-particle":"","family":"Huttenlocher","given":"Janellen","non-dropping-particle":"","parse-names":false,"suffix":""},{"dropping-particle":"","family":"Hahn","given":"Nicola","non-dropping-particle":"","parse-names":false,"suffix":""},{"dropping-particle":"","family":"Jansen","given":"Petra","non-dropping-particle":"","parse-names":false,"suffix":""},{"dropping-particle":"","family":"Heil","given":"Martin","non-dropping-particle":"","parse-names":false,"suffix":""},{"dropping-particle":"","family":"Halari","given":"Rozmin","non-dropping-particle":"","parse-names":false,"suffix":""},{"dropping-particle":"","family":"Sharma","given":"Tonmoy","non-dropping-particle":"","parse-names":false,"suffix":""},{"dropping-particle":"","family":"Hines","given":"Melissa","non-dropping-particle":"","parse-names":false,"suffix":""},{"dropping-particle":"","family":"Andrew","given":"Chris","non-dropping-particle":"","parse-names":false,"suffix":""},{"dropping-particle":"","family":"Simmons","given":"Andy","non-dropping-particle":"","parse-names":false,"suffix":""},{"dropping-particle":"","family":"Kumari","given":"Veena","non-dropping-particle":"","parse-names":false,"suffix":""},{"dropping-particle":"","family":"Hale","given":"Sandra","non-dropping-particle":"","parse-names":false,"suffix":""},{"dropping-particle":"","family":"Hagger-Johnson","given":"Gareth","non-dropping-particle":"","parse-names":false,"suffix":""},{"dropping-particle":"","family":"Mõttus","given":"René","non-dropping-particle":"","parse-names":false,"suffix":""},{"dropping-particle":"","family":"Craig","given":"Leone C.A.","non-dropping-particle":"","parse-names":false,"suffix":""},{"dropping-particle":"","family":"Starr","given":"John M.","non-dropping-particle":"","parse-names":false,"suffix":""},{"dropping-particle":"","family":"Deary","given":"Ian J.","non-dropping-particle":"","parse-names":false,"suffix":""},{"dropping-particle":"","family":"Hahn","given":"Nicola","non-dropping-particle":"","parse-names":false,"suffix":""},{"dropping-particle":"","family":"Hagen","given":"Margaret A.","non-dropping-particle":"","parse-names":false,"suffix":""},{"dropping-particle":"","family":"Goethem","given":"G","non-dropping-particle":"Van","parse-names":false,"suffix":""},{"dropping-particle":"","family":"J.J.","given":"Martin","non-dropping-particle":"","parse-names":false,"suffix":""},{"dropping-particle":"","family":"B.","given":"Dermaut","non-dropping-particle":"","parse-names":false,"suffix":""},{"dropping-particle":"","family":"A","given":"Löfgren","non-dropping-particle":"","parse-names":false,"suffix":""},{"dropping-particle":"","family":"A.","given":"Wibail","non-dropping-particle":"","parse-names":false,"suffix":""},{"dropping-particle":"","family":"D.","given":"Ververken","non-dropping-particle":"","parse-names":false,"suffix":""},{"dropping-particle":"","family":"P.","given":"Tack","non-dropping-particle":"","parse-names":false,"suffix":""},{"dropping-particle":"","family":"I.","given":"Dehaeneg","non-dropping-particle":"","parse-names":false,"suffix":""},{"dropping-particle":"","family":"M.","given":"Van Zandijcke","non-dropping-particle":"","parse-names":false,"suffix":""},{"dropping-particle":"","family":"M.","given":"Moonen","non-dropping-particle":"","parse-names":false,"suffix":""},{"dropping-particle":"","family":"C.","given":"Ceuterick","non-dropping-particle":"","parse-names":false,"suffix":""},{"dropping-particle":"","family":"P.","given":"De Jonghe","non-dropping-particle":"","parse-names":false,"suffix":""},{"dropping-particle":"","family":"C.","given":"Van Broeckhoven","non-dropping-particle":"","parse-names":false,"suffix":""},{"dropping-particle":"","family":"Fairweather","given":"Hugh","non-dropping-particle":"","parse-names":false,"suffix":""},{"dropping-particle":"","family":"Halverson","given":"Tim","non-dropping-particle":"","parse-names":false,"suffix":""},{"dropping-particle":"","family":"Gunzelmann","given":"Glenn","non-dropping-particle":"","parse-names":false,"suffix":""},{"dropping-particle":"","family":"Richard Moore","given":"L.","non-dropping-particle":"","parse-names":false,"suffix":""},{"dropping-particle":"","family":"Dongen","given":"Hans P.A.","non-dropping-particle":"Van","parse-names":false,"suffix":""},{"dropping-particle":"","family":"Halpern","given":"Diane F.","non-dropping-particle":"","parse-names":false,"suffix":""},{"dropping-particle":"","family":"Benbow","given":"Camilla Persson","non-dropping-particle":"","parse-names":false,"suffix":""},{"dropping-particle":"","family":"Geary","given":"David C.","non-dropping-particle":"","parse-names":false,"suffix":""},{"dropping-particle":"","family":"Gur","given":"Ruben C.","non-dropping-particle":"","parse-names":false,"suffix":""},{"dropping-particle":"","family":"Hyde","given":"Janet Shibley","non-dropping-particle":"","parse-names":false,"suffix":""},{"dropping-particle":"","family":"Gernsbacher","given":"Morton Ann","non-dropping-particle":"","parse-names":false,"suffix":""},{"dropping-particle":"","family":"Hamilton","given":"Antonia F.de C.","non-dropping-particle":"","parse-names":false,"suffix":""},{"dropping-particle":"","family":"Brindley","given":"Rachel","non-dropping-particle":"","parse-names":false,"suffix":""},{"dropping-particle":"","family":"Frith","given":"Uta","non-dropping-particle":"","parse-names":false,"suffix":""},{"dropping-particle":"","family":"Bull","given":"MRS","non-dropping-particle":"","parse-names":false,"suffix":""},{"dropping-particle":"","family":"Halpern","given":"Diane F.","non-dropping-particle":"","parse-names":false,"suffix":""},{"dropping-particle":"","family":"Ho","given":"Robert","non-dropping-particle":"","parse-names":false,"suffix":""},{"dropping-particle":"","family":"Grimshaw","given":"Gina M.","non-dropping-particle":"","parse-names":false,"suffix":""},{"dropping-particle":"","family":"Bryden","given":"M. Philip","non-dropping-particle":"","parse-names":false,"suffix":""},{"dropping-particle":"","family":"Finegan","given":"Jo-Anne K.","non-dropping-particle":"","parse-names":false,"suffix":""},{"dropping-particle":"","family":"Güntürkün","given":"Onur","non-dropping-particle":"","parse-names":false,"suffix":""},{"dropping-particle":"","family":"Hausmann","given":"Markus","non-dropping-particle":"","parse-names":false,"suffix":""},{"dropping-particle":"","family":"Grubert","given":"Anna","non-dropping-particle":"","parse-names":false,"suffix":""},{"dropping-particle":"","family":"Indino","given":"Marcello","non-dropping-particle":"","parse-names":false,"suffix":""},{"dropping-particle":"","family":"Krummenacher","given":"Joseph","non-dropping-particle":"","parse-names":false,"suffix":""},{"dropping-particle":"","family":"Greve","given":"Kevin W.","non-dropping-particle":"","parse-names":false,"suffix":""},{"dropping-particle":"","family":"Brooks","given":"Jill","non-dropping-particle":"","parse-names":false,"suffix":""},{"dropping-particle":"","family":"Crouch","given":"John A.","non-dropping-particle":"","parse-names":false,"suffix":""},{"dropping-particle":"","family":"Williams","given":"Mary C.","non-dropping-particle":"","parse-names":false,"suffix":""},{"dropping-particle":"","family":"Rice","given":"Warren J.","non-dropping-particle":"","parse-names":false,"suffix":""},{"dropping-particle":"","family":"Habacha","given":"Hamdi","non-dropping-particle":"","parse-names":false,"suffix":""},{"dropping-particle":"","family":"Moreau","given":"David","non-dropping-particle":"","parse-names":false,"suffix":""},{"dropping-particle":"","family":"Jarraya","given":"Mohamed","non-dropping-particle":"","parse-names":false,"suffix":""},{"dropping-particle":"","family":"Lejeune-Poutrain","given":"Laure Re","non-dropping-particle":"","parse-names":false,"suffix":""},{"dropping-particle":"","family":"Molinaro","given":"Corinne","non-dropping-particle":"","parse-names":false,"suffix":""},{"dropping-particle":"","family":"Green","given":"Kathy E","non-dropping-particle":"","parse-names":false,"suffix":""},{"dropping-particle":"","family":"Kluever","given":"Raymond C","non-dropping-particle":"","parse-names":false,"suffix":""},{"dropping-particle":"","family":"Greenberg","given":"Anastasia","non-dropping-particle":"","parse-names":false,"suffix":""},{"dropping-particle":"","family":"Bellana","given":"Buddhika","non-dropping-particle":"","parse-names":false,"suffix":""},{"dropping-particle":"","family":"Bialystok","given":"Ellen","non-dropping-particle":"","parse-names":false,"suffix":""},{"dropping-particle":"","family":"Greve","given":"Kevin W.","non-dropping-particle":"","parse-names":false,"suffix":""},{"dropping-particle":"","family":"Stickle","given":"Timothy R.","non-dropping-particle":"","parse-names":false,"suffix":""},{"dropping-particle":"","family":"Love","given":"Jeffrey M.","non-dropping-particle":"","parse-names":false,"suffix":""},{"dropping-particle":"","family":"Bianchini","given":"Kevin J.","non-dropping-particle":"","parse-names":false,"suffix":""},{"dropping-particle":"","family":"Stanford","given":"Matthew S.","non-dropping-particle":"","parse-names":false,"suffix":""},{"dropping-particle":"","family":"Habach","given":"Hamdi","non-dropping-particle":"","parse-names":false,"suffix":""},{"dropping-particle":"","family":"Lejeune-Poutrain","given":"Laure Re","non-dropping-particle":"","parse-names":false,"suffix":""},{"dropping-particle":"","family":"Molinaro","given":"Corinne","non-dropping-particle":"","parse-names":false,"suffix":""},{"dropping-particle":"","family":"Hackman","given":"Daniel A.","non-dropping-particle":"","parse-names":false,"suffix":""},{"dropping-particle":"","family":"Farah","given":"Martha J.","non-dropping-particle":"","parse-names":false,"suffix":""},{"dropping-particle":"","family":"Meaney","given":"Michael J.","non-dropping-particle":"","parse-names":false,"suffix":""},{"dropping-particle":"","family":"Gustafsson","given":"Jan Eric","non-dropping-particle":"","parse-names":false,"suffix":""},{"dropping-particle":"","family":"Haaf","given":"Robert A.","non-dropping-particle":"","parse-names":false,"suffix":""},{"dropping-particle":"","family":"Fulkerson","given":"Anne L.","non-dropping-particle":"","parse-names":false,"suffix":""},{"dropping-particle":"","family":"Jablonski","given":"Brandon J.","non-dropping-particle":"","parse-names":false,"suffix":""},{"dropping-particle":"","family":"Hupp","given":"Julie M.","non-dropping-particle":"","parse-names":false,"suffix":""},{"dropping-particle":"","family":"Shull","given":"Stacey S.","non-dropping-particle":"","parse-names":false,"suffix":""},{"dropping-particle":"","family":"Pescara-Kovach","given":"Lisa","non-dropping-particle":"","parse-names":false,"suffix":""},{"dropping-particle":"","family":"Guttman","given":"Ruth","non-dropping-particle":"","parse-names":false,"suffix":""},{"dropping-particle":"","family":"Epstein","given":"Elizabeth E.","non-dropping-particle":"","parse-names":false,"suffix":""},{"dropping-particle":"","family":"Amir","given":"Marianne","non-dropping-particle":"","parse-names":false,"suffix":""},{"dropping-particle":"","family":"Guttman","given":"Louis","non-dropping-particle":"","parse-names":false,"suffix":""},{"dropping-particle":"","family":"Bonzi","given":"Emilio Roessler","non-dropping-particle":"","parse-names":false,"suffix":""},{"dropping-particle":"","family":"Göksun","given":"Tilbe","non-dropping-particle":"","parse-names":false,"suffix":""},{"dropping-particle":"","family":"Hirsh-Pasek","given":"Kathy","non-dropping-particle":"","parse-names":false,"suffix":""},{"dropping-particle":"","family":"Golinkoff","given":"Roberta Michnick","non-dropping-particle":"","parse-names":false,"suffix":""},{"dropping-particle":"","family":"Smith","given":"Sabrina E","non-dropping-particle":"","parse-names":false,"suffix":""},{"dropping-particle":"","family":"Göksun","given":"Tilbe","non-dropping-particle":"","parse-names":false,"suffix":""},{"dropping-particle":"","family":"Hirsh-Pasek","given":"Kathy","non-dropping-particle":"","parse-names":false,"suffix":""},{"dropping-particle":"","family":"Golinkoff","given":"Roberta Michnick","non-dropping-particle":"","parse-names":false,"suffix":""},{"dropping-particle":"","family":"Imai","given":"Mutsumi","non-dropping-particle":"","parse-names":false,"suffix":""},{"dropping-particle":"","family":"Konishi","given":"Haruka","non-dropping-particle":"","parse-names":false,"suffix":""},{"dropping-particle":"","family":"Okada","given":"Hiroyuki","non-dropping-particle":"","parse-names":false,"suffix":""},{"dropping-particle":"","family":"Gogos","given":"Andrea","non-dropping-particle":"","parse-names":false,"suffix":""},{"dropping-particle":"","family":"Gavrilescu","given":"Maria","non-dropping-particle":"","parse-names":false,"suffix":""},{"dropping-particle":"","family":"Davison","given":"Sonia","non-dropping-particle":"","parse-names":false,"suffix":""},{"dropping-particle":"","family":"Searle","given":"Karissa","non-dropping-particle":"","parse-names":false,"suffix":""},{"dropping-particle":"","family":"Adams","given":"Jenny","non-dropping-particle":"","parse-names":false,"suffix":""},{"dropping-particle":"","family":"Rossell","given":"Susan L.","non-dropping-particle":"","parse-names":false,"suffix":""},{"dropping-particle":"","family":"Bell","given":"Robin","non-dropping-particle":"","parse-names":false,"suffix":""},{"dropping-particle":"","family":"Davis","given":"Susan R.","non-dropping-particle":"","parse-names":false,"suffix":""},{"dropping-particle":"","family":"Egan","given":"Gary F.","non-dropping-particle":"","parse-names":false,"suffix":""},{"dropping-particle":"","family":"Göksun","given":"Tilbe","non-dropping-particle":"","parse-names":false,"suffix":""},{"dropping-particle":"","family":"Goldin-Meadow","given":"Susan","non-dropping-particle":"","parse-names":false,"suffix":""},{"dropping-particle":"","family":"Newcombe","given":"Nora S.","non-dropping-particle":"","parse-names":false,"suffix":""},{"dropping-particle":"","family":"Shipley","given":"Thomas F.","non-dropping-particle":"","parse-names":false,"suffix":""},{"dropping-particle":"","family":"Lehet","given":"Matthew","non-dropping-particle":"","parse-names":false,"suffix":""},{"dropping-particle":"","family":"Malykhina","given":"Katsiaryna","non-dropping-particle":"","parse-names":false,"suffix":""},{"dropping-particle":"","family":"Chatterjee","given":"Anjan","non-dropping-particle":"","parse-names":false,"suffix":""},{"dropping-particle":"","family":"Graf","given":"Markus","non-dropping-particle":"","parse-names":false,"suffix":""},{"dropping-particle":"","family":"Grady","given":"Cheryl L.","non-dropping-particle":"","parse-names":false,"suffix":""},{"dropping-particle":"","family":"Horwitz","given":"Barry","non-dropping-particle":"","parse-names":false,"suffix":""},{"dropping-particle":"","family":"Pietrini","given":"Pietro","non-dropping-particle":"","parse-names":false,"suffix":""},{"dropping-particle":"","family":"Mentis","given":"Marc J.","non-dropping-particle":"","parse-names":false,"suffix":""},{"dropping-particle":"","family":"Ungerleider","given":"Leslie G.","non-dropping-particle":"","parse-names":false,"suffix":""},{"dropping-particle":"","family":"Rapoport","given":"Stanley I.","non-dropping-particle":"","parse-names":false,"suffix":""},{"dropping-particle":"V.","family":"Haxby","given":"James","non-dropping-particle":"","parse-names":false,"suffix":""},{"dropping-particle":"","family":"Gray","given":"Shelley","non-dropping-particle":"","parse-names":false,"suffix":""},{"dropping-particle":"","family":"Green","given":"Samuel","non-dropping-particle":"","parse-names":false,"suffix":""},{"dropping-particle":"","family":"Alt","given":"Mary","non-dropping-particle":"","parse-names":false,"suffix":""},{"dropping-particle":"","family":"Hogan","given":"Tiffany P.","non-dropping-particle":"","parse-names":false,"suffix":""},{"dropping-particle":"","family":"Kuo","given":"Trudy","non-dropping-particle":"","parse-names":false,"suffix":""},{"dropping-particle":"","family":"Brinkley","given":"Shara","non-dropping-particle":"","parse-names":false,"suffix":""},{"dropping-particle":"","family":"Cowan","given":"Nelson","non-dropping-particle":"","parse-names":false,"suffix":""},{"dropping-particle":"","family":"Green","given":"Bert F","non-dropping-particle":"","parse-names":false,"suffix":""},{"dropping-particle":"","family":"Anderson","given":"Lois K","non-dropping-particle":"","parse-names":false,"suffix":""},{"dropping-particle":"","family":"Kail","given":"Robert","non-dropping-particle":"","parse-names":false,"suffix":""},{"dropping-particle":"","family":"Pellegrino","given":"James W.","non-dropping-particle":"","parse-names":false,"suffix":""},{"dropping-particle":"","family":"Carter","given":"Philip","non-dropping-particle":"","parse-names":false,"suffix":""},{"dropping-particle":"","family":"Goldstein","given":"David","non-dropping-particle":"","parse-names":false,"suffix":""},{"dropping-particle":"","family":"Haldane","given":"Diane","non-dropping-particle":"","parse-names":false,"suffix":""},{"dropping-particle":"","family":"Mitchell","given":"Carolyn","non-dropping-particle":"","parse-names":false,"suffix":""},{"dropping-particle":"","family":"Gouchie","given":"Catherine","non-dropping-particle":"","parse-names":false,"suffix":""},{"dropping-particle":"","family":"Kimura","given":"Doreen","non-dropping-particle":"","parse-names":false,"suffix":""},{"dropping-particle":"","family":"Georgopoulos","given":"Apostolos P.","non-dropping-particle":"","parse-names":false,"suffix":""},{"dropping-particle":"","family":"Pellizzer","given":"Giuseppe","non-dropping-particle":"","parse-names":false,"suffix":""},{"dropping-particle":"","family":"Govier","given":"Ernest","non-dropping-particle":"","parse-names":false,"suffix":""},{"dropping-particle":"","family":"Feldman","given":"Janice","non-dropping-particle":"","parse-names":false,"suffix":""},{"dropping-particle":"","family":"Gerhardstein","given":"Peter C.","non-dropping-particle":"","parse-names":false,"suffix":""},{"dropping-particle":"","family":"Rovee-Collier","given":"Carolyn","non-dropping-particle":"","parse-names":false,"suffix":""},{"dropping-particle":"","family":"Gill","given":"Harwant S.","non-dropping-particle":"","parse-names":false,"suffix":""},{"dropping-particle":"","family":"O'Boyle","given":"Michael W.","non-dropping-particle":"","parse-names":false,"suffix":""},{"dropping-particle":"","family":"Hathaway","given":"Julie","non-dropping-particle":"","parse-names":false,"suffix":""},{"dropping-particle":"","family":"Ginsburg","given":"Herbert P","non-dropping-particle":"","parse-names":false,"suffix":""},{"dropping-particle":"","family":"Opper","given":"Sylvia","non-dropping-particle":"","parse-names":false,"suffix":""},{"dropping-particle":"","family":"Press","given":"Publisher Psychology Pergamon","non-dropping-particle":"","parse-names":false,"suffix":""},{"dropping-particle":"","family":"Geiser","given":"Christian","non-dropping-particle":"","parse-names":false,"suffix":""},{"dropping-particle":"","family":"Lehmann","given":"Wolfgang","non-dropping-particle":"","parse-names":false,"suffix":""},{"dropping-particle":"","family":"Eid","given":"Michael","non-dropping-particle":"","parse-names":false,"suffix":""},{"dropping-particle":"","family":"Geisser","given":"Seymour","non-dropping-particle":"","parse-names":false,"suffix":""},{"dropping-particle":"","family":"Sara","given":"Susan","non-dropping-particle":"","parse-names":false,"suffix":""},{"dropping-particle":"","family":"Glück","given":"Judith","non-dropping-particle":"","parse-names":false,"suffix":""},{"dropping-particle":"","family":"Fabrizii","given":"Claudia","non-dropping-particle":"","parse-names":false,"suffix":""},{"dropping-particle":"","family":"Fitting","given":"Sylvia","non-dropping-particle":"","parse-names":false,"suffix":""},{"dropping-particle":"","family":"Mathematical","given":"O F","non-dropping-particle":"","parse-names":false,"suffix":""},{"dropping-particle":"","family":"Goebel","given":"Randy","non-dropping-particle":"","parse-names":false,"suffix":""},{"dropping-particle":"","family":"Gips","given":"James","non-dropping-particle":"","parse-names":false,"suffix":""},{"dropping-particle":"","family":"Gittler","given":"Georg","non-dropping-particle":"","parse-names":false,"suffix":""},{"dropping-particle":"","family":"Glück","given":"Judith","non-dropping-particle":"","parse-names":false,"suffix":""},{"dropping-particle":"","family":"Machat","given":"Renate","non-dropping-particle":"","parse-names":false,"suffix":""},{"dropping-particle":"","family":"Jirasko","given":"Marco","non-dropping-particle":"","parse-names":false,"suffix":""},{"dropping-particle":"","family":"Rollett","given":"Brigitte","non-dropping-particle":"","parse-names":false,"suffix":""},{"dropping-particle":"","family":"Ganzeboom","given":"Harry B.G.","non-dropping-particle":"","parse-names":false,"suffix":""},{"dropping-particle":"","family":"Graaf","given":"Paul M.","non-dropping-particle":"De","parse-names":false,"suffix":""},{"dropping-particle":"","family":"Treiman","given":"Donald J.","non-dropping-particle":"","parse-names":false,"suffix":""},{"dropping-particle":"","family":"Gardony","given":"Aaron L.","non-dropping-particle":"","parse-names":false,"suffix":""},{"dropping-particle":"","family":"Eddy","given":"Marianna D.","non-dropping-particle":"","parse-names":false,"suffix":""},{"dropping-particle":"","family":"Brunyé","given":"Tad T.","non-dropping-particle":"","parse-names":false,"suffix":""},{"dropping-particle":"","family":"Taylor","given":"Holly A.","non-dropping-particle":"","parse-names":false,"suffix":""},{"dropping-particle":"","family":"Brunyé","given":"Tad T.","non-dropping-particle":"","parse-names":false,"suffix":""},{"dropping-particle":"","family":"Garner","given":"W. R.","non-dropping-particle":"","parse-names":false,"suffix":""},{"dropping-particle":"","family":"Clement","given":"David E.","non-dropping-particle":"","parse-names":false,"suffix":""},{"dropping-particle":"V.","family":"Funt","given":"Brian","non-dropping-particle":"","parse-names":false,"suffix":""},{"dropping-particle":"","family":"Gallagher","given":"Shelagh A.","non-dropping-particle":"","parse-names":false,"suffix":""},{"dropping-particle":"","family":"Johnson","given":"Edward S.","non-dropping-particle":"","parse-names":false,"suffix":""},{"dropping-particle":"","family":"Ganis","given":"Giorgio","non-dropping-particle":"","parse-names":false,"suffix":""},{"dropping-particle":"","family":"Geary","given":"David C.","non-dropping-particle":"","parse-names":false,"suffix":""},{"dropping-particle":"","family":"Brown","given":"Sam C.","non-dropping-particle":"","parse-names":false,"suffix":""},{"dropping-particle":"","family":"Samaranayake","given":"V. A.","non-dropping-particle":"","parse-names":false,"suffix":""},{"dropping-particle":"","family":"Wiley","given":"J. G.","non-dropping-particle":"","parse-names":false,"suffix":""},{"dropping-particle":"","family":"Geiser","given":"Christian","non-dropping-particle":"","parse-names":false,"suffix":""},{"dropping-particle":"","family":"Lehmann","given":"Wolfgang","non-dropping-particle":"","parse-names":false,"suffix":""},{"dropping-particle":"","family":"Corth","given":"Martin","non-dropping-particle":"","parse-names":false,"suffix":""},{"dropping-particle":"","family":"Eid","given":"Michael","non-dropping-particle":"","parse-names":false,"suffix":""},{"dropping-particle":"","family":"Garrity","given":"Linda I.","non-dropping-particle":"","parse-names":false,"suffix":""},{"dropping-particle":"","family":"Donoghue","given":"James T.","non-dropping-particle":"","parse-names":false,"suffix":""},{"dropping-particle":"","family":"Pickering","given":"Susan J.","non-dropping-particle":"","parse-names":false,"suffix":""},{"dropping-particle":"","family":"Gauthier","given":"Isabel","non-dropping-particle":"","parse-names":false,"suffix":""},{"dropping-particle":"","family":"Hayward","given":"William G.","non-dropping-particle":"","parse-names":false,"suffix":""},{"dropping-particle":"","family":"Tarr","given":"Michael J.","non-dropping-particle":"","parse-names":false,"suffix":""},{"dropping-particle":"","family":"Anderson","given":"Adam K. W.","non-dropping-particle":"","parse-names":false,"suffix":""},{"dropping-particle":"","family":"Skudlarski","given":"Pawel","non-dropping-particle":"","parse-names":false,"suffix":""},{"dropping-particle":"","family":"Gore","given":"John C.","non-dropping-particle":"","parse-names":false,"suffix":""},{"dropping-particle":"","family":"Frick","given":"Andrea","non-dropping-particle":"","parse-names":false,"suffix":""},{"dropping-particle":"","family":"Möhring","given":"Wenke","non-dropping-particle":"","parse-names":false,"suffix":""},{"dropping-particle":"","family":"Newcombe","given":"Nora S.","non-dropping-particle":"","parse-names":false,"suffix":""},{"dropping-particle":"","family":"Geary","given":"David C.","non-dropping-particle":"","parse-names":false,"suffix":""},{"dropping-particle":"","family":"Saults","given":"Scott J.","non-dropping-particle":"","parse-names":false,"suffix":""},{"dropping-particle":"","family":"Liu","given":"Fan","non-dropping-particle":"","parse-names":false,"suffix":""},{"dropping-particle":"","family":"Hoard","given":"Mary K.","non-dropping-particle":"","parse-names":false,"suffix":""},{"dropping-particle":"","family":"Frick","given":"Andrea","non-dropping-particle":"","parse-names":false,"suffix":""},{"dropping-particle":"","family":"Ferrara","given":"Katrina","non-dropping-particle":"","parse-names":false,"suffix":""},{"dropping-particle":"","family":"Newcombe","given":"Nora S.","non-dropping-particle":"","parse-names":false,"suffix":""},{"dropping-particle":"","family":"Möhring","given":"Wenke","non-dropping-particle":"","parse-names":false,"suffix":""},{"dropping-particle":"","family":"Frenken","given":"Hannah","non-dropping-particle":"","parse-names":false,"suffix":""},{"dropping-particle":"","family":"Papageorgiou","given":"Kostas A.","non-dropping-particle":"","parse-names":false,"suffix":""},{"dropping-particle":"","family":"Tikhomirova","given":"Tatiana","non-dropping-particle":"","parse-names":false,"suffix":""},{"dropping-particle":"","family":"Malykh","given":"Sergey","non-dropping-particle":"","parse-names":false,"suffix":""},{"dropping-particle":"","family":"Tosto","given":"Maria G.","non-dropping-particle":"","parse-names":false,"suffix":""},{"dropping-particle":"","family":"Kovas","given":"Yulia","non-dropping-particle":"","parse-names":false,"suffix":""},{"dropping-particle":"","family":"Frick","given":"Andrea","non-dropping-particle":"","parse-names":false,"suffix":""},{"dropping-particle":"","family":"Daum","given":"Moritz M.","non-dropping-particle":"","parse-names":false,"suffix":""},{"dropping-particle":"","family":"Walser","given":"Simone","non-dropping-particle":"","parse-names":false,"suffix":""},{"dropping-particle":"","family":"Mast","given":"Fred W.","non-dropping-particle":"","parse-names":false,"suffix":""},{"dropping-particle":"","family":"Fry","given":"Astrid F.","non-dropping-particle":"","parse-names":false,"suffix":""},{"dropping-particle":"","family":"Hale","given":"Sandra","non-dropping-particle":"","parse-names":false,"suffix":""},{"dropping-particle":"","family":"Funk","given":"Marion","non-dropping-particle":"","parse-names":false,"suffix":""},{"dropping-particle":"","family":"Brugger","given":"Peter","non-dropping-particle":"","parse-names":false,"suffix":""},{"dropping-particle":"","family":"Wilkening","given":"Friedrich","non-dropping-particle":"","parse-names":false,"suffix":""},{"dropping-particle":"","family":"Frick","given":"Andrea","non-dropping-particle":"","parse-names":false,"suffix":""},{"dropping-particle":"","family":"Möhring","given":"Wenke","non-dropping-particle":"","parse-names":false,"suffix":""},{"dropping-particle":"","family":"Newcombe","given":"Nora S.","non-dropping-particle":"","parse-names":false,"suffix":""},{"dropping-particle":"","family":"Wang","given":"Su Hua","non-dropping-particle":"","parse-names":false,"suffix":""},{"dropping-particle":"","family":"Friden","given":"Thomas P.","non-dropping-particle":"","parse-names":false,"suffix":""},{"dropping-particle":"","family":"Gabrys","given":"Gareth L","non-dropping-particle":"","parse-names":false,"suffix":""},{"dropping-particle":"","family":"Pilon","given":"Daniel J","non-dropping-particle":"","parse-names":false,"suffix":""},{"dropping-particle":"","family":"Fiorio","given":"Mirta","non-dropping-particle":"","parse-names":false,"suffix":""},{"dropping-particle":"","family":"Tinazzi","given":"Michele","non-dropping-particle":"","parse-names":false,"suffix":""},{"dropping-particle":"","family":"Aglioti","given":"Salvatore M.","non-dropping-particle":"","parse-names":false,"suffix":""},{"dropping-particle":"","family":"Brosnan","given":"Mark J.","non-dropping-particle":"","parse-names":false,"suffix":""},{"dropping-particle":"","family":"Fischer","given":"Susan C.","non-dropping-particle":"","parse-names":false,"suffix":""},{"dropping-particle":"","family":"Pellegrino","given":"James W.","non-dropping-particle":"","parse-names":false,"suffix":""},{"dropping-particle":"","family":"Fisher","given":"Celia B.","non-dropping-particle":"","parse-names":false,"suffix":""},{"dropping-particle":"","family":"Camenzuli","given":"Cheryl A.","non-dropping-particle":"","parse-names":false,"suffix":""},{"dropping-particle":"","family":"Figlio","given":"David N.","non-dropping-particle":"","parse-names":false,"suffix":""},{"dropping-particle":"","family":"Winicki","given":"Joshua","non-dropping-particle":"","parse-names":false,"suffix":""},{"dropping-particle":"","family":"J EFFREY A. W HITSETT , M.D., AND T IMOTHY E. W EAVER","given":"P H .D.","non-dropping-particle":"","parse-names":false,"suffix":""},{"dropping-particle":"","family":"T","given":"","non-dropping-particle":"","parse-names":false,"suffix":""},{"dropping-particle":"","family":"Fiore","given":"Felicia","non-dropping-particle":"","parse-names":false,"suffix":""},{"dropping-particle":"","family":"Borella","given":"Erika","non-dropping-particle":"","parse-names":false,"suffix":""},{"dropping-particle":"","family":"Mammarella","given":"Irene C.","non-dropping-particle":"","parse-names":false,"suffix":""},{"dropping-particle":"","family":"Cornoldi","given":"Cesare","non-dropping-particle":"","parse-names":false,"suffix":""},{"dropping-particle":"","family":"Fiorio","given":"Mirta","non-dropping-particle":"","parse-names":false,"suffix":""},{"dropping-particle":"","family":"Tinazzi","given":"Michele","non-dropping-particle":"","parse-names":false,"suffix":""},{"dropping-particle":"","family":"Ionta","given":"Silvio","non-dropping-particle":"","parse-names":false,"suffix":""},{"dropping-particle":"","family":"Fiaschi","given":"Antonio","non-dropping-particle":"","parse-names":false,"suffix":""},{"dropping-particle":"","family":"Moretto","given":"Giuseppe","non-dropping-particle":"","parse-names":false,"suffix":""},{"dropping-particle":"","family":"Edwards","given":"Mark J.","non-dropping-particle":"","parse-names":false,"suffix":""},{"dropping-particle":"","family":"Bhatia","given":"Kailash P.","non-dropping-particle":"","parse-names":false,"suffix":""},{"dropping-particle":"","family":"Aglioti","given":"Salvatore M.","non-dropping-particle":"","parse-names":false,"suffix":""},{"dropping-particle":"","family":"Foverskov","given":"Else","non-dropping-particle":"","parse-names":false,"suffix":""},{"dropping-particle":"","family":"Mortensen","given":"Erik Lykke","non-dropping-particle":"","parse-names":false,"suffix":""},{"dropping-particle":"","family":"Holm","given":"Anders","non-dropping-particle":"","parse-names":false,"suffix":""},{"dropping-particle":"","family":"Pedersen","given":"Jolene Lee Masters","non-dropping-particle":"","parse-names":false,"suffix":""},{"dropping-particle":"","family":"Osler","given":"Merere Merete","non-dropping-particle":"","parse-names":false,"suffix":""},{"dropping-particle":"","family":"Lund","given":"Rikke","non-dropping-particle":"","parse-names":false,"suffix":""},{"dropping-particle":"","family":"Francuz","given":"Piotr","non-dropping-particle":"","parse-names":false,"suffix":""},{"dropping-particle":"","family":"Fkdqqho","given":"Dxglwru","non-dropping-particle":"","parse-names":false,"suffix":""},{"dropping-particle":"V","family":"Vwhpv","given":"Vhyhudo","non-dropping-particle":"","parse-names":false,"suffix":""},{"dropping-particle":"","family":"Ehhq","given":"Kdyh","non-dropping-particle":"","parse-names":false,"suffix":""},{"dropping-particle":"","family":"Pdwfk","given":"Dffxudwho","non-dropping-particle":"","parse-names":false,"suffix":""},{"dropping-particle":"","family":"Ri","given":"Sdluv","non-dropping-particle":"","parse-names":false,"suffix":""},{"dropping-particle":"","family":"Vrfnv","given":"Froruhg","non-dropping-particle":"","parse-names":false,"suffix":""},{"dropping-particle":"","family":"Ri","given":"Dqgerrn Dgydqwdjh","non-dropping-particle":"","parse-names":false,"suffix":""},{"dropping-particle":"","family":"Freeman","given":"N. H.","non-dropping-particle":"","parse-names":false,"suffix":""},{"dropping-particle":"","family":"Fladung","given":"Anne Katharina","non-dropping-particle":"","parse-names":false,"suffix":""},{"dropping-particle":"","family":"Kiefer","given":"Markus","non-dropping-particle":"","parse-names":false,"suffix":""},{"dropping-particle":"","family":"Tarr","given":"Michael J.","non-dropping-particle":"","parse-names":false,"suffix":""},{"dropping-particle":"","family":"Pinker","given":"S","non-dropping-particle":"","parse-names":false,"suffix":""},{"dropping-particle":"","family":"Folk","given":"Mark D.","non-dropping-particle":"","parse-names":false,"suffix":""},{"dropping-particle":"","family":"Luce","given":"R. Duncan","non-dropping-particle":"","parse-names":false,"suffix":""},{"dropping-particle":"","family":"Farah","given":"Martha J.","non-dropping-particle":"","parse-names":false,"suffix":""},{"dropping-particle":"","family":"Hammond","given":"Katherine M.","non-dropping-particle":"","parse-names":false,"suffix":""},{"dropping-particle":"","family":"Levine","given":"David N.","non-dropping-particle":"","parse-names":false,"suffix":""},{"dropping-particle":"","family":"Calvanio","given":"Ronald","non-dropping-particle":"","parse-names":false,"suffix":""},{"dropping-particle":"","family":"Farrell","given":"Martin J.","non-dropping-particle":"","parse-names":false,"suffix":""},{"dropping-particle":"","family":"Robertson","given":"Ian H.","non-dropping-particle":"","parse-names":false,"suffix":""},{"dropping-particle":"","family":"Feinstein","given":"Jonathan S.","non-dropping-particle":"","parse-names":false,"suffix":""},{"dropping-particle":"","family":"Farah","given":"Martha J.","non-dropping-particle":"","parse-names":false,"suffix":""},{"dropping-particle":"","family":"Shera","given":"David M.","non-dropping-particle":"","parse-names":false,"suffix":""},{"dropping-particle":"","family":"Savage","given":"Jessica H.","non-dropping-particle":"","parse-names":false,"suffix":""},{"dropping-particle":"","family":"Betancourt","given":"Laura","non-dropping-particle":"","parse-names":false,"suffix":""},{"dropping-particle":"","family":"Giannetta","given":"Joan M.","non-dropping-particle":"","parse-names":false,"suffix":""},{"dropping-particle":"","family":"Brodsky","given":"Nancy L.","non-dropping-particle":"","parse-names":false,"suffix":""},{"dropping-particle":"","family":"Malmud","given":"Elsa K.","non-dropping-particle":"","parse-names":false,"suffix":""},{"dropping-particle":"","family":"Hurt","given":"Hallam","non-dropping-particle":"","parse-names":false,"suffix":""},{"dropping-particle":"","family":"Shera","given":"David M.","non-dropping-particle":"","parse-names":false,"suffix":""},{"dropping-particle":"","family":"Savage","given":"Jessica H.","non-dropping-particle":"","parse-names":false,"suffix":""},{"dropping-particle":"","family":"Giannetta","given":"Joan M.","non-dropping-particle":"","parse-names":false,"suffix":""},{"dropping-particle":"","family":"Brodsky","given":"Nancy L.","non-dropping-particle":"","parse-names":false,"suffix":""},{"dropping-particle":"","family":"Malmud","given":"Elsa K.","non-dropping-particle":"","parse-names":false,"suffix":""},{"dropping-particle":"","family":"Hurt","given":"Hallam","non-dropping-particle":"","parse-names":false,"suffix":""},{"dropping-particle":"","family":"Ferlazzo","given":"F.","non-dropping-particle":"","parse-names":false,"suffix":""},{"dropping-particle":"","family":"Piccardi","given":"Laura","non-dropping-particle":"","parse-names":false,"suffix":""},{"dropping-particle":"","family":"Burattini","given":"C.","non-dropping-particle":"","parse-names":false,"suffix":""},{"dropping-particle":"","family":"Barbalace","given":"M.","non-dropping-particle":"","parse-names":false,"suffix":""},{"dropping-particle":"","family":"Giannini","given":"A. M.","non-dropping-particle":"","parse-names":false,"suffix":""},{"dropping-particle":"","family":"Bisegna","given":"F.","non-dropping-particle":"","parse-names":false,"suffix":""},{"dropping-particle":"","family":"Halwvlond","given":"Katherine M","non-dropping-particle":"","parse-names":false,"suffix":""},{"dropping-particle":"","family":"Fernandez-Duque","given":"Diego","non-dropping-particle":"","parse-names":false,"suffix":""},{"dropping-particle":"","family":"Baird","given":"Jodie A.","non-dropping-particle":"","parse-names":false,"suffix":""},{"dropping-particle":"","family":"POSNER","given":"Michael I.","non-dropping-particle":"","parse-names":false,"suffix":""},{"dropping-particle":"","family":"Hyde","given":"Janet Shibley","non-dropping-particle":"","parse-names":false,"suffix":""},{"dropping-particle":"","family":"Fennema","given":"Elizabeth","non-dropping-particle":"","parse-names":false,"suffix":""},{"dropping-particle":"","family":"Lamon","given":"Susan J.","non-dropping-particle":"","parse-names":false,"suffix":""},{"dropping-particle":"","family":"Feng","given":"Jing","non-dropping-particle":"","parse-names":false,"suffix":""},{"dropping-particle":"","family":"Spence","given":"Ian","non-dropping-particle":"","parse-names":false,"suffix":""},{"dropping-particle":"","family":"Pratt","given":"Jay","non-dropping-particle":"","parse-names":false,"suffix":""},{"dropping-particle":"","family":"Fenson","given":"L.","non-dropping-particle":"","parse-names":false,"suffix":""},{"dropping-particle":"","family":"Cameron","given":"M. S.","non-dropping-particle":"","parse-names":false,"suffix":""},{"dropping-particle":"","family":"Kennedy","given":"M.","non-dropping-particle":"","parse-names":false,"suffix":""},{"dropping-particle":"","family":"Ferguson","given":"Amanda M.","non-dropping-particle":"","parse-names":false,"suffix":""},{"dropping-particle":"","family":"Maloney","given":"Erin A.","non-dropping-particle":"","parse-names":false,"suffix":""},{"dropping-particle":"","family":"Fugelsang","given":"Jonathan","non-dropping-particle":"","parse-names":false,"suffix":""},{"dropping-particle":"","family":"Risko","given":"Evan F.","non-dropping-particle":"","parse-names":false,"suffix":""},{"dropping-particle":"","family":"Eryilmaz","given":"Ali","non-dropping-particle":"","parse-names":false,"suffix":""},{"dropping-particle":"","family":"Ermisch","given":"John","non-dropping-particle":"","parse-names":false,"suffix":""},{"dropping-particle":"","family":"Francesconi","given":"Marco","non-dropping-particle":"","parse-names":false,"suffix":""},{"dropping-particle":"","family":"Estes","given":"David","non-dropping-particle":"","parse-names":false,"suffix":""},{"dropping-particle":"","family":"Engle","given":"Randall W.","non-dropping-particle":"","parse-names":false,"suffix":""},{"dropping-particle":"","family":"Laughlin","given":"James E.","non-dropping-particle":"","parse-names":false,"suffix":""},{"dropping-particle":"","family":"Tuholski","given":"Stephen W.","non-dropping-particle":"","parse-names":false,"suffix":""},{"dropping-particle":"","family":"Conway","given":"Andrew R.A.","non-dropping-particle":"","parse-names":false,"suffix":""},{"dropping-particle":"","family":"Enns","given":"James T.","non-dropping-particle":"","parse-names":false,"suffix":""},{"dropping-particle":"","family":"Rensink","given":"Ronald A.","non-dropping-particle":"","parse-names":false,"suffix":""},{"dropping-particle":"","family":"Eriksson","given":"Johan","non-dropping-particle":"","parse-names":false,"suffix":""},{"dropping-particle":"","family":"Vogel","given":"Edward K.","non-dropping-particle":"","parse-names":false,"suffix":""},{"dropping-particle":"","family":"Lansner","given":"Anders","non-dropping-particle":"","parse-names":false,"suffix":""},{"dropping-particle":"","family":"Bergström","given":"Fredrik","non-dropping-particle":"","parse-names":false,"suffix":""},{"dropping-particle":"","family":"Nyberg","given":"Lars","non-dropping-particle":"","parse-names":false,"suffix":""},{"dropping-particle":"","family":"Epting","given":"L. Kimberly","non-dropping-particle":"","parse-names":false,"suffix":""},{"dropping-particle":"","family":"Overman","given":"William H.","non-dropping-particle":"","parse-names":false,"suffix":""},{"dropping-particle":"","family":"Fajgelj","given":"Stanislav","non-dropping-particle":"","parse-names":false,"suffix":""},{"dropping-particle":"","family":"Bala","given":"Gustav","non-dropping-particle":"","parse-names":false,"suffix":""},{"dropping-particle":"","family":"Katić","given":"Ratko","non-dropping-particle":"","parse-names":false,"suffix":""},{"dropping-particle":"","family":"Falter","given":"Christine M.","non-dropping-particle":"","parse-names":false,"suffix":""},{"dropping-particle":"","family":"Plaisted","given":"Kate C.","non-dropping-particle":"","parse-names":false,"suffix":""},{"dropping-particle":"","family":"Davis","given":"Greg","non-dropping-particle":"","parse-names":false,"suffix":""},{"dropping-particle":"","family":"Sánchez-Martín","given":"José R.","non-dropping-particle":"","parse-names":false,"suffix":""},{"dropping-particle":"","family":"Fano","given":"E.","non-dropping-particle":"","parse-names":false,"suffix":""},{"dropping-particle":"","family":"Ahedo","given":"L.","non-dropping-particle":"","parse-names":false,"suffix":""},{"dropping-particle":"","family":"Cardas","given":"Jaione","non-dropping-particle":"","parse-names":false,"suffix":""},{"dropping-particle":"","family":"Brain","given":"P. F.","non-dropping-particle":"","parse-names":false,"suffix":""},{"dropping-particle":"","family":"Azpíroz","given":"A.","non-dropping-particle":"","parse-names":false,"suffix":""},{"dropping-particle":"","family":"Evans","given":"Charlorre E.L.","non-dropping-particle":"","parse-names":false,"suffix":""},{"dropping-particle":"","family":"Harper","given":"Clare E.","non-dropping-particle":"","parse-names":false,"suffix":""},{"dropping-particle":"","family":"Cattell","given":"Raymond B.","non-dropping-particle":"","parse-names":false,"suffix":""},{"dropping-particle":"","family":"Facon","given":"Bruno","non-dropping-particle":"","parse-names":false,"suffix":""},{"dropping-particle":"","family":"Magis","given":"David","non-dropping-particle":"","parse-names":false,"suffix":""},{"dropping-particle":"","family":"Nuchadee","given":"Marie Laure","non-dropping-particle":"","parse-names":false,"suffix":""},{"dropping-particle":"","family":"Boeck","given":"Paul","non-dropping-particle":"De","parse-names":false,"suffix":""},{"dropping-particle":"","family":"Ecuyer-Dab","given":"Isabelle","non-dropping-particle":"","parse-names":false,"suffix":""},{"dropping-particle":"","family":"Robert","given":"Michèle","non-dropping-particle":"","parse-names":false,"suffix":""},{"dropping-particle":"","family":"Edelman","given":"Shimon","non-dropping-particle":"","parse-names":false,"suffix":""},{"dropping-particle":"","family":"Bülthoff","given":"Heinrich H.","non-dropping-particle":"","parse-names":false,"suffix":""},{"dropping-particle":"","family":"Weinshall","given":"D.","non-dropping-particle":"","parse-names":false,"suffix":""},{"dropping-particle":"","family":"Eccles","given":"Jacquelynne S","non-dropping-particle":"","parse-names":false,"suffix":""},{"dropping-particle":"","family":"Ebersbach","given":"Mirjam","non-dropping-particle":"","parse-names":false,"suffix":""},{"dropping-particle":"","family":"Ecker","given":"Christine","non-dropping-particle":"","parse-names":false,"suffix":""},{"dropping-particle":"","family":"Brammer","given":"Michael J.","non-dropping-particle":"","parse-names":false,"suffix":""},{"dropping-particle":"","family":"David","given":"Anthony S.","non-dropping-particle":"","parse-names":false,"suffix":""},{"dropping-particle":"","family":"Williams","given":"Steven C.","non-dropping-particle":"","parse-names":false,"suffix":""},{"dropping-particle":"","family":"Lacey","given":"John I.","non-dropping-particle":"","parse-names":false,"suffix":""},{"dropping-particle":"","family":"Lacey","given":"John I.","non-dropping-particle":"","parse-names":false,"suffix":""},{"dropping-particle":"","family":"Eling","given":"Paul","non-dropping-particle":"","parse-names":false,"suffix":""},{"dropping-particle":"","family":"Derckx","given":"Kristianne","non-dropping-particle":"","parse-names":false,"suffix":""},{"dropping-particle":"","family":"Maes","given":"Roald","non-dropping-particle":"","parse-names":false,"suffix":""},{"dropping-particle":"","family":"Eckstein","given":"Miguel P.","non-dropping-particle":"","parse-names":false,"suffix":""},{"dropping-particle":"","family":"Emmelot-vonk","given":"Marielle H","non-dropping-particle":"","parse-names":false,"suffix":""},{"dropping-particle":"","family":"Verhaar","given":"Harald J J","non-dropping-particle":"","parse-names":false,"suffix":""},{"dropping-particle":"","family":"Bosch","given":"J L H Ruud","non-dropping-particle":"","parse-names":false,"suffix":""},{"dropping-particle":"","family":"Emmorey","given":"Karen","non-dropping-particle":"","parse-names":false,"suffix":""},{"dropping-particle":"","family":"Klima","given":"Edward","non-dropping-particle":"","parse-names":false,"suffix":""},{"dropping-particle":"","family":"Hickok","given":"Gregory","non-dropping-particle":"","parse-names":false,"suffix":""},{"dropping-particle":"","family":"Eilam","given":"Billie","non-dropping-particle":"","parse-names":false,"suffix":""},{"dropping-particle":"","family":"Alon","given":"Uri","non-dropping-particle":"","parse-names":false,"suffix":""},{"dropping-particle":"","family":"Ehrlich","given":"Stacy B.","non-dropping-particle":"","parse-names":false,"suffix":""},{"dropping-particle":"","family":"Levine","given":"Susan C.","non-dropping-particle":"","parse-names":false,"suffix":""},{"dropping-particle":"","family":"Goldin-Meadow","given":"Susan","non-dropping-particle":"","parse-names":false,"suffix":""},{"dropping-particle":"","family":"Eisenegger","given":"C.","non-dropping-particle":"","parse-names":false,"suffix":""},{"dropping-particle":"","family":"Herwig","given":"U.","non-dropping-particle":"","parse-names":false,"suffix":""},{"dropping-particle":"","family":"Jäncke","given":"Lutz","non-dropping-particle":"","parse-names":false,"suffix":""},{"dropping-particle":"","family":"Dqg","given":"Hdwrq","non-dropping-particle":"","parse-names":false,"suffix":""},{"dropping-particle":"","family":"Sduwl","given":"Vhplqdu","non-dropping-particle":"","parse-names":false,"suffix":""},{"dropping-particle":"","family":"Dw","given":"Lsdqwv","non-dropping-particle":"","parse-names":false,"suffix":""},{"dropping-particle":"","family":"Wkh","given":"Hwrq D Q G","non-dropping-particle":"","parse-names":false,"suffix":""},{"dropping-particle":"","family":"Khosixo","given":"I R U","non-dropping-particle":"","parse-names":false,"suffix":""},{"dropping-particle":"","family":"Dqg","given":"Vxjjhvwlrqv","non-dropping-particle":"","parse-names":false,"suffix":""},{"dropping-particle":"","family":"Iru","given":"Rxqgdwlrq","non-dropping-particle":"","parse-names":false,"suffix":""},{"dropping-particle":"","family":"Ldo","given":"Ilqdq","non-dropping-particle":"","parse-names":false,"suffix":""},{"dropping-particle":"","family":"Ylhzv","given":"K H","non-dropping-particle":"","parse-names":false,"suffix":""},{"dropping-particle":"","family":"Khuhlq","given":"Suhvvhg","non-dropping-particle":"","parse-names":false,"suffix":""},{"dropping-particle":"","family":"Wkrvh","given":"D U H","non-dropping-particle":"","parse-names":false,"suffix":""},{"dropping-particle":"","family":"Wkh","given":"R I","non-dropping-particle":"","parse-names":false,"suffix":""},{"dropping-particle":"","family":"Dqg","given":"Dffxudf Dxwkruv","non-dropping-particle":"","parse-names":false,"suffix":""},{"dropping-particle":"","family":"Qh","given":"Q R W","non-dropping-particle":"","parse-names":false,"suffix":""},{"dropping-particle":"","family":"Wkh","given":"Wkrvh R I","non-dropping-particle":"","parse-names":false,"suffix":""},{"dropping-particle":"","family":"Ri","given":"Xuhdx","non-dropping-particle":"","parse-names":false,"suffix":""},{"dropping-particle":"","family":"Uhvhuyhg","given":"O O Uljkwv","non-dropping-particle":"","parse-names":false,"suffix":""},{"dropping-particle":"","family":"Vh","given":"Kruw","non-dropping-particle":"","parse-names":false,"suffix":""},{"dropping-particle":"","family":"Wh","given":"Wlrqv R I","non-dropping-particle":"","parse-names":false,"suffix":""},{"dropping-particle":"","family":"Wr","given":"Q R W","non-dropping-particle":"","parse-names":false,"suffix":""},{"dropping-particle":"","family":"Wzr","given":"H H G","non-dropping-particle":"","parse-names":false,"suffix":""},{"dropping-particle":"","family":"Pd","given":"Sdudjudskv","non-dropping-particle":"","parse-names":false,"suffix":""},{"dropping-particle":"","family":"Zlwkrxw","given":"E H Txrwhg","non-dropping-particle":"","parse-names":false,"suffix":""},{"dropping-particle":"","family":"Shuplvvlrq","given":"L W","non-dropping-particle":"","parse-names":false,"suffix":""},{"dropping-particle":"","family":"Wkdw","given":"Surylghg","non-dropping-particle":"","parse-names":false,"suffix":""},{"dropping-particle":"","family":"Lq","given":"Uhglw","non-dropping-particle":"","parse-names":false,"suffix":""},{"dropping-particle":"V","family":"Jlyhq","given":"L","non-dropping-particle":"","parse-names":false,"suffix":""},{"dropping-particle":"","family":"Wkh","given":"Wkrvh R I","non-dropping-particle":"","parse-names":false,"suffix":""},{"dropping-particle":"","family":"Busch","given":"Volker","non-dropping-particle":"","parse-names":false,"suffix":""},{"dropping-particle":"","family":"Schuierer","given":"Gerhard","non-dropping-particle":"","parse-names":false,"suffix":""},{"dropping-particle":"","family":"Bogdahn","given":"Ulrich","non-dropping-particle":"","parse-names":false,"suffix":""},{"dropping-particle":"","family":"May","given":"Arne","non-dropping-particle":"","parse-names":false,"suffix":""},{"dropping-particle":"","family":"Draganski","given":"Bogdan","non-dropping-particle":"","parse-names":false,"suffix":""},{"dropping-particle":"","family":"Gaser","given":"Christian","non-dropping-particle":"","parse-names":false,"suffix":""},{"dropping-particle":"","family":"Kempermann","given":"Gerd","non-dropping-particle":"","parse-names":false,"suffix":""},{"dropping-particle":"","family":"Kuhn","given":"H. Georg","non-dropping-particle":"","parse-names":false,"suffix":""},{"dropping-particle":"","family":"Winkler","given":"Jürgen","non-dropping-particle":"","parse-names":false,"suffix":""},{"dropping-particle":"","family":"Büchel","given":"Christian","non-dropping-particle":"","parse-names":false,"suffix":""},{"dropping-particle":"","family":"May","given":"Arne","non-dropping-particle":"","parse-names":false,"suffix":""},{"dropping-particle":"","family":"Dresp-Langley","given":"Birgitta","non-dropping-particle":"","parse-names":false,"suffix":""},{"dropping-particle":"","family":"Doyle","given":"Randi A.","non-dropping-particle":"","parse-names":false,"suffix":""},{"dropping-particle":"","family":"Voyer","given":"Daniel","non-dropping-particle":"","parse-names":false,"suffix":""},{"dropping-particle":"","family":"Cherney","given":"Isabelle D.","non-dropping-particle":"","parse-names":false,"suffix":""},{"dropping-particle":"","family":"Lesmana","given":"Maryani","non-dropping-particle":"","parse-names":false,"suffix":""},{"dropping-particle":"","family":"Dziurawiec","given":"S.","non-dropping-particle":"","parse-names":false,"suffix":""},{"dropping-particle":"","family":"Derȩgowski","given":"J. B.","non-dropping-particle":"","parse-names":false,"suffix":""},{"dropping-particle":"","family":"Ebersbach","given":"Mirjam","non-dropping-particle":"","parse-names":false,"suffix":""},{"dropping-particle":"","family":"Krüger","given":"Markus","non-dropping-particle":"","parse-names":false,"suffix":""},{"dropping-particle":"","family":"Dror","given":"Itiel E.","non-dropping-particle":"","parse-names":false,"suffix":""},{"dropping-particle":"","family":"Ivey","given":"Chandra","non-dropping-particle":"","parse-names":false,"suffix":""},{"dropping-particle":"","family":"Rogus","given":"Courtney","non-dropping-particle":"","parse-names":false,"suffix":""},{"dropping-particle":"","family":"Ebisch","given":"Sjoerd J.","non-dropping-particle":"","parse-names":false,"suffix":""},{"dropping-particle":"","family":"Perrucci","given":"Mauro G.","non-dropping-particle":"","parse-names":false,"suffix":""},{"dropping-particle":"","family":"Mercuri","given":"Pasqua","non-dropping-particle":"","parse-names":false,"suffix":""},{"dropping-particle":"","family":"Romanelli","given":"Roberta","non-dropping-particle":"","parse-names":false,"suffix":""},{"dropping-particle":"","family":"Mantini","given":"Dante","non-dropping-particle":"","parse-names":false,"suffix":""},{"dropping-particle":"","family":"Romani","given":"Gian Luca","non-dropping-particle":"","parse-names":false,"suffix":""},{"dropping-particle":"","family":"Colom","given":"Roberto","non-dropping-particle":"","parse-names":false,"suffix":""},{"dropping-particle":"","family":"Saggino","given":"Aristide","non-dropping-particle":"","parse-names":false,"suffix":""},{"dropping-particle":"","family":"Derue","given":"D. Scott","non-dropping-particle":"","parse-names":false,"suffix":""},{"dropping-particle":"","family":"Nahrgang","given":"Jennifer D.","non-dropping-particle":"","parse-names":false,"suffix":""},{"dropping-particle":"","family":"Wellman","given":"Ned","non-dropping-particle":"","parse-names":false,"suffix":""},{"dropping-particle":"","family":"Humphrey","given":"Stephen E.","non-dropping-particle":"","parse-names":false,"suffix":""},{"dropping-particle":"","family":"Aldrich","given":"Frances","non-dropping-particle":"","parse-names":false,"suffix":""},{"dropping-particle":"","family":"Logie","given":"Robert H.","non-dropping-particle":"","parse-names":false,"suffix":""},{"dropping-particle":"","family":"Denis","given":"Michel","non-dropping-particle":"","parse-names":false,"suffix":""},{"dropping-particle":"","family":"Marchetti","given":"Clelia","non-dropping-particle":"","parse-names":false,"suffix":""},{"dropping-particle":"","family":"Deutsch","given":"Georg","non-dropping-particle":"","parse-names":false,"suffix":""},{"dropping-particle":"","family":"Bourbon","given":"W. Tom","non-dropping-particle":"","parse-names":false,"suffix":""},{"dropping-particle":"","family":"Papanicolaou","given":"Andrew C.","non-dropping-particle":"","parse-names":false,"suffix":""},{"dropping-particle":"","family":"Eisenberg","given":"Howard M.","non-dropping-particle":"","parse-names":false,"suffix":""},{"dropping-particle":"","family":"Diamond","given":"James","non-dropping-particle":"","parse-names":false,"suffix":""},{"dropping-particle":"","family":"Evans","given":"William","non-dropping-particle":"","parse-names":false,"suffix":""},{"dropping-particle":"","family":"DeręLgowski","given":"J. B.","non-dropping-particle":"","parse-names":false,"suffix":""},{"dropping-particle":"","family":"Strang","given":"Patricia","non-dropping-particle":"","parse-names":false,"suffix":""},{"dropping-particle":"","family":"Dickens","given":"William T.","non-dropping-particle":"","parse-names":false,"suffix":""},{"dropping-particle":"","family":"Flynn","given":"James R.","non-dropping-particle":"","parse-names":false,"suffix":""},{"dropping-particle":"","family":"DeShon","given":"Richard P.","non-dropping-particle":"","parse-names":false,"suffix":""},{"dropping-particle":"","family":"Chan","given":"David","non-dropping-particle":"","parse-names":false,"suffix":""},{"dropping-particle":"","family":"Weissbein","given":"Daniel A.","non-dropping-particle":"","parse-names":false,"suffix":""},{"dropping-particle":"","family":"De'Sperati","given":"Claudio","non-dropping-particle":"","parse-names":false,"suffix":""},{"dropping-particle":"","family":"Donnelly","given":"Nick","non-dropping-particle":"","parse-names":false,"suffix":""},{"dropping-particle":"","family":"Cave","given":"Kyle","non-dropping-particle":"","parse-names":false,"suffix":""},{"dropping-particle":"","family":"Greenway","given":"Rebecca","non-dropping-particle":"","parse-names":false,"suffix":""},{"dropping-particle":"","family":"Hadwin","given":"Julie A.","non-dropping-particle":"","parse-names":false,"suffix":""},{"dropping-particle":"","family":"Stevenson","given":"Jim","non-dropping-particle":"","parse-names":false,"suffix":""},{"dropping-particle":"","family":"Sonuga-Barke","given":"Edmund","non-dropping-particle":"","parse-names":false,"suffix":""},{"dropping-particle":"","family":"Dorval","given":"Michel","non-dropping-particle":"","parse-names":false,"suffix":""},{"dropping-particle":"","family":"Pépin","given":"Michel","non-dropping-particle":"","parse-names":false,"suffix":""},{"dropping-particle":"","family":"Dietrich","given":"T.","non-dropping-particle":"","parse-names":false,"suffix":""},{"dropping-particle":"","family":"Krings","given":"T.","non-dropping-particle":"","parse-names":false,"suffix":""},{"dropping-particle":"","family":"Neulen","given":"J.","non-dropping-particle":"","parse-names":false,"suffix":""},{"dropping-particle":"","family":"Willmes","given":"Klaus","non-dropping-particle":"","parse-names":false,"suffix":""},{"dropping-particle":"","family":"Erberich","given":"S.","non-dropping-particle":"","parse-names":false,"suffix":""},{"dropping-particle":"","family":"Thron","given":"A.","non-dropping-particle":"","parse-names":false,"suffix":""},{"dropping-particle":"","family":"Sturm","given":"W.","non-dropping-particle":"","parse-names":false,"suffix":""},{"dropping-particle":"","family":"Downey","given":"Douglas B.","non-dropping-particle":"","parse-names":false,"suffix":""},{"dropping-particle":"","family":"Hippel","given":"Paul T.","non-dropping-particle":"von","parse-names":false,"suffix":""},{"dropping-particle":"","family":"Broh","given":"Beckett A.","non-dropping-particle":"","parse-names":false,"suffix":""},{"dropping-particle":"","family":"Dilworth-Bart","given":"Janean E.","non-dropping-particle":"","parse-names":false,"suffix":""},{"dropping-particle":"","family":"Donchin","given":"Emanuel","non-dropping-particle":"","parse-names":false,"suffix":""},{"dropping-particle":"","family":"Koriat","given":"Asher","non-dropping-particle":"","parse-names":false,"suffix":""},{"dropping-particle":"","family":"Norman","given":"Joel","non-dropping-particle":"","parse-names":false,"suffix":""},{"dropping-particle":"","family":"Lisi","given":"Richard","non-dropping-particle":"De","parse-names":false,"suffix":""},{"dropping-particle":"","family":"Wolford","given":"Jennifer L.","non-dropping-particle":"","parse-names":false,"suffix":""},{"dropping-particle":"","family":"Vries","given":"Geert J.","non-dropping-particle":"de","parse-names":false,"suffix":""},{"dropping-particle":"","family":"Södersten","given":"Per","non-dropping-particle":"","parse-names":false,"suffix":""},{"dropping-particle":"","family":"Dean","given":"Anne L.","non-dropping-particle":"","parse-names":false,"suffix":""},{"dropping-particle":"","family":"Scherzer","given":"Elise","non-dropping-particle":"","parse-names":false,"suffix":""},{"dropping-particle":"","family":"Harvey","given":"Wade O.","non-dropping-particle":"","parse-names":false,"suffix":""},{"dropping-particle":"","family":"Caro","given":"Stefano A.","non-dropping-particle":"De","parse-names":false,"suffix":""},{"dropping-particle":"","family":"Reeves","given":"Adam","non-dropping-particle":"","parse-names":false,"suffix":""},{"dropping-particle":"","family":"Davis","given":"Alyson M.","non-dropping-particle":"","parse-names":false,"suffix":""},{"dropping-particle":"","family":"Bellis","given":"M. D.","non-dropping-particle":"De","parse-names":false,"suffix":""},{"dropping-particle":"","family":"Lisi","given":"Richard","non-dropping-particle":"De","parse-names":false,"suffix":""},{"dropping-particle":"","family":"Cammarano","given":"Diane M.","non-dropping-particle":"","parse-names":false,"suffix":""},{"dropping-particle":"","family":"Delgado","given":"Ana R.","non-dropping-particle":"","parse-names":false,"suffix":""},{"dropping-particle":"","family":"Prieto","given":"Gerardo","non-dropping-particle":"","parse-names":false,"suffix":""},{"dropping-particle":"","family":"Debelak","given":"Rudolf","non-dropping-particle":"","parse-names":false,"suffix":""},{"dropping-particle":"","family":"Gittler","given":"Georg","non-dropping-particle":"","parse-names":false,"suffix":""},{"dropping-particle":"","family":"Arendasy","given":"Martin","non-dropping-particle":"","parse-names":false,"suffix":""},{"dropping-particle":"","family":"Delgado","given":"Ana R.","non-dropping-particle":"","parse-names":false,"suffix":""},{"dropping-particle":"","family":"Prieto","given":"Gerardo","non-dropping-particle":"","parse-names":false,"suffix":""},{"dropping-particle":"","family":"Dellantonio","given":"Anna","non-dropping-particle":"","parse-names":false,"suffix":""},{"dropping-particle":"","family":"DeręLgowski","given":"J. B.","non-dropping-particle":"","parse-names":false,"suffix":""},{"dropping-particle":"","family":"Dearing","given":"Eric","non-dropping-particle":"","parse-names":false,"suffix":""},{"dropping-particle":"","family":"Casey","given":"Beth M.","non-dropping-particle":"","parse-names":false,"suffix":""},{"dropping-particle":"","family":"Ganley","given":"Colleen M.","non-dropping-particle":"","parse-names":false,"suffix":""},{"dropping-particle":"","family":"Tillinger","given":"Miriam","non-dropping-particle":"","parse-names":false,"suffix":""},{"dropping-particle":"","family":"Laski","given":"Elida","non-dropping-particle":"","parse-names":false,"suffix":""},{"dropping-particle":"","family":"Montecillo","given":"Christine","non-dropping-particle":"","parse-names":false,"suffix":""},{"dropping-particle":"","family":"Dehaene","given":"Stanislas","non-dropping-particle":"","parse-names":false,"suffix":""},{"dropping-particle":"","family":"Changeux","given":"Jean Pierre","non-dropping-particle":"","parse-names":false,"suffix":""},{"dropping-particle":"","family":"Dehghanizade","given":"Jalal","non-dropping-particle":"","parse-names":false,"suffix":""},{"dropping-particle":"","family":"Arani","given":"Masoud Rahmati","non-dropping-particle":"","parse-names":false,"suffix":""},{"dropping-particle":"V.","family":"Cox","given":"Maureen","non-dropping-particle":"","parse-names":false,"suffix":""},{"dropping-particle":"","family":"Perara","given":"Julian","non-dropping-particle":"","parse-names":false,"suffix":""},{"dropping-particle":"","family":"Crescentini","given":"Cristiano","non-dropping-particle":"","parse-names":false,"suffix":""},{"dropping-particle":"","family":"Fabbro","given":"Franco","non-dropping-particle":"","parse-names":false,"suffix":""},{"dropping-particle":"","family":"Urgesi","given":"Cosimo","non-dropping-particle":"","parse-names":false,"suffix":""},{"dropping-particle":"","family":"Dickinson","given":"Sven J.","non-dropping-particle":"","parse-names":false,"suffix":""},{"dropping-particle":"","family":"Pizlo","given":"Zygmunt","non-dropping-particle":"","parse-names":false,"suffix":""},{"dropping-particle":"","family":"Croizet","given":"Jean Claude","non-dropping-particle":"","parse-names":false,"suffix":""},{"dropping-particle":"","family":"Dutrévis","given":"Marion","non-dropping-particle":"","parse-names":false,"suffix":""},{"dropping-particle":"","family":"Cowan","given":"Nelson","non-dropping-particle":"","parse-names":false,"suffix":""},{"dropping-particle":"","family":"Chen","given":"Zhijian","non-dropping-particle":"","parse-names":false,"suffix":""},{"dropping-particle":"","family":"Rouder","given":"Jeffrey N.","non-dropping-particle":"","parse-names":false,"suffix":""},{"dropping-particle":"V.","family":"Cox","given":"Maureen","non-dropping-particle":"","parse-names":false,"suffix":""},{"dropping-particle":"","family":"Czernecka","given":"Karolina","non-dropping-particle":"","parse-names":false,"suffix":""},{"dropping-particle":"","family":"Wkh","given":"Ehwzhhq","non-dropping-particle":"","parse-names":false,"suffix":""},{"dropping-particle":"","family":"Yhuvlrqv","given":"W Z R","non-dropping-particle":"","parse-names":false,"suffix":""},{"dropping-particle":"","family":"Frqfhuqlqj","given":"Hphujhg","non-dropping-particle":"","parse-names":false,"suffix":""},{"dropping-particle":"","family":"Wlphv","given":"Uhvsrqvh","non-dropping-particle":"","parse-names":false,"suffix":""},{"dropping-particle":"","family":"Dqg","given":"Dffxudf Dxwkruv","non-dropping-particle":"","parse-names":false,"suffix":""},{"dropping-particle":"","family":"Fxow","given":"G L I","non-dropping-particle":"","parse-names":false,"suffix":""},{"dropping-particle":"","family":"Wuldov","given":"R I","non-dropping-particle":"","parse-names":false,"suffix":""},{"dropping-particle":"","family":"Hprwlrqdo","given":"Qhxwudo","non-dropping-particle":"","parse-names":false,"suffix":""},{"dropping-particle":"","family":"Lpdjlqdwlrq","given":"Keywords","non-dropping-particle":"","parse-names":false,"suffix":""},{"dropping-particle":"","family":"Lpdjhu","given":"Phqwdo","non-dropping-particle":"","parse-names":false,"suffix":""},{"dropping-particle":"","family":"Urwdwlrq","given":"Phqwdo","non-dropping-particle":"","parse-names":false,"suffix":""},{"dropping-particle":"","family":"Cox","given":"Sue","non-dropping-particle":"","parse-names":false,"suffix":""},{"dropping-particle":"","family":"Koga","given":"Kenji","non-dropping-particle":"","parse-names":false,"suffix":""},{"dropping-particle":"","family":"Dabbs","given":"James M.","non-dropping-particle":"","parse-names":false,"suffix":""},{"dropping-particle":"","family":"Chang","given":"E. Lee","non-dropping-particle":"","parse-names":false,"suffix":""},{"dropping-particle":"","family":"Strong","given":"Rebecca Kea A.","non-dropping-particle":"","parse-names":false,"suffix":""},{"dropping-particle":"","family":"Milun","given":"Rhonda","non-dropping-particle":"","parse-names":false,"suffix":""},{"dropping-particle":"","family":"David","given":"Laura Teodora","non-dropping-particle":"","parse-names":false,"suffix":""},{"dropping-particle":"","family":"Cronbach","given":"Lee J.","non-dropping-particle":"","parse-names":false,"suffix":""},{"dropping-particle":"","family":"Cronin","given":"Virginia","non-dropping-particle":"","parse-names":false,"suffix":""},{"dropping-particle":"","family":"Crucian","given":"Gregory P.","non-dropping-particle":"","parse-names":false,"suffix":""},{"dropping-particle":"","family":"Barrett","given":"Anna M.","non-dropping-particle":"","parse-names":false,"suffix":""},{"dropping-particle":"","family":"Burks","given":"David W.","non-dropping-particle":"","parse-names":false,"suffix":""},{"dropping-particle":"","family":"Riestra","given":"Alonso R.","non-dropping-particle":"","parse-names":false,"suffix":""},{"dropping-particle":"","family":"Roth","given":"Heidi L.","non-dropping-particle":"","parse-names":false,"suffix":""},{"dropping-particle":"","family":"Schwartz","given":"Ronald L.","non-dropping-particle":"","parse-names":false,"suffix":""},{"dropping-particle":"","family":"Triggs","given":"William J.","non-dropping-particle":"","parse-names":false,"suffix":""},{"dropping-particle":"","family":"Bowers","given":"Dawn","non-dropping-particle":"","parse-names":false,"suffix":""},{"dropping-particle":"","family":"Friedman","given":"William","non-dropping-particle":"","parse-names":false,"suffix":""},{"dropping-particle":"","family":"Greer","given":"Melvin","non-dropping-particle":"","parse-names":false,"suffix":""},{"dropping-particle":"","family":"Heilman","given":"Kenneth M.","non-dropping-particle":"","parse-names":false,"suffix":""},{"dropping-particle":"","family":"Curby","given":"Kim M.","non-dropping-particle":"","parse-names":false,"suffix":""},{"dropping-particle":"","family":"Hayward","given":"William G.","non-dropping-particle":"","parse-names":false,"suffix":""},{"dropping-particle":"","family":"Gauthier","given":"Isabel","non-dropping-particle":"","parse-names":false,"suffix":""},{"dropping-particle":"","family":"Costa","given":"Louis David","non-dropping-particle":"","parse-names":false,"suffix":""},{"dropping-particle":"","family":"Courbois","given":"Yanick","non-dropping-particle":"","parse-names":false,"suffix":""},{"dropping-particle":"","family":"Cotton","given":"Sue M.","non-dropping-particle":"","parse-names":false,"suffix":""},{"dropping-particle":"","family":"Kiely","given":"Patricia M.","non-dropping-particle":"","parse-names":false,"suffix":""},{"dropping-particle":"","family":"Crewther","given":"David P.","non-dropping-particle":"","parse-names":false,"suffix":""},{"dropping-particle":"","family":"Thomson","given":"Brenda","non-dropping-particle":"","parse-names":false,"suffix":""},{"dropping-particle":"","family":"Laycock","given":"Robin","non-dropping-particle":"","parse-names":false,"suffix":""},{"dropping-particle":"","family":"Crewther","given":"Sheila G.","non-dropping-particle":"","parse-names":false,"suffix":""},{"dropping-particle":"","family":"Couperus","given":"Jane W.","non-dropping-particle":"","parse-names":false,"suffix":""},{"dropping-particle":"","family":"Hunt","given":"Ruskin H.","non-dropping-particle":"","parse-names":false,"suffix":""},{"dropping-particle":"","family":"Nelson","given":"Charles A.","non-dropping-particle":"","parse-names":false,"suffix":""},{"dropping-particle":"","family":"Thomas","given":"Kathleen M.","non-dropping-particle":"","parse-names":false,"suffix":""},{"dropping-particle":"","family":"Corballis","given":"Michael C.","non-dropping-particle":"","parse-names":false,"suffix":""},{"dropping-particle":"","family":"Mcmaster","given":"Hamish","non-dropping-particle":"","parse-names":false,"suffix":""},{"dropping-particle":"","family":"Sergent","given":"Justine","non-dropping-particle":"","parse-names":false,"suffix":""},{"dropping-particle":"","family":"Corbetta","given":"M.","non-dropping-particle":"","parse-names":false,"suffix":""},{"dropping-particle":"","family":"Miezin","given":"F. M.","non-dropping-particle":"","parse-names":false,"suffix":""},{"dropping-particle":"","family":"Dobmeyer","given":"S.","non-dropping-particle":"","parse-names":false,"suffix":""},{"dropping-particle":"","family":"Shulman","given":"G. L.","non-dropping-particle":"","parse-names":false,"suffix":""},{"dropping-particle":"","family":"Petersen","given":"S. E.","non-dropping-particle":"","parse-names":false,"suffix":""},{"dropping-particle":"","family":"Cowan","given":"Nelson","non-dropping-particle":"","parse-names":false,"suffix":""},{"dropping-particle":"","family":"Naveh-Benjamin","given":"Moshe","non-dropping-particle":"","parse-names":false,"suffix":""},{"dropping-particle":"","family":"Kilb","given":"Angela","non-dropping-particle":"","parse-names":false,"suffix":""},{"dropping-particle":"","family":"Saults","given":"Jscott Scott","non-dropping-particle":"","parse-names":false,"suffix":""},{"dropping-particle":"","family":"Fristoe","given":"Nathanael M.","non-dropping-particle":"","parse-names":false,"suffix":""},{"dropping-particle":"","family":"Elliott","given":"Emily M.","non-dropping-particle":"","parse-names":false,"suffix":""},{"dropping-particle":"","family":"Brunner","given":"Ryan P.","non-dropping-particle":"","parse-names":false,"suffix":""},{"dropping-particle":"","family":"Saults","given":"Jscott Scott","non-dropping-particle":"","parse-names":false,"suffix":""},{"dropping-particle":"","family":"Conway","given":"Andrew R.A.","non-dropping-particle":"","parse-names":false,"suffix":""},{"dropping-particle":"","family":"Cowan","given":"Nelson","non-dropping-particle":"","parse-names":false,"suffix":""},{"dropping-particle":"","family":"Bunting","given":"Michael F.","non-dropping-particle":"","parse-names":false,"suffix":""},{"dropping-particle":"","family":"Therriault","given":"David J.","non-dropping-particle":"","parse-names":false,"suffix":""},{"dropping-particle":"","family":"Minkoff","given":"Scott R.B.","non-dropping-particle":"","parse-names":false,"suffix":""},{"dropping-particle":"","family":"Cook","given":"Charles M.","non-dropping-particle":"","parse-names":false,"suffix":""},{"dropping-particle":"","family":"Saucier","given":"Deborah M.","non-dropping-particle":"","parse-names":false,"suffix":""},{"dropping-particle":"","family":"Shepard","given":"Roger N.","non-dropping-particle":"","parse-names":false,"suffix":""},{"dropping-particle":"","family":"Ganz","given":"Leo","non-dropping-particle":"","parse-names":false,"suffix":""},{"dropping-particle":"","family":"Diego","given":"San","non-dropping-particle":"","parse-names":false,"suffix":""},{"dropping-particle":"","family":"Jolla","given":"La","non-dropping-particle":"","parse-names":false,"suffix":""},{"dropping-particle":"","family":"Connellan","given":"Jennifer","non-dropping-particle":"","parse-names":false,"suffix":""},{"dropping-particle":"","family":"Baron-Cohen","given":"Simon","non-dropping-particle":"","parse-names":false,"suffix":""},{"dropping-particle":"","family":"Wheelwright","given":"Sally","non-dropping-particle":"","parse-names":false,"suffix":""},{"dropping-particle":"","family":"Batki","given":"Anna","non-dropping-particle":"","parse-names":false,"suffix":""},{"dropping-particle":"","family":"Ahluwalia","given":"Jag","non-dropping-particle":"","parse-names":false,"suffix":""},{"dropping-particle":"","family":"Coolican","given":"J.","non-dropping-particle":"","parse-names":false,"suffix":""},{"dropping-particle":"","family":"Peters","given":"Michael","non-dropping-particle":"","parse-names":false,"suffix":""},{"dropping-particle":"","family":"Briggs","given":"Ann","non-dropping-particle":"","parse-names":false,"suffix":""},{"dropping-particle":"","family":"Coleman","given":"Marianne","non-dropping-particle":"","parse-names":false,"suffix":""},{"dropping-particle":"","family":"Morrison","given":"Marlene","non-dropping-particle":"","parse-names":false,"suffix":""},{"dropping-particle":"","family":"Dixon","given":"Pauline","non-dropping-particle":"","parse-names":false,"suffix":""},{"dropping-particle":"","family":"Woolner","given":"Pam","non-dropping-particle":"","parse-names":false,"suffix":""},{"dropping-particle":"","family":"Constantinidis","given":"Christos","non-dropping-particle":"","parse-names":false,"suffix":""},{"dropping-particle":"","family":"Klingberg","given":"Torkel","non-dropping-particle":"","parse-names":false,"suffix":""},{"dropping-particle":"","family":"Contreras","given":"María José","non-dropping-particle":"","parse-names":false,"suffix":""},{"dropping-particle":"","family":"Rubio","given":"Víctor J.","non-dropping-particle":"","parse-names":false,"suffix":""},{"dropping-particle":"","family":"Peña","given":"Daniel","non-dropping-particle":"","parse-names":false,"suffix":""},{"dropping-particle":"","family":"Santacreu","given":"José","non-dropping-particle":"","parse-names":false,"suffix":""},{"dropping-particle":"","family":"Corballis","given":"Michael C.","non-dropping-particle":"","parse-names":false,"suffix":""},{"dropping-particle":"","family":"Nagourney","given":"Beth A.","non-dropping-particle":"","parse-names":false,"suffix":""},{"dropping-particle":"","family":"Shetzer","given":"Larry I.","non-dropping-particle":"","parse-names":false,"suffix":""},{"dropping-particle":"","family":"Stefanatos","given":"Gerry","non-dropping-particle":"","parse-names":false,"suffix":""},{"dropping-particle":"","family":"McLaren","given":"Rachael","non-dropping-particle":"","parse-names":false,"suffix":""},{"dropping-particle":"","family":"Tannenbaum","given":"Harold E.","non-dropping-particle":"","parse-names":false,"suffix":""},{"dropping-particle":"","family":"Cooper","given":"Lynn A.","non-dropping-particle":"","parse-names":false,"suffix":""},{"dropping-particle":"","family":"Shepard","given":"Roger N.","non-dropping-particle":"","parse-names":false,"suffix":""},{"dropping-particle":"","family":"Corballis","given":"Michael C.","non-dropping-particle":"","parse-names":false,"suffix":""},{"dropping-particle":"","family":"Cohen-Bendahan","given":"Celina C.C.","non-dropping-particle":"","parse-names":false,"suffix":""},{"dropping-particle":"","family":"Buitelaar","given":"Jan K.","non-dropping-particle":"","parse-names":false,"suffix":""},{"dropping-particle":"","family":"Goozen","given":"Stephanie H.M.","non-dropping-particle":"Van","parse-names":false,"suffix":""},{"dropping-particle":"","family":"Cohen-Kettenis","given":"Peggy T.","non-dropping-particle":"","parse-names":false,"suffix":""},{"dropping-particle":"","family":"Clements-Stephens","given":"Amy M.","non-dropping-particle":"","parse-names":false,"suffix":""},{"dropping-particle":"","family":"Rimrodt","given":"Sheryl L.","non-dropping-particle":"","parse-names":false,"suffix":""},{"dropping-particle":"","family":"Cutting","given":"Laurie E.","non-dropping-particle":"","parse-names":false,"suffix":""},{"dropping-particle":"","family":"Croxford","given":"Linda","non-dropping-particle":"","parse-names":false,"suffix":""},{"dropping-particle":"","family":"Cohen","given":"M. S.","non-dropping-particle":"","parse-names":false,"suffix":""},{"dropping-particle":"","family":"Kosslyn","given":"S.M. Stephen Michael","non-dropping-particle":"","parse-names":false,"suffix":""},{"dropping-particle":"","family":"Breiter","given":"H. C.","non-dropping-particle":"","parse-names":false,"suffix":""},{"dropping-particle":"","family":"DiGirolamo","given":"Gregory J.","non-dropping-particle":"","parse-names":false,"suffix":""},{"dropping-particle":"","family":"Thompson","given":"William L.","non-dropping-particle":"","parse-names":false,"suffix":""},{"dropping-particle":"","family":"Anderson","given":"Adam K. W.","non-dropping-particle":"","parse-names":false,"suffix":""},{"dropping-particle":"","family":"Bookheimer","given":"S. Y.","non-dropping-particle":"","parse-names":false,"suffix":""},{"dropping-particle":"","family":"Rosen","given":"B. R.","non-dropping-particle":"","parse-names":false,"suffix":""},{"dropping-particle":"","family":"Belliveau","given":"J. W.","non-dropping-particle":"","parse-names":false,"suffix":""},{"dropping-particle":"","family":"Colom","given":"Roberto","non-dropping-particle":"","parse-names":false,"suffix":""},{"dropping-particle":"","family":"Escorial","given":"Sergio","non-dropping-particle":"","parse-names":false,"suffix":""},{"dropping-particle":"","family":"Rebollo","given":"Irene","non-dropping-particle":"","parse-names":false,"suffix":""},{"dropping-particle":"","family":"Cona","given":"G.","non-dropping-particle":"","parse-names":false,"suffix":""},{"dropping-particle":"","family":"Marino","given":"G.","non-dropping-particle":"","parse-names":false,"suffix":""},{"dropping-particle":"","family":"Semenza","given":"C.","non-dropping-particle":"","parse-names":false,"suffix":""},{"dropping-particle":"","family":"Condon","given":"David M.","non-dropping-particle":"","parse-names":false,"suffix":""},{"dropping-particle":"","family":"Wilt","given":"Joshua","non-dropping-particle":"","parse-names":false,"suffix":""},{"dropping-particle":"","family":"Cohen","given":"Cheryl Ann","non-dropping-particle":"","parse-names":false,"suffix":""},{"dropping-particle":"","family":"Revelle","given":"William","non-dropping-particle":"","parse-names":false,"suffix":""},{"dropping-particle":"","family":"Hegarty","given":"Mary","non-dropping-particle":"","parse-names":false,"suffix":""},{"dropping-particle":"","family":"Uttal","given":"David H.","non-dropping-particle":"","parse-names":false,"suffix":""},{"dropping-particle":"","family":"Cohen-Bendahan","given":"Celina C.C.","non-dropping-particle":"","parse-names":false,"suffix":""},{"dropping-particle":"","family":"Beek","given":"Cornelieke","non-dropping-particle":"Van De","parse-names":false,"suffix":""},{"dropping-particle":"","family":"Berenbaum","given":"Sheri A.","non-dropping-particle":"","parse-names":false,"suffix":""},{"dropping-particle":"","family":"Collins","given":"David W.","non-dropping-particle":"","parse-names":false,"suffix":""},{"dropping-particle":"","family":"Kimura","given":"Doreen","non-dropping-particle":"","parse-names":false,"suffix":""},{"dropping-particle":"","family":"Colom","given":"Roberto","non-dropping-particle":"","parse-names":false,"suffix":""},{"dropping-particle":"","family":"Rebollo","given":"Irene","non-dropping-particle":"","parse-names":false,"suffix":""},{"dropping-particle":"","family":"Palacios","given":"Antonio","non-dropping-particle":"","parse-names":false,"suffix":""},{"dropping-particle":"","family":"Juan-Espinosa","given":"Manuel","non-dropping-particle":"","parse-names":false,"suffix":""},{"dropping-particle":"","family":"Kyllonen","given":"Patrick C.","non-dropping-particle":"","parse-names":false,"suffix":""},{"dropping-particle":"","family":"Childs","given":"K","non-dropping-particle":"","parse-names":false,"suffix":""},{"dropping-particle":"","family":"Mezzacappa","given":"Enrico","non-dropping-particle":"","parse-names":false,"suffix":""},{"dropping-particle":"","family":"Cho","given":"Han Hyuk","non-dropping-particle":"","parse-names":false,"suffix":""},{"dropping-particle":"","family":"Lee","given":"Ji Yoon","non-dropping-particle":"","parse-names":false,"suffix":""},{"dropping-particle":"","family":"Choi","given":"Jean","non-dropping-particle":"","parse-names":false,"suffix":""},{"dropping-particle":"","family":"Silverman","given":"Irwin","non-dropping-particle":"","parse-names":false,"suffix":""},{"dropping-particle":"","family":"Cherney","given":"Isabelle D.","non-dropping-particle":"","parse-names":false,"suffix":""},{"dropping-particle":"","family":"Seiwert","given":"Clair S.","non-dropping-particle":"","parse-names":false,"suffix":""},{"dropping-particle":"","family":"Dickey","given":"Tara M.","non-dropping-particle":"","parse-names":false,"suffix":""},{"dropping-particle":"","family":"Flichtbeil","given":"Judith D.","non-dropping-particle":"","parse-names":false,"suffix":""},{"dropping-particle":"","family":"Voyer","given":"Daniel","non-dropping-particle":"","parse-names":false,"suffix":""},{"dropping-particle":"","family":"Cheung","given":"Olivia S.","non-dropping-particle":"","parse-names":false,"suffix":""},{"dropping-particle":"","family":"Hayward","given":"William G.","non-dropping-particle":"","parse-names":false,"suffix":""},{"dropping-particle":"","family":"Gauthier","given":"Isabel","non-dropping-particle":"","parse-names":false,"suffix":""},{"dropping-particle":"","family":"Cjmjuz","given":"Foubm","non-dropping-particle":"","parse-names":false,"suffix":""},{"dropping-particle":"","family":"Up","given":"J O","non-dropping-particle":"","parse-names":false,"suffix":""},{"dropping-particle":"","family":"Pme","given":"F B S","non-dropping-particle":"","parse-names":false,"suffix":""},{"dropping-particle":"","family":"Xbt","given":"Efwfmpqnfou","non-dropping-particle":"","parse-names":false,"suffix":""},{"dropping-particle":"","family":"Jo","given":"Jowftujhbufe","non-dropping-particle":"","parse-names":false,"suffix":""},{"dropping-particle":"","family":"Efubjm","given":"Tpnf","non-dropping-particle":"","parse-names":false,"suffix":""},{"dropping-particle":"","family":"Jogbodz","given":"J O","non-dropping-particle":"","parse-names":false,"suffix":""},{"dropping-particle":"","family":"Sjdiupo","given":"Ûuuofs","non-dropping-particle":"","parse-names":false,"suffix":""},{"dropping-particle":"","family":"Chignell","given":"Mark H.","non-dropping-particle":"","parse-names":false,"suffix":""},{"dropping-particle":"","family":"Krueger","given":"Lester E.","non-dropping-particle":"","parse-names":false,"suffix":""},{"dropping-particle":"","family":"Chu","given":"Mingyuan","non-dropping-particle":"","parse-names":false,"suffix":""},{"dropping-particle":"","family":"Kita","given":"Sotaro","non-dropping-particle":"","parse-names":false,"suffix":""},{"dropping-particle":"","family":"Chraif","given":"Mihaela","non-dropping-particle":"","parse-names":false,"suffix":""},{"dropping-particle":"","family":"Clements-Stephens","given":"Amy M.","non-dropping-particle":"","parse-names":false,"suffix":""},{"dropping-particle":"","family":"McKell-Jeffers","given":"Gisselle O.","non-dropping-particle":"","parse-names":false,"suffix":""},{"dropping-particle":"","family":"Maddux","given":"Jean Marie","non-dropping-particle":"","parse-names":false,"suffix":""},{"dropping-particle":"","family":"Shelton","given":"Amy L.","non-dropping-particle":"","parse-names":false,"suffix":""},{"dropping-particle":"","family":"Christine Knickmeyer","given":"Rebecca","non-dropping-particle":"","parse-names":false,"suffix":""},{"dropping-particle":"","family":"Baron-Cohen","given":"Simon","non-dropping-particle":"","parse-names":false,"suffix":""},{"dropping-particle":"","family":"Christodoulou","given":"Joan","non-dropping-particle":"","parse-names":false,"suffix":""},{"dropping-particle":"","family":"Johnson","given":"Scott P.","non-dropping-particle":"","parse-names":false,"suffix":""},{"dropping-particle":"","family":"Moore","given":"David S. Dawn M.","non-dropping-particle":"","parse-names":false,"suffix":""},{"dropping-particle":"","family":"Moore","given":"David S. Dawn M.","non-dropping-particle":"","parse-names":false,"suffix":""},{"dropping-particle":"","family":"Celec","given":"Peter","non-dropping-particle":"","parse-names":false,"suffix":""},{"dropping-particle":"","family":"Ostatníková","given":"Daniela","non-dropping-particle":"","parse-names":false,"suffix":""},{"dropping-particle":"","family":"Holešova","given":"Zuzana","non-dropping-particle":"","parse-names":false,"suffix":""},{"dropping-particle":"","family":"Minárik","given":"Gabriel","non-dropping-particle":"","parse-names":false,"suffix":""},{"dropping-particle":"","family":"Ficek","given":"Andrej","non-dropping-particle":"","parse-names":false,"suffix":""},{"dropping-particle":"","family":"Kelemenová","given":"Silvia","non-dropping-particle":"","parse-names":false,"suffix":""},{"dropping-particle":"","family":"Putz","given":"Zdeněk","non-dropping-particle":"","parse-names":false,"suffix":""},{"dropping-particle":"","family":"Kúdela","given":"Matúš","non-dropping-particle":"","parse-names":false,"suffix":""},{"dropping-particle":"","family":"Christophel","given":"Thomas B.","non-dropping-particle":"","parse-names":false,"suffix":""},{"dropping-particle":"","family":"Cichy","given":"Radoslaw M.","non-dropping-particle":"","parse-names":false,"suffix":""},{"dropping-particle":"","family":"Hebart","given":"Martin N.","non-dropping-particle":"","parse-names":false,"suffix":""},{"dropping-particle":"","family":"Haynes","given":"John Dylan","non-dropping-particle":"","parse-names":false,"suffix":""},{"dropping-particle":"","family":"Cerella","given":"J.","non-dropping-particle":"","parse-names":false,"suffix":""},{"dropping-particle":"","family":"Poon","given":"L. W.","non-dropping-particle":"","parse-names":false,"suffix":""},{"dropping-particle":"","family":"Fozard","given":"J. L.","non-dropping-particle":"","parse-names":false,"suffix":""},{"dropping-particle":"","family":"Chabris","given":"Christopher F. C.F. F.","non-dropping-particle":"","parse-names":false,"suffix":""},{"dropping-particle":"","family":"Jerde","given":"Thomas E","non-dropping-particle":"","parse-names":false,"suffix":""},{"dropping-particle":"","family":"Woolley","given":"Anita W","non-dropping-particle":"","parse-names":false,"suffix":""},{"dropping-particle":"","family":"Gerbasi","given":"Margaret E","non-dropping-particle":"","parse-names":false,"suffix":""},{"dropping-particle":"","family":"Schuldt","given":"P","non-dropping-particle":"","parse-names":false,"suffix":""},{"dropping-particle":"","family":"Bennett","given":"Sean L","non-dropping-particle":"","parse-names":false,"suffix":""},{"dropping-particle":"","family":"Hackman","given":"J Richard","non-dropping-particle":"","parse-names":false,"suffix":""},{"dropping-particle":"","family":"Kosslyn","given":"S.M. Stephen Michael","non-dropping-particle":"","parse-names":false,"suffix":""},{"dropping-particle":"","family":"Sandler","given":"Adrian D.","non-dropping-particle":"","parse-names":false,"suffix":""},{"dropping-particle":"","family":"Casey","given":"M. Beth","non-dropping-particle":"","parse-names":false,"suffix":""},{"dropping-particle":"","family":"Nuttall","given":"Ronald L.","non-dropping-particle":"","parse-names":false,"suffix":""},{"dropping-particle":"","family":"Pezaris","given":"Elizabeth","non-dropping-particle":"","parse-names":false,"suffix":""},{"dropping-particle":"","family":"Caudek","given":"Corrado","non-dropping-particle":"","parse-names":false,"suffix":""},{"dropping-particle":"","family":"Domini","given":"Fulvio","non-dropping-particle":"","parse-names":false,"suffix":""},{"dropping-particle":"","family":"Ceci","given":"Stephen J.","non-dropping-particle":"","parse-names":false,"suffix":""},{"dropping-particle":"","family":"Chen","given":"Chuansheng Chien Min","non-dropping-particle":"","parse-names":false,"suffix":""},{"dropping-particle":"","family":"Stevenson","given":"Harold W.","non-dropping-particle":"","parse-names":false,"suffix":""},{"dropping-particle":"","family":"Chen","given":"Zhijian","non-dropping-particle":"","parse-names":false,"suffix":""},{"dropping-particle":"","family":"Cowan","given":"Nelson","non-dropping-particle":"","parse-names":false,"suffix":""},{"dropping-particle":"","family":"Cherney","given":"Isabelle D.","non-dropping-particle":"","parse-names":false,"suffix":""},{"dropping-particle":"","family":"Jarred M. Kaiser, PhD*,†, Michael F. Vignos, MS†, Richard Kijowski, MD‡, Geoffrey Baer, MD, PhD§, and Darryl G. Thelen, PhD†,§","given":"|","non-dropping-particle":"","parse-names":false,"suffix":""},{"dropping-particle":"","family":"Chao","given":"Linda L.","non-dropping-particle":"","parse-names":false,"suffix":""},{"dropping-particle":"","family":"Martin","given":"Alex Anthony W.","non-dropping-particle":"","parse-names":false,"suffix":""},{"dropping-particle":"","family":"Chen","given":"Mary Jane","non-dropping-particle":"","parse-names":false,"suffix":""},{"dropping-particle":"","family":"Therkelsen","given":"M","non-dropping-particle":"","parse-names":false,"suffix":""},{"dropping-particle":"","family":"Phqwdo","given":"Rwdflyq","non-dropping-particle":"","parse-names":false,"suffix":""},{"dropping-particle":"","family":"Frjqlwlyr","given":"Hvwlor","non-dropping-particle":"","parse-names":false,"suffix":""},{"dropping-particle":"","family":"Hvsdfldo","given":"Remhwxdo","non-dropping-particle":"","parse-names":false,"suffix":""},{"dropping-particle":"","family":"Chen","given":"Hongzhou","non-dropping-particle":"","parse-names":false,"suffix":""},{"dropping-particle":"","family":"Guo","given":"Xiaoli","non-dropping-particle":"","parse-names":false,"suffix":""},{"dropping-particle":"","family":"Lv","given":"Yuanyuan","non-dropping-particle":"","parse-names":false,"suffix":""},{"dropping-particle":"","family":"Sun","given":"Junfeng","non-dropping-particle":"","parse-names":false,"suffix":""},{"dropping-particle":"","family":"Tong","given":"Shanbao","non-dropping-particle":"","parse-names":false,"suffix":""},{"dropping-particle":"","family":"Caplan","given":"Paula J.","non-dropping-particle":"","parse-names":false,"suffix":""},{"dropping-particle":"","family":"MacPherson","given":"Gael M.","non-dropping-particle":"","parse-names":false,"suffix":""},{"dropping-particle":"","family":"Tobin","given":"Patricia","non-dropping-particle":"","parse-names":false,"suffix":""},{"dropping-particle":"","family":"Carpenter","given":"Patricia A.","non-dropping-particle":"","parse-names":false,"suffix":""},{"dropping-particle":"","family":"Eisenberg","given":"Peter","non-dropping-particle":"","parse-names":false,"suffix":""},{"dropping-particle":"","family":"Capron","given":"Christiane","non-dropping-particle":"","parse-names":false,"suffix":""},{"dropping-particle":"","family":"Duyme","given":"Michel","non-dropping-particle":"","parse-names":false,"suffix":""},{"dropping-particle":"","family":"Caldera","given":"Y. M.","non-dropping-particle":"","parse-names":false,"suffix":""},{"dropping-particle":"","family":"Huston","given":"A. C.","non-dropping-particle":"","parse-names":false,"suffix":""},{"dropping-particle":"","family":"O'Brien","given":"M.","non-dropping-particle":"","parse-names":false,"suffix":""},{"dropping-particle":"","family":"Networks","given":"Social","non-dropping-particle":"","parse-names":false,"suffix":""},{"dropping-particle":"","family":"Carolina","given":"North","non-dropping-particle":"","parse-names":false,"suffix":""},{"dropping-particle":"","family":"Sunbelt","given":"Fourth","non-dropping-particle":"","parse-names":false,"suffix":""},{"dropping-particle":"","family":"Network","given":"Social","non-dropping-particle":"","parse-names":false,"suffix":""},{"dropping-particle":"","family":"Burt","given":"Ronald S","non-dropping-particle":"","parse-names":false,"suffix":""},{"dropping-particle":"","family":"Campbell","given":"Darren W.","non-dropping-particle":"","parse-names":false,"suffix":""},{"dropping-particle":"","family":"Eaton","given":"Warren O.","non-dropping-particle":"","parse-names":false,"suffix":""},{"dropping-particle":"","family":"Casey","given":"Beth M.","non-dropping-particle":"","parse-names":false,"suffix":""},{"dropping-particle":"","family":"Andrews","given":"Nicole","non-dropping-particle":"","parse-names":false,"suffix":""},{"dropping-particle":"","family":"Schindler","given":"Holly","non-dropping-particle":"","parse-names":false,"suffix":""},{"dropping-particle":"","family":"Kersh","given":"Joanne E.","non-dropping-particle":"","parse-names":false,"suffix":""},{"dropping-particle":"","family":"Samper","given":"Alexandra","non-dropping-particle":"","parse-names":false,"suffix":""},{"dropping-particle":"","family":"Copley","given":"Juanita","non-dropping-particle":"","parse-names":false,"suffix":""},{"dropping-particle":"","family":"Casey","given":"M. Beth","non-dropping-particle":"","parse-names":false,"suffix":""},{"dropping-particle":"","family":"Nuttall","given":"Ronald L.","non-dropping-particle":"","parse-names":false,"suffix":""},{"dropping-particle":"","family":"Pezaris","given":"Elizabeth","non-dropping-particle":"","parse-names":false,"suffix":""},{"dropping-particle":"","family":"Benbow","given":"Camilla Persson","non-dropping-particle":"","parse-names":false,"suffix":""},{"dropping-particle":"","family":"Carr","given":"Martha","non-dropping-particle":"","parse-names":false,"suffix":""},{"dropping-particle":"","family":"Alexeev","given":"Natalia","non-dropping-particle":"","parse-names":false,"suffix":""},{"dropping-particle":"","family":"Wang","given":"Lu","non-dropping-particle":"","parse-names":false,"suffix":""},{"dropping-particle":"","family":"Barned","given":"Nicole","non-dropping-particle":"","parse-names":false,"suffix":""},{"dropping-particle":"","family":"Horan","given":"Erin","non-dropping-particle":"","parse-names":false,"suffix":""},{"dropping-particle":"","family":"Reed","given":"Adam","non-dropping-particle":"","parse-names":false,"suffix":""},{"dropping-particle":"","family":"Casey","given":"M. Beth","non-dropping-particle":"","parse-names":false,"suffix":""},{"dropping-particle":"","family":"Colón","given":"Diana","non-dropping-particle":"","parse-names":false,"suffix":""},{"dropping-particle":"","family":"Goris","given":"Yuderka","non-dropping-particle":"","parse-names":false,"suffix":""},{"dropping-particle":"","family":"Cascio","given":"Wayne F.","non-dropping-particle":"","parse-names":false,"suffix":""},{"dropping-particle":"","family":"Aguinis","given":"Herman","non-dropping-particle":"","parse-names":false,"suffix":""},{"dropping-particle":"","family":"College","given":"Boston","non-dropping-particle":"","parse-names":false,"suffix":""},{"dropping-particle":"V.","family":"Burks","given":"Stephen","non-dropping-particle":"","parse-names":false,"suffix":""},{"dropping-particle":"","family":"Carpenter","given":"Jeffrey P.","non-dropping-particle":"","parse-names":false,"suffix":""},{"dropping-particle":"","family":"Goette","given":"Lorenz","non-dropping-particle":"","parse-names":false,"suffix":""},{"dropping-particle":"","family":"Rustichini","given":"Aldo","non-dropping-particle":"","parse-names":false,"suffix":""},{"dropping-particle":"","family":"Bunting","given":"Michael F.","non-dropping-particle":"","parse-names":false,"suffix":""},{"dropping-particle":"","family":"Cowan","given":"Nelson","non-dropping-particle":"","parse-names":false,"suffix":""},{"dropping-particle":"","family":"Saults","given":"Jscott Scott","non-dropping-particle":"","parse-names":false,"suffix":""},{"dropping-particle":"","family":"Burt","given":"C","non-dropping-particle":"","parse-names":false,"suffix":""},{"dropping-particle":"","family":"Bruce","given":"Catherine D.","non-dropping-particle":"","parse-names":false,"suffix":""},{"dropping-particle":"","family":"Hawes","given":"Zachary","non-dropping-particle":"","parse-names":false,"suffix":""},{"dropping-particle":"","family":"Bull","given":"Rebecca","non-dropping-particle":"","parse-names":false,"suffix":""},{"dropping-particle":"","family":"Espy","given":"Kimberly Andrews","non-dropping-particle":"","parse-names":false,"suffix":""},{"dropping-particle":"","family":"Wiebe","given":"Sandra A.","non-dropping-particle":"","parse-names":false,"suffix":""},{"dropping-particle":"","family":"Johnston","given":"Rhona S.","non-dropping-particle":"","parse-names":false,"suffix":""},{"dropping-particle":"","family":"Roy","given":"Jennifer A.","non-dropping-particle":"","parse-names":false,"suffix":""},{"dropping-particle":"","family":"Butler","given":"Tracy","non-dropping-particle":"","parse-names":false,"suffix":""},{"dropping-particle":"","family":"Imperato-McGinley","given":"Julianne","non-dropping-particle":"","parse-names":false,"suffix":""},{"dropping-particle":"","family":"Pan","given":"Hong","non-dropping-particle":"","parse-names":false,"suffix":""},{"dropping-particle":"","family":"Voyer","given":"Daniel","non-dropping-particle":"","parse-names":false,"suffix":""},{"dropping-particle":"","family":"Cordero","given":"Juan","non-dropping-particle":"","parse-names":false,"suffix":""},{"dropping-particle":"","family":"Zhu","given":"Yisheng Yuan Shan","non-dropping-particle":"","parse-names":false,"suffix":""},{"dropping-particle":"","family":"Stern","given":"Emily","non-dropping-particle":"","parse-names":false,"suffix":""},{"dropping-particle":"","family":"Silbersweig","given":"David","non-dropping-particle":"","parse-names":false,"suffix":""},{"dropping-particle":"","family":"Bülthoff","given":"Heinrich H.","non-dropping-particle":"","parse-names":false,"suffix":""},{"dropping-particle":"","family":"Edelman","given":"Shimon","non-dropping-particle":"","parse-names":false,"suffix":""},{"dropping-particle":"","family":"Buxbaum","given":"Laurel J.","non-dropping-particle":"","parse-names":false,"suffix":""},{"dropping-particle":"","family":"Coslett","given":"H. Branch","non-dropping-particle":"","parse-names":false,"suffix":""},{"dropping-particle":"","family":"Montgomery","given":"Michael W.","non-dropping-particle":"","parse-names":false,"suffix":""},{"dropping-particle":"","family":"Farah","given":"Martha J.","non-dropping-particle":"","parse-names":false,"suffix":""},{"dropping-particle":"","family":"Cabbage","given":"Kathryn","non-dropping-particle":"","parse-names":false,"suffix":""},{"dropping-particle":"","family":"Brinkley","given":"Shara","non-dropping-particle":"","parse-names":false,"suffix":""},{"dropping-particle":"","family":"Gray","given":"Shelley","non-dropping-particle":"","parse-names":false,"suffix":""},{"dropping-particle":"","family":"Alt","given":"Mary","non-dropping-particle":"","parse-names":false,"suffix":""},{"dropping-particle":"","family":"Cowan","given":"Nelson","non-dropping-particle":"","parse-names":false,"suffix":""},{"dropping-particle":"","family":"Green","given":"Samuel","non-dropping-particle":"","parse-names":false,"suffix":""},{"dropping-particle":"","family":"Kuo","given":"Trudy","non-dropping-particle":"","parse-names":false,"suffix":""},{"dropping-particle":"","family":"Hogan","given":"Tiffany P.","non-dropping-particle":"","parse-names":false,"suffix":""},{"dropping-particle":"","family":"Burton","given":"Lorelle J. Leslie A.","non-dropping-particle":"","parse-names":false,"suffix":""},{"dropping-particle":"","family":"Wagner","given":"Nancy","non-dropping-particle":"","parse-names":false,"suffix":""},{"dropping-particle":"","family":"Lim","given":"Chun","non-dropping-particle":"","parse-names":false,"suffix":""},{"dropping-particle":"","family":"Levy","given":"Jerre","non-dropping-particle":"","parse-names":false,"suffix":""},{"dropping-particle":"","family":"Gluck","given":"Judith","non-dropping-particle":"","parse-names":false,"suffix":""},{"dropping-particle":"","family":"Fitting","given":"Sylvia","non-dropping-particle":"","parse-names":false,"suffix":""},{"dropping-particle":"","family":"Caissie","given":"André F. Andre F.","non-dropping-particle":"","parse-names":false,"suffix":""},{"dropping-particle":"","family":"Dwarakanath","given":"Abhilash","non-dropping-particle":"","parse-names":false,"suffix":""},{"dropping-particle":"","family":"Toussaint","given":"Lucette","non-dropping-particle":"","parse-names":false,"suffix":""},{"dropping-particle":"","family":"Burton","given":"Lorelle J. Leslie A.","non-dropping-particle":"","parse-names":false,"suffix":""},{"dropping-particle":"","family":"Fogarty","given":"Gerard J.","non-dropping-particle":"","parse-names":false,"suffix":""},{"dropping-particle":"","family":"Busey","given":"Thomas","non-dropping-particle":"","parse-names":false,"suffix":""},{"dropping-particle":"","family":"Yu","given":"Chen","non-dropping-particle":"","parse-names":false,"suffix":""},{"dropping-particle":"","family":"Wyatte","given":"Dean","non-dropping-particle":"","parse-names":false,"suffix":""},{"dropping-particle":"","family":"Vanderkolk","given":"John","non-dropping-particle":"","parse-names":false,"suffix":""},{"dropping-particle":"","family":"Brady","given":"Timothy F.","non-dropping-particle":"","parse-names":false,"suffix":""},{"dropping-particle":"","family":"Störmer","given":"Viola S.","non-dropping-particle":"","parse-names":false,"suffix":""},{"dropping-particle":"","family":"Alvarez","given":"George A.","non-dropping-particle":"","parse-names":false,"suffix":""},{"dropping-particle":"","family":"Brandimonte","given":"Maria A.","non-dropping-particle":"","parse-names":false,"suffix":""},{"dropping-particle":"","family":"Hitch","given":"Graham J.","non-dropping-particle":"","parse-names":false,"suffix":""},{"dropping-particle":"","family":"Bishop","given":"D. V.M.","non-dropping-particle":"","parse-names":false,"suffix":""},{"dropping-particle":"","family":"Branoff","given":"Theodore Joseph","non-dropping-particle":"","parse-names":false,"suffix":""},{"dropping-particle":"","family":"Bremner","given":"J. Gavin","non-dropping-particle":"","parse-names":false,"suffix":""},{"dropping-particle":"","family":"Morse","given":"Rachel","non-dropping-particle":"","parse-names":false,"suffix":""},{"dropping-particle":"","family":"Hughes","given":"Sara","non-dropping-particle":"","parse-names":false,"suffix":""},{"dropping-particle":"","family":"Andreasen","given":"Gillian","non-dropping-particle":"","parse-names":false,"suffix":""},{"dropping-particle":"","family":"Borst","given":"Gregoire Grégoire","non-dropping-particle":"","parse-names":false,"suffix":""},{"dropping-particle":"","family":"Standing","given":"Graeme","non-dropping-particle":"","parse-names":false,"suffix":""},{"dropping-particle":"","family":"Kosslyn","given":"S.M. Stephen Michael","non-dropping-particle":"","parse-names":false,"suffix":""},{"dropping-particle":"","family":"Bourlon","given":"Clémence","non-dropping-particle":"","parse-names":false,"suffix":""},{"dropping-particle":"","family":"Oliviero","given":"Bastien","non-dropping-particle":"","parse-names":false,"suffix":""},{"dropping-particle":"","family":"Wattiez","given":"Nicolas","non-dropping-particle":"","parse-names":false,"suffix":""},{"dropping-particle":"","family":"Pouget","given":"Pierre","non-dropping-particle":"","parse-names":false,"suffix":""},{"dropping-particle":"","family":"Bartolomeo","given":"Paolo","non-dropping-particle":"","parse-names":false,"suffix":""},{"dropping-particle":"","family":"Bradley","given":"Robert H.","non-dropping-particle":"","parse-names":false,"suffix":""},{"dropping-particle":"","family":"Corwyn","given":"Robert F.","non-dropping-particle":"","parse-names":false,"suffix":""},{"dropping-particle":"","family":"McAdoo","given":"Harriette Pipes","non-dropping-particle":"","parse-names":false,"suffix":""},{"dropping-particle":"","family":"García Coll","given":"Cynthia","non-dropping-particle":"","parse-names":false,"suffix":""},{"dropping-particle":"","family":"Brito","given":"Natalie H.","non-dropping-particle":"","parse-names":false,"suffix":""},{"dropping-particle":"","family":"Noble","given":"Kimberly G.","non-dropping-particle":"","parse-names":false,"suffix":""},{"dropping-particle":"","family":"Brooks-Gunn","given":"Jeanne","non-dropping-particle":"","parse-names":false,"suffix":""},{"dropping-particle":"","family":"Duncan","given":"Greg J.","non-dropping-particle":"","parse-names":false,"suffix":""},{"dropping-particle":"","family":"Brophy","given":"Jere Edward","non-dropping-particle":"","parse-names":false,"suffix":""},{"dropping-particle":"","family":"Brouwers","given":"Symen A.","non-dropping-particle":"","parse-names":false,"suffix":""},{"dropping-particle":"","family":"Vijver","given":"Fons J.R.","non-dropping-particle":"Van de","parse-names":false,"suffix":""},{"dropping-particle":"","family":"Hemert","given":"Dianne A.","non-dropping-particle":"Van","parse-names":false,"suffix":""},{"dropping-particle":"","family":"Britain","given":"Greal Great","non-dropping-particle":"","parse-names":false,"suffix":""},{"dropping-particle":"","family":"Press","given":"Publisher Psychology Pergamon","non-dropping-particle":"","parse-names":false,"suffix":""},{"dropping-particle":"","family":"Sciences","given":"Cognitive","non-dropping-particle":"","parse-names":false,"suffix":""},{"dropping-particle":"","family":"Sciences","given":"Social","non-dropping-particle":"","parse-names":false,"suffix":""},{"dropping-particle":"","family":"Bremner","given":"J. Gavin","non-dropping-particle":"","parse-names":false,"suffix":""},{"dropping-particle":"","family":"Batten","given":"Annabel","non-dropping-particle":"","parse-names":false,"suffix":""},{"dropping-particle":"","family":"Briscoe","given":"Robert Eamon","non-dropping-particle":"","parse-names":false,"suffix":""},{"dropping-particle":"","family":"Britain","given":"Greal Great","non-dropping-particle":"","parse-names":false,"suffix":""},{"dropping-particle":"","family":"Press","given":"Publisher Psychology Pergamon","non-dropping-particle":"","parse-names":false,"suffix":""},{"dropping-particle":"","family":"Sciences","given":"Cognitive","non-dropping-particle":"","parse-names":false,"suffix":""},{"dropping-particle":"","family":"Sciences","given":"Social","non-dropping-particle":"","parse-names":false,"suffix":""},{"dropping-particle":"","family":"Boer","given":"Louis C","non-dropping-particle":"","parse-names":false,"suffix":""},{"dropping-particle":"","family":"Bokhove","given":"Christian","non-dropping-particle":"","parse-names":false,"suffix":""},{"dropping-particle":"","family":"Redhead","given":"Edward","non-dropping-particle":"","parse-names":false,"suffix":""},{"dropping-particle":"","family":"BOLIER","given":"WENDY","non-dropping-particle":"","parse-names":false,"suffix":""},{"dropping-particle":"","family":"Bokhove","given":"Christian","non-dropping-particle":"","parse-names":false,"suffix":""},{"dropping-particle":"","family":"Redhead","given":"Edward","non-dropping-particle":"","parse-names":false,"suffix":""},{"dropping-particle":"","family":"Blazhenkova","given":"Olesya","non-dropping-particle":"","parse-names":false,"suffix":""},{"dropping-particle":"","family":"Kozhevnikov","given":"Maria","non-dropping-particle":"","parse-names":false,"suffix":""},{"dropping-particle":"","family":"Blüchel","given":"Maike","non-dropping-particle":"","parse-names":false,"suffix":""},{"dropping-particle":"","family":"Lehmann","given":"Jennifer","non-dropping-particle":"","parse-names":false,"suffix":""},{"dropping-particle":"","family":"Kellner","given":"Jan","non-dropping-particle":"","parse-names":false,"suffix":""},{"dropping-particle":"","family":"Jansen","given":"Petra","non-dropping-particle":"","parse-names":false,"suffix":""},{"dropping-particle":"","family":"Bock","given":"Nicola","non-dropping-particle":"","parse-names":false,"suffix":""},{"dropping-particle":"","family":"Porstner","given":"Cornelia","non-dropping-particle":"","parse-names":false,"suffix":""},{"dropping-particle":"","family":"Stock","given":"Jennifer","non-dropping-particle":"","parse-names":false,"suffix":""},{"dropping-particle":"","family":"Bodner","given":"George M.","non-dropping-particle":"","parse-names":false,"suffix":""},{"dropping-particle":"","family":"Guay","given":"Roland B.","non-dropping-particle":"","parse-names":false,"suffix":""},{"dropping-particle":"","family":"Borst","given":"Gregoire Grégoire","non-dropping-particle":"","parse-names":false,"suffix":""},{"dropping-particle":"","family":"Ganis","given":"Giorgio","non-dropping-particle":"","parse-names":false,"suffix":""},{"dropping-particle":"","family":"Thompson","given":"William L.","non-dropping-particle":"","parse-names":false,"suffix":""},{"dropping-particle":"","family":"Kosslyn","given":"S.M. Stephen Michael","non-dropping-particle":"","parse-names":false,"suffix":""},{"dropping-particle":"","family":"Bonda","given":"Eva","non-dropping-particle":"","parse-names":false,"suffix":""},{"dropping-particle":"","family":"Petrides","given":"Michael","non-dropping-particle":"","parse-names":false,"suffix":""},{"dropping-particle":"","family":"Frey","given":"Stephen","non-dropping-particle":"","parse-names":false,"suffix":""},{"dropping-particle":"","family":"Evans","given":"Alan","non-dropping-particle":"","parse-names":false,"suffix":""},{"dropping-particle":"","family":"Booth","given":"James R","non-dropping-particle":"","parse-names":false,"suffix":""},{"dropping-particle":"","family":"Macwhinney","given":"Brian","non-dropping-particle":"","parse-names":false,"suffix":""},{"dropping-particle":"","family":"Thulborn","given":"Keith R","non-dropping-particle":"","parse-names":false,"suffix":""},{"dropping-particle":"","family":"Sacc","given":"Kelley","non-dropping-particle":"","parse-names":false,"suffix":""},{"dropping-particle":"","family":"Voyvodic","given":"James","non-dropping-particle":"","parse-names":false,"suffix":""},{"dropping-particle":"","family":"Feldman","given":"Heidi M","non-dropping-particle":"","parse-names":false,"suffix":""},{"dropping-particle":"","family":"Bhattacharya","given":"Joydeep","non-dropping-particle":"","parse-names":false,"suffix":""},{"dropping-particle":"","family":"Petsche","given":"Hellmuth","non-dropping-particle":"","parse-names":false,"suffix":""},{"dropping-particle":"","family":"Feldmann","given":"Ute","non-dropping-particle":"","parse-names":false,"suffix":""},{"dropping-particle":"","family":"Rescher","given":"Brigitte","non-dropping-particle":"","parse-names":false,"suffix":""},{"dropping-particle":"","family":"Bors","given":"Douglas A.","non-dropping-particle":"","parse-names":false,"suffix":""},{"dropping-particle":"","family":"Vigneau","given":"Francois François","non-dropping-particle":"","parse-names":false,"suffix":""},{"dropping-particle":"","family":"Borst","given":"Gregoire Grégoire","non-dropping-particle":"","parse-names":false,"suffix":""},{"dropping-particle":"","family":"Kievit","given":"R.a. Rogier A.","non-dropping-particle":"","parse-names":false,"suffix":""},{"dropping-particle":"","family":"Thompson","given":"William L.","non-dropping-particle":"","parse-names":false,"suffix":""},{"dropping-particle":"","family":"Kosslyn","given":"S.M. Stephen Michael","non-dropping-particle":"","parse-names":false,"suffix":""},{"dropping-particle":"","family":"Bialystok","given":"Ellen","non-dropping-particle":"","parse-names":false,"suffix":""},{"dropping-particle":"","family":"Biederman","given":"Irving","non-dropping-particle":"","parse-names":false,"suffix":""},{"dropping-particle":"","family":"Bertin","given":"Evelin","non-dropping-particle":"","parse-names":false,"suffix":""},{"dropping-particle":"","family":"Bhatt","given":"Ramesh S.","non-dropping-particle":"","parse-names":false,"suffix":""},{"dropping-particle":"","family":"Beste","given":"Christian","non-dropping-particle":"","parse-names":false,"suffix":""},{"dropping-particle":"","family":"Heil","given":"Martin","non-dropping-particle":"","parse-names":false,"suffix":""},{"dropping-particle":"","family":"Konrad","given":"Carsten","non-dropping-particle":"","parse-names":false,"suffix":""},{"dropping-particle":"","family":"Bestmann","given":"S.","non-dropping-particle":"","parse-names":false,"suffix":""},{"dropping-particle":"V.","family":"Thilo","given":"K.","non-dropping-particle":"","parse-names":false,"suffix":""},{"dropping-particle":"","family":"Sauner","given":"D.","non-dropping-particle":"","parse-names":false,"suffix":""},{"dropping-particle":"","family":"Siebner","given":"H. R.","non-dropping-particle":"","parse-names":false,"suffix":""},{"dropping-particle":"","family":"Rothwell","given":"J. C.","non-dropping-particle":"","parse-names":false,"suffix":""},{"dropping-particle":"","family":"Bethell-Fox","given":"Charles E.","non-dropping-particle":"","parse-names":false,"suffix":""},{"dropping-particle":"","family":"Shepard","given":"Roger N.","non-dropping-particle":"","parse-names":false,"suffix":""},{"dropping-particle":"","family":"Birenbaum","given":"Menucha","non-dropping-particle":"","parse-names":false,"suffix":""},{"dropping-particle":"","family":"Kelly","given":"Anthony E.","non-dropping-particle":"","parse-names":false,"suffix":""},{"dropping-particle":"","family":"Levi-Keren","given":"Michal","non-dropping-particle":"","parse-names":false,"suffix":""},{"dropping-particle":"","family":"Blasi","given":"Valeria","non-dropping-particle":"","parse-names":false,"suffix":""},{"dropping-particle":"","family":"Longaretti","given":"Roberta","non-dropping-particle":"","parse-names":false,"suffix":""},{"dropping-particle":"","family":"Giovanettoni","given":"Chiara","non-dropping-particle":"","parse-names":false,"suffix":""},{"dropping-particle":"","family":"Baldoli","given":"Cristina","non-dropping-particle":"","parse-names":false,"suffix":""},{"dropping-particle":"","family":"Pontesilli","given":"Silvia","non-dropping-particle":"","parse-names":false,"suffix":""},{"dropping-particle":"","family":"Vigone","given":"Cristina","non-dropping-particle":"","parse-names":false,"suffix":""},{"dropping-particle":"","family":"Saccuman","given":"Cristina","non-dropping-particle":"","parse-names":false,"suffix":""},{"dropping-particle":"","family":"Nigro","given":"Francesco","non-dropping-particle":"","parse-names":false,"suffix":""},{"dropping-particle":"","family":"Chiumello","given":"Giuseppe","non-dropping-particle":"","parse-names":false,"suffix":""},{"dropping-particle":"","family":"Scotti","given":"Giuseppe","non-dropping-particle":"","parse-names":false,"suffix":""},{"dropping-particle":"","family":"Weber","given":"Giovanna","non-dropping-particle":"","parse-names":false,"suffix":""},{"dropping-particle":"","family":"Blazhenkova","given":"Olesya","non-dropping-particle":"","parse-names":false,"suffix":""},{"dropping-particle":"","family":"Becker","given":"Michael","non-dropping-particle":"","parse-names":false,"suffix":""},{"dropping-particle":"","family":"Kozhevnikov","given":"Maria","non-dropping-particle":"","parse-names":false,"suffix":""},{"dropping-particle":"","family":"Taylor","given":"Holly A.","non-dropping-particle":"","parse-names":false,"suffix":""},{"dropping-particle":"","family":"Rapp","given":"David N","non-dropping-particle":"","parse-names":false,"suffix":""},{"dropping-particle":"","family":"Brunye","given":"T A D T","non-dropping-particle":"","parse-names":false,"suffix":""},{"dropping-particle":"","family":"Biederman","given":"Irving","non-dropping-particle":"","parse-names":false,"suffix":""},{"dropping-particle":"","family":"Gerhardstein","given":"Peter C.","non-dropping-particle":"","parse-names":false,"suffix":""},{"dropping-particle":"","family":"Bilge","given":"A. Reyyan","non-dropping-particle":"","parse-names":false,"suffix":""},{"dropping-particle":"","family":"Taylor","given":"Holly A.","non-dropping-particle":"","parse-names":false,"suffix":""},{"dropping-particle":"","family":"Biederman","given":"Irving","non-dropping-particle":"","parse-names":false,"suffix":""},{"dropping-particle":"","family":"Gerhardstein","given":"Peter C.","non-dropping-particle":"","parse-names":false,"suffix":""},{"dropping-particle":"","family":"Bimler","given":"David L.","non-dropping-particle":"","parse-names":false,"suffix":""},{"dropping-particle":"","family":"Kirkland","given":"John","non-dropping-particle":"","parse-names":false,"suffix":""},{"dropping-particle":"","family":"Jameson","given":"Kimberly A.","non-dropping-particle":"","parse-names":false,"suffix":""},{"dropping-particle":"","family":"Cavenett","given":"","non-dropping-particle":"","parse-names":false,"suffix":""},{"dropping-particle":"","family":"Battista","given":"Christian","non-dropping-particle":"","parse-names":false,"suffix":""},{"dropping-particle":"","family":"Peters Michael","given":"M.","non-dropping-particle":"","parse-names":false,"suffix":""},{"dropping-particle":"","family":"Bauer","given":"Ben","non-dropping-particle":"","parse-names":false,"suffix":""},{"dropping-particle":"","family":"Jolicoeur","given":"Pierre","non-dropping-particle":"","parse-names":false,"suffix":""},{"dropping-particle":"","family":"Baron-cohen","given":"By Simon","non-dropping-particle":"","parse-names":false,"suffix":""},{"dropping-particle":"","family":"Beck","given":"Asad","non-dropping-particle":"","parse-names":false,"suffix":""},{"dropping-particle":"","family":"Franz","given":"Carol E","non-dropping-particle":"","parse-names":false,"suffix":""},{"dropping-particle":"","family":"Xian","given":"Hong","non-dropping-particle":"","parse-names":false,"suffix":""},{"dropping-particle":"","family":"Vuoksimaa","given":"Eero","non-dropping-particle":"","parse-names":false,"suffix":""},{"dropping-particle":"","family":"Tu","given":"Xin","non-dropping-particle":"","parse-names":false,"suffix":""},{"dropping-particle":"","family":"Reynolds","given":"Chandra A","non-dropping-particle":"","parse-names":false,"suffix":""},{"dropping-particle":"","family":"Panizzon","given":"Matthew S","non-dropping-particle":"","parse-names":false,"suffix":""},{"dropping-particle":"","family":"McKenzie","given":"Ruth M","non-dropping-particle":"","parse-names":false,"suffix":""},{"dropping-particle":"","family":"Lyons","given":"Michael J","non-dropping-particle":"","parse-names":false,"suffix":""},{"dropping-particle":"","family":"Toomey","given":"Rosemary","non-dropping-particle":"","parse-names":false,"suffix":""},{"dropping-particle":"","family":"Jacobson","given":"Kristen C","non-dropping-particle":"","parse-names":false,"suffix":""},{"dropping-particle":"","family":"Hauger","given":"Richard L","non-dropping-particle":"","parse-names":false,"suffix":""},{"dropping-particle":"","family":"Hatton","given":"Sean N","non-dropping-particle":"","parse-names":false,"suffix":""},{"dropping-particle":"","family":"Kremen","given":"William S","non-dropping-particle":"","parse-names":false,"suffix":""},{"dropping-particle":"","family":"Barrouillet","given":"Pierre","non-dropping-particle":"","parse-names":false,"suffix":""},{"dropping-particle":"","family":"Camos","given":"Valérie","non-dropping-particle":"","parse-names":false,"suffix":""},{"dropping-particle":"","family":"Bartels","given":"A.","non-dropping-particle":"","parse-names":false,"suffix":""},{"dropping-particle":"","family":"Zeki","given":"S.","non-dropping-particle":"","parse-names":false,"suffix":""},{"dropping-particle":"","family":"Berenbaum","given":"Sheri A.","non-dropping-particle":"","parse-names":false,"suffix":""},{"dropping-particle":"","family":"Hines","given":"Melissa","non-dropping-particle":"","parse-names":false,"suffix":""},{"dropping-particle":"","family":"Bass","given":"Natalie Tanyia","non-dropping-particle":"","parse-names":false,"suffix":""},{"dropping-particle":"","family":"Berneiser","given":"J.","non-dropping-particle":"","parse-names":false,"suffix":""},{"dropping-particle":"","family":"Jahn","given":"G.","non-dropping-particle":"","parse-names":false,"suffix":""},{"dropping-particle":"","family":"Grothe","given":"M.","non-dropping-particle":"","parse-names":false,"suffix":""},{"dropping-particle":"","family":"Lotze","given":"M.","non-dropping-particle":"","parse-names":false,"suffix":""},{"dropping-particle":"","family":"Berg","given":"Cynthia","non-dropping-particle":"","parse-names":false,"suffix":""},{"dropping-particle":"","family":"Hertzog","given":"Christopher","non-dropping-particle":"","parse-names":false,"suffix":""},{"dropping-particle":"","family":"Hunt","given":"Earl","non-dropping-particle":"","parse-names":false,"suffix":""},{"dropping-particle":"","family":"Becker","given":"Jill B.","non-dropping-particle":"","parse-names":false,"suffix":""},{"dropping-particle":"","family":"Arnold","given":"Arthur P.","non-dropping-particle":"","parse-names":false,"suffix":""},{"dropping-particle":"","family":"Berkley","given":"Karen J.","non-dropping-particle":"","parse-names":false,"suffix":""},{"dropping-particle":"","family":"Blaustein","given":"Jeffrey D.","non-dropping-particle":"","parse-names":false,"suffix":""},{"dropping-particle":"","family":"Eckel","given":"Lisa A.","non-dropping-particle":"","parse-names":false,"suffix":""},{"dropping-particle":"","family":"Hampson","given":"Elizabeth","non-dropping-particle":"","parse-names":false,"suffix":""},{"dropping-particle":"","family":"Herman","given":"James P.","non-dropping-particle":"","parse-names":false,"suffix":""},{"dropping-particle":"","family":"Marts","given":"Sherry","non-dropping-particle":"","parse-names":false,"suffix":""},{"dropping-particle":"","family":"Sadee","given":"Wolfgang","non-dropping-particle":"","parse-names":false,"suffix":""},{"dropping-particle":"","family":"Steiner","given":"Meir","non-dropping-particle":"","parse-names":false,"suffix":""},{"dropping-particle":"","family":"Taylor","given":"Jane","non-dropping-particle":"","parse-names":false,"suffix":""},{"dropping-particle":"","family":"Young","given":"Elizabeth","non-dropping-particle":"","parse-names":false,"suffix":""},{"dropping-particle":"","family":"Berns","given":"Gregory S.","non-dropping-particle":"","parse-names":false,"suffix":""},{"dropping-particle":"","family":"Chappelow","given":"Jonathan","non-dropping-particle":"","parse-names":false,"suffix":""},{"dropping-particle":"","family":"Zink","given":"Caroline F.","non-dropping-particle":"","parse-names":false,"suffix":""},{"dropping-particle":"","family":"Pagnoni","given":"Giuseppe","non-dropping-particle":"","parse-names":false,"suffix":""},{"dropping-particle":"","family":"Martin-Skurski","given":"Megan E.","non-dropping-particle":"","parse-names":false,"suffix":""},{"dropping-particle":"","family":"Richards","given":"Jim","non-dropping-particle":"","parse-names":false,"suffix":""},{"dropping-particle":"","family":"Bello","given":"Katrina D.","non-dropping-particle":"","parse-names":false,"suffix":""},{"dropping-particle":"","family":"Goharpey","given":"Nahal","non-dropping-particle":"","parse-names":false,"suffix":""},{"dropping-particle":"","family":"Crewther","given":"Sheila G.","non-dropping-particle":"","parse-names":false,"suffix":""},{"dropping-particle":"","family":"Crewther","given":"David P.","non-dropping-particle":"","parse-names":false,"suffix":""},{"dropping-particle":"","family":"Belot","given":"Michèle","non-dropping-particle":"","parse-names":false,"suffix":""},{"dropping-particle":"","family":"James","given":"Jonathan","non-dropping-particle":"","parse-names":false,"suffix":""},{"dropping-particle":"","family":"Baddeley","given":"Alan D.","non-dropping-particle":"","parse-names":false,"suffix":""},{"dropping-particle":"","family":"Azurmendi","given":"Aitziber","non-dropping-particle":"","parse-names":false,"suffix":""},{"dropping-particle":"","family":"Braza","given":"Francisco","non-dropping-particle":"","parse-names":false,"suffix":""},{"dropping-particle":"","family":"Sorozabal","given":"Aizpea","non-dropping-particle":"","parse-names":false,"suffix":""},{"dropping-particle":"","family":"García","given":"Ainhoa","non-dropping-particle":"","parse-names":false,"suffix":""},{"dropping-particle":"","family":"Braza","given":"Paloma","non-dropping-particle":"","parse-names":false,"suffix":""},{"dropping-particle":"","family":"Carreras","given":"María R.","non-dropping-particle":"","parse-names":false,"suffix":""},{"dropping-particle":"","family":"Muñoz","given":"José M.","non-dropping-particle":"","parse-names":false,"suffix":""},{"dropping-particle":"","family":"Cardas","given":"Jaione","non-dropping-particle":"","parse-names":false,"suffix":""},{"dropping-particle":"","family":"Sánchez-Martín","given":"José R.","non-dropping-particle":"","parse-names":false,"suffix":""},{"dropping-particle":"","family":"Baddeley","given":"Alan D.","non-dropping-particle":"","parse-names":false,"suffix":""},{"dropping-particle":"","family":"Allen","given":"Richard P. J.","non-dropping-particle":"","parse-names":false,"suffix":""},{"dropping-particle":"","family":"Hitch","given":"Graham J.","non-dropping-particle":"","parse-names":false,"suffix":""},{"dropping-particle":"","family":"Baenninger","given":"Maryann","non-dropping-particle":"","parse-names":false,"suffix":""},{"dropping-particle":"","family":"Newcombe","given":"Nora S.","non-dropping-particle":"","parse-names":false,"suffix":""},{"dropping-particle":"","family":"Baddeley","given":"Alan D.","non-dropping-particle":"","parse-names":false,"suffix":""},{"dropping-particle":"","family":"Bacon","given":"Alison M.","non-dropping-particle":"","parse-names":false,"suffix":""},{"dropping-particle":"","family":"Handley","given":"Simon J.","non-dropping-particle":"","parse-names":false,"suffix":""},{"dropping-particle":"","family":"Dennis","given":"Ian","non-dropping-particle":"","parse-names":false,"suffix":""},{"dropping-particle":"","family":"Newstead","given":"Stephen E.","non-dropping-particle":"","parse-names":false,"suffix":""},{"dropping-particle":"","family":"Baddeley, Alan","given":"D.","non-dropping-particle":"","parse-names":false,"suffix":""},{"dropping-particle":"","family":"Brinkmann","given":"Svend","non-dropping-particle":"","parse-names":false,"suffix":""},{"dropping-particle":"","family":"Banta Lavenex","given":"Pamela","non-dropping-particle":"","parse-names":false,"suffix":""},{"dropping-particle":"","family":"Boujon","given":"Valérie","non-dropping-particle":"","parse-names":false,"suffix":""},{"dropping-particle":"","family":"Ndarugendamwo","given":"Angélique","non-dropping-particle":"","parse-names":false,"suffix":""},{"dropping-particle":"","family":"Lavenex","given":"Pierre","non-dropping-particle":"","parse-names":false,"suffix":""},{"dropping-particle":"","family":"Barfield","given":"Woodrow","non-dropping-particle":"","parse-names":false,"suffix":""},{"dropping-particle":"","family":"Sandford","given":"James","non-dropping-particle":"","parse-names":false,"suffix":""},{"dropping-particle":"","family":"Foley","given":"James","non-dropping-particle":"","parse-names":false,"suffix":""},{"dropping-particle":"","family":"Shriki","given":"Atara","non-dropping-particle":"","parse-names":false,"suffix":""},{"dropping-particle":"","family":"Barkai","given":"Ruthi","non-dropping-particle":"","parse-names":false,"suffix":""},{"dropping-particle":"","family":"Patkin","given":"Dorit","non-dropping-particle":"","parse-names":false,"suffix":""},{"dropping-particle":"","family":"Ball","given":"T","non-dropping-particle":"","parse-names":false,"suffix":""},{"dropping-particle":"","family":"Glencross","given":"Denis","non-dropping-particle":"","parse-names":false,"suffix":""},{"dropping-particle":"V.","family":"Baldo","given":"Juliana","non-dropping-particle":"","parse-names":false,"suffix":""},{"dropping-particle":"","family":"Dronkers","given":"Nina F.","non-dropping-particle":"","parse-names":false,"suffix":""},{"dropping-particle":"","family":"Wilkins","given":"David","non-dropping-particle":"","parse-names":false,"suffix":""},{"dropping-particle":"","family":"Ludy","given":"Carl","non-dropping-particle":"","parse-names":false,"suffix":""},{"dropping-particle":"","family":"Raskin","given":"Patricia","non-dropping-particle":"","parse-names":false,"suffix":""},{"dropping-particle":"","family":"Kim","given":"Jiye","non-dropping-particle":"","parse-names":false,"suffix":""},{"dropping-particle":"","family":"Band","given":"Guido P.H.","non-dropping-particle":"","parse-names":false,"suffix":""},{"dropping-particle":"","family":"Kok","given":"Albert","non-dropping-particle":"","parse-names":false,"suffix":""},{"dropping-particle":"","family":"Antrilli","given":"Nick K.","non-dropping-particle":"","parse-names":false,"suffix":""},{"dropping-particle":"","family":"Wang","given":"Su Hua","non-dropping-particle":"","parse-names":false,"suffix":""},{"dropping-particle":"","family":"Deanne","given":"M a","non-dropping-particle":"","parse-names":false,"suffix":""},{"dropping-particle":"","family":"Stull","given":"Andrew T.","non-dropping-particle":"","parse-names":false,"suffix":""},{"dropping-particle":"","family":"Band","given":"Guido P.H.","non-dropping-particle":"","parse-names":false,"suffix":""},{"dropping-particle":"","family":"Miller","given":"Jeff","non-dropping-particle":"","parse-names":false,"suffix":""},{"dropping-particle":"","family":"Armstrong","given":"Carol L.","non-dropping-particle":"","parse-names":false,"suffix":""},{"dropping-particle":"","family":"Cloud","given":"Blaine","non-dropping-particle":"","parse-names":false,"suffix":""},{"dropping-particle":"","family":"Amick","given":"Melissa M.","non-dropping-particle":"","parse-names":false,"suffix":""},{"dropping-particle":"","family":"Schendan","given":"Haline E.","non-dropping-particle":"","parse-names":false,"suffix":""},{"dropping-particle":"","family":"Ganis","given":"Giorgio","non-dropping-particle":"","parse-names":false,"suffix":""},{"dropping-particle":"","family":"Cronin-Golomb","given":"Alice","non-dropping-particle":"","parse-names":false,"suffix":""},{"dropping-particle":"","family":"Amorim","given":"Michel Ange","non-dropping-particle":"","parse-names":false,"suffix":""},{"dropping-particle":"","family":"Lang","given":"Wilfried","non-dropping-particle":"","parse-names":false,"suffix":""},{"dropping-particle":"","family":"Lindinger","given":"Gerald","non-dropping-particle":"","parse-names":false,"suffix":""},{"dropping-particle":"","family":"Mayer","given":"Dagmar","non-dropping-particle":"","parse-names":false,"suffix":""},{"dropping-particle":"","family":"Deecke","given":"Lüder","non-dropping-particle":"","parse-names":false,"suffix":""},{"dropping-particle":"","family":"Berthoz","given":"Alain","non-dropping-particle":"","parse-names":false,"suffix":""},{"dropping-particle":"","family":"Isableu","given":"Brice","non-dropping-particle":"","parse-names":false,"suffix":""},{"dropping-particle":"","family":"Jarraya","given":"Mohamed","non-dropping-particle":"","parse-names":false,"suffix":""},{"dropping-particle":"","family":"Astur","given":"Robert S.","non-dropping-particle":"","parse-names":false,"suffix":""},{"dropping-particle":"","family":"Tropp","given":"Jennifer","non-dropping-particle":"","parse-names":false,"suffix":""},{"dropping-particle":"","family":"Sava","given":"Simona","non-dropping-particle":"","parse-names":false,"suffix":""},{"dropping-particle":"","family":"Constable","given":"R. Todd","non-dropping-particle":"","parse-names":false,"suffix":""},{"dropping-particle":"","family":"Markus","given":"Etan J.","non-dropping-particle":"","parse-names":false,"suffix":""},{"dropping-particle":"","family":"Ang","given":"Su Yin","non-dropping-particle":"","parse-names":false,"suffix":""},{"dropping-particle":"","family":"Lee","given":"Kerry","non-dropping-particle":"","parse-names":false,"suffix":""},{"dropping-particle":"","family":"Αθανασούλα-Ρέπα Αναστασία","given":"","non-dropping-particle":"","parse-names":false,"suffix":""},{"dropping-particle":"","family":"Atit","given":"Kinnari","non-dropping-particle":"","parse-names":false,"suffix":""},{"dropping-particle":"","family":"Shipley","given":"Thomas F.","non-dropping-particle":"","parse-names":false,"suffix":""},{"dropping-particle":"","family":"Tikoff","given":"Basil","non-dropping-particle":"","parse-names":false,"suffix":""},{"dropping-particle":"","family":"Wertheimer","given":"Max","non-dropping-particle":"","parse-names":false,"suffix":""},{"dropping-particle":"","family":"Author","given":"Volume","non-dropping-particle":"","parse-names":false,"suffix":""},{"dropping-particle":"","family":"David","given":"Editor","non-dropping-particle":"","parse-names":false,"suffix":""},{"dropping-particle":"","family":"Author","given":"Chapter","non-dropping-particle":"","parse-names":false,"suffix":""},{"dropping-particle":"","family":"Adams","given":"Peter","non-dropping-particle":"","parse-names":false,"suffix":""},{"dropping-particle":"","family":"Hurd","given":"Michael D","non-dropping-particle":"","parse-names":false,"suffix":""},{"dropping-particle":"","family":"Mcfadden","given":"Daniel L","non-dropping-particle":"","parse-names":false,"suffix":""},{"dropping-particle":"","family":"Ribeiro","given":"Tiago","non-dropping-particle":"","parse-names":false,"suffix":""},{"dropping-particle":"","family":"Mcfadden","given":"Daniel L","non-dropping-particle":"","parse-names":false,"suffix":""},{"dropping-particle":"","family":"Merrill","given":"Angela","non-dropping-particle":"","parse-names":false,"suffix":""},{"dropping-particle":"","family":"Mer-","given":"Angela","non-dropping-particle":"","parse-names":false,"suffix":""},{"dropping-particle":"","family":"Asbury","given":"Kathryn","non-dropping-particle":"","parse-names":false,"suffix":""},{"dropping-particle":"","family":"Wachs","given":"Theodore D.","non-dropping-particle":"","parse-names":false,"suffix":""},{"dropping-particle":"","family":"Plomin","given":"Robert","non-dropping-particle":"","parse-names":false,"suffix":""},{"dropping-particle":"","family":"Waldrop","given":"M. Mitchell","non-dropping-particle":"","parse-names":false,"suffix":""},{"dropping-particle":"","family":"Adams","given":"Eryn J.","non-dropping-particle":"","parse-names":false,"suffix":""},{"dropping-particle":"","family":"Nguyen","given":"Anna Anh T.","non-dropping-particle":"","parse-names":false,"suffix":""},{"dropping-particle":"","family":"Cowan","given":"Nelson","non-dropping-particle":"","parse-names":false,"suffix":""},{"dropping-particle":"","family":"Achenbach","given":"Thomas M.","non-dropping-particle":"","parse-names":false,"suffix":""},{"dropping-particle":"","family":"Edelbrock","given":"Craig S.","non-dropping-particle":"","parse-names":false,"suffix":""},{"dropping-particle":"","family":"Adams","given":"Deanne M.","non-dropping-particle":"","parse-names":false,"suffix":""},{"dropping-particle":"","family":"Stull","given":"Andrew T.","non-dropping-particle":"","parse-names":false,"suffix":""},{"dropping-particle":"","family":"Hegarty","given":"Mary","non-dropping-particle":"","parse-names":false,"suffix":""},{"dropping-particle":"","family":"Alivisatos","given":"Bessie","non-dropping-particle":"","parse-names":false,"suffix":""},{"dropping-particle":"","family":"Petrides","given":"Michael","non-dropping-particle":"","parse-names":false,"suffix":""},{"dropping-particle":"","family":"Altmann","given":"Christian F.","non-dropping-particle":"","parse-names":false,"suffix":""},{"dropping-particle":"","family":"Grodd","given":"Wolfgang","non-dropping-particle":"","parse-names":false,"suffix":""},{"dropping-particle":"","family":"Kourtzi","given":"Zoe","non-dropping-particle":"","parse-names":false,"suffix":""},{"dropping-particle":"","family":"Bülthoff","given":"Heinrich H.","non-dropping-particle":"","parse-names":false,"suffix":""},{"dropping-particle":"","family":"Karnath","given":"Hans Otto","non-dropping-particle":"","parse-names":false,"suffix":""},{"dropping-particle":"","family":"Alyman","given":"C.","non-dropping-particle":"","parse-names":false,"suffix":""},{"dropping-particle":"","family":"Peters","given":"Michael","non-dropping-particle":"","parse-names":false,"suffix":""},{"dropping-particle":"","family":"Alexander","given":"Gerianne M.","non-dropping-particle":"","parse-names":false,"suffix":""},{"dropping-particle":"","family":"Evardone","given":"Milagros","non-dropping-particle":"","parse-names":false,"suffix":""},{"dropping-particle":"","family":"Phillips","given":"W A","non-dropping-particle":"","parse-names":false,"suffix":""},{"dropping-particle":"","family":"Hobbs","given":"S B","non-dropping-particle":"","parse-names":false,"suffix":""},{"dropping-particle":"","family":"Pratt","given":"F R","non-dropping-particle":"","parse-names":false,"suffix":""},{"dropping-particle":"","family":"Alivisatos","given":"Bessie","non-dropping-particle":"","parse-names":false,"suffix":""},{"dropping-particle":"","family":"Alexander","given":"Gerianne M.","non-dropping-particle":"","parse-names":false,"suffix":""},{"dropping-particle":"","family":"Wilcox","given":"Teresa","non-dropping-particle":"","parse-names":false,"suffix":""},{"dropping-particle":"","family":"Farmer","given":"Mary Elizabeth","non-dropping-particle":"","parse-names":false,"suffix":""},{"dropping-particle":"","family":"Pietsch","given":"Stefanie","non-dropping-particle":"","parse-names":false,"suffix":""},{"dropping-particle":"","family":"Jansen","given":"Petra","non-dropping-particle":"","parse-names":false,"suffix":""},{"dropping-particle":"","family":"Pillay","given":"Hitendra K.","non-dropping-particle":"","parse-names":false,"suffix":""},{"dropping-particle":"","family":"Bowers","given":"Walter","non-dropping-particle":"","parse-names":false,"suffix":""},{"dropping-particle":"","family":"The","given":"Source","non-dropping-particle":"","parse-names":false,"suffix":""},{"dropping-particle":"","family":"Journal","given":"American","non-dropping-particle":"","parse-names":false,"suffix":""},{"dropping-particle":"","family":"Apr","given":"No","non-dropping-particle":"","parse-names":false,"suffix":""},{"dropping-particle":"","family":"Petit","given":"L. S.","non-dropping-particle":"","parse-names":false,"suffix":""},{"dropping-particle":"","family":"Pegna","given":"Alan J.","non-dropping-particle":"","parse-names":false,"suffix":""},{"dropping-particle":"","family":"Mayer","given":"E.","non-dropping-particle":"","parse-names":false,"suffix":""},{"dropping-particle":"","family":"Hauert","given":"C. A.","non-dropping-particle":"","parse-names":false,"suffix":""},{"dropping-particle":"","family":"Peterson","given":"Carole","non-dropping-particle":"","parse-names":false,"suffix":""},{"dropping-particle":"","family":"Grant","given":"Melody","non-dropping-particle":"","parse-names":false,"suffix":""},{"dropping-particle":"","family":"Petrill","given":"Stephen A.","non-dropping-particle":"","parse-names":false,"suffix":""},{"dropping-particle":"","family":"Pike","given":"Alison","non-dropping-particle":"","parse-names":false,"suffix":""},{"dropping-particle":"","family":"Price","given":"Tom","non-dropping-particle":"","parse-names":false,"suffix":""},{"dropping-particle":"","family":"Plomin","given":"Robert","non-dropping-particle":"","parse-names":false,"suffix":""},{"dropping-particle":"","family":"Petrusic","given":"William M.","non-dropping-particle":"","parse-names":false,"suffix":""},{"dropping-particle":"","family":"Varro","given":"Linda","non-dropping-particle":"","parse-names":false,"suffix":""},{"dropping-particle":"","family":"Jamieson","given":"Donald G.","non-dropping-particle":"","parse-names":false,"suffix":""},{"dropping-particle":"","family":"Podzebenko","given":"Katherine","non-dropping-particle":"","parse-names":false,"suffix":""},{"dropping-particle":"","family":"Egan","given":"Gary F.","non-dropping-particle":"","parse-names":false,"suffix":""},{"dropping-particle":"","family":"Watson","given":"John D.G.","non-dropping-particle":"","parse-names":false,"suffix":""},{"dropping-particle":"","family":"Poltrock","given":"Steven E.","non-dropping-particle":"","parse-names":false,"suffix":""},{"dropping-particle":"","family":"Brown","given":"Polly","non-dropping-particle":"","parse-names":false,"suffix":""},{"dropping-particle":"","family":"Podzebenko","given":"Katherine","non-dropping-particle":"","parse-names":false,"suffix":""},{"dropping-particle":"","family":"Egan","given":"Gary F.","non-dropping-particle":"","parse-names":false,"suffix":""},{"dropping-particle":"","family":"Watson","given":"John D.G.","non-dropping-particle":"","parse-names":false,"suffix":""},{"dropping-particle":"","family":"Pontius","given":"A. A.","non-dropping-particle":"","parse-names":false,"suffix":""},{"dropping-particle":"","family":"Pinel","given":"Philippe","non-dropping-particle":"","parse-names":false,"suffix":""},{"dropping-particle":"","family":"Dehaene","given":"Stanislas","non-dropping-particle":"","parse-names":false,"suffix":""},{"dropping-particle":"","family":"Rivière","given":"Denis","non-dropping-particle":"","parse-names":false,"suffix":""},{"dropping-particle":"","family":"LeBihan","given":"Denis","non-dropping-particle":"","parse-names":false,"suffix":""},{"dropping-particle":"","family":"Ping","given":"Raedy","non-dropping-particle":"","parse-names":false,"suffix":""},{"dropping-particle":"","family":"Ratliff","given":"Kristin R.","non-dropping-particle":"","parse-names":false,"suffix":""},{"dropping-particle":"","family":"Hickey","given":"Elizabeth","non-dropping-particle":"","parse-names":false,"suffix":""},{"dropping-particle":"","family":"Levine","given":"Susan C.","non-dropping-particle":"","parse-names":false,"suffix":""},{"dropping-particle":"","family":"Plomin","given":"Robert","non-dropping-particle":"","parse-names":false,"suffix":""},{"dropping-particle":"","family":"Deary","given":"Ian J.","non-dropping-particle":"","parse-names":false,"suffix":""},{"dropping-particle":"","family":"Podgorny","given":"Peter","non-dropping-particle":"","parse-names":false,"suffix":""},{"dropping-particle":"","family":"Shepard","given":"Roger N.","non-dropping-particle":"","parse-names":false,"suffix":""},{"dropping-particle":"","family":"Peronnet","given":"Franck","non-dropping-particle":"","parse-names":false,"suffix":""},{"dropping-particle":"","family":"Farah","given":"Martha J.","non-dropping-particle":"","parse-names":false,"suffix":""},{"dropping-particle":"","family":"Perrett","given":"D. I.","non-dropping-particle":"","parse-names":false,"suffix":""},{"dropping-particle":"","family":"Oram","given":"M. W.","non-dropping-particle":"","parse-names":false,"suffix":""},{"dropping-particle":"","family":"Ashbridge","given":"E.","non-dropping-particle":"","parse-names":false,"suffix":""},{"dropping-particle":"","family":"Pearson","given":"Virginia E.","non-dropping-particle":"","parse-names":false,"suffix":""},{"dropping-particle":"","family":"Allen","given":"Richard P. J.","non-dropping-particle":"","parse-names":false,"suffix":""},{"dropping-particle":"","family":"Dean","given":"Terry","non-dropping-particle":"","parse-names":false,"suffix":""},{"dropping-particle":"","family":"Gamaldo","given":"Charlene E.","non-dropping-particle":"","parse-names":false,"suffix":""},{"dropping-particle":"","family":"Lesage","given":"Suzanne R.","non-dropping-particle":"","parse-names":false,"suffix":""},{"dropping-particle":"","family":"Earley","given":"Christopher J.","non-dropping-particle":"","parse-names":false,"suffix":""},{"dropping-particle":"","family":"Pearsona","given":"Joel","non-dropping-particle":"","parse-names":false,"suffix":""},{"dropping-particle":"","family":"Kosslynb","given":"Stephen M.","non-dropping-particle":"","parse-names":false,"suffix":""},{"dropping-particle":"","family":"Perrucci","given":"Vittore","non-dropping-particle":"","parse-names":false,"suffix":""},{"dropping-particle":"","family":"Agnoli","given":"Franca","non-dropping-particle":"","parse-names":false,"suffix":""},{"dropping-particle":"","family":"Albiero","given":"Paolo","non-dropping-particle":"","parse-names":false,"suffix":""},{"dropping-particle":"","family":"Peissig","given":"Jessie J.","non-dropping-particle":"","parse-names":false,"suffix":""},{"dropping-particle":"","family":"Tarr","given":"Michael J.","non-dropping-particle":"","parse-names":false,"suffix":""},{"dropping-particle":"","family":"Bülthoff","given":"Heinrich H.","non-dropping-particle":"","parse-names":false,"suffix":""},{"dropping-particle":"","family":"Gazzaley","given":"Adam","non-dropping-particle":"","parse-names":false,"suffix":""},{"dropping-particle":"","family":"Nobre","given":"Anna C.","non-dropping-particle":"","parse-names":false,"suffix":""},{"dropping-particle":"","family":"Palermo","given":"Liana","non-dropping-particle":"","parse-names":false,"suffix":""},{"dropping-particle":"","family":"Piccardi","given":"Laura","non-dropping-particle":"","parse-names":false,"suffix":""},{"dropping-particle":"","family":"Nori","given":"Raffaella","non-dropping-particle":"","parse-names":false,"suffix":""},{"dropping-particle":"","family":"Giusberti","given":"Fiorella","non-dropping-particle":"","parse-names":false,"suffix":""},{"dropping-particle":"","family":"Guariglia","given":"Cecilia","non-dropping-particle":"","parse-names":false,"suffix":""},{"dropping-particle":"","family":"Peters","given":"Michael","non-dropping-particle":"","parse-names":false,"suffix":""},{"dropping-particle":"","family":"Lehmann","given":"Wolfgang","non-dropping-particle":"","parse-names":false,"suffix":""},{"dropping-particle":"","family":"Takahira","given":"Sayuri","non-dropping-particle":"","parse-names":false,"suffix":""},{"dropping-particle":"","family":"Takeuchi","given":"Yoshiaki","non-dropping-particle":"","parse-names":false,"suffix":""},{"dropping-particle":"","family":"Jordan","given":"Kirsten","non-dropping-particle":"","parse-names":false,"suffix":""},{"dropping-particle":"","family":"Battista","given":"Christian","non-dropping-particle":"","parse-names":false,"suffix":""},{"dropping-particle":"","family":"Pailian","given":"Hrag","non-dropping-particle":"","parse-names":false,"suffix":""},{"dropping-particle":"","family":"Libertus","given":"Melissa E.","non-dropping-particle":"","parse-names":false,"suffix":""},{"dropping-particle":"","family":"Feigenson","given":"Lisa","non-dropping-particle":"","parse-names":false,"suffix":""},{"dropping-particle":"","family":"Halberda","given":"Justin","non-dropping-particle":"","parse-names":false,"suffix":""},{"dropping-particle":"","family":"Palmer","given":"Stephen E.","non-dropping-particle":"","parse-names":false,"suffix":""},{"dropping-particle":"","family":"Overney","given":"Leila S.","non-dropping-particle":"","parse-names":false,"suffix":""},{"dropping-particle":"","family":"Michel","given":"Christoph M.","non-dropping-particle":"","parse-names":false,"suffix":""},{"dropping-particle":"","family":"Harris","given":"Irina M.","non-dropping-particle":"","parse-names":false,"suffix":""},{"dropping-particle":"","family":"Pegna","given":"Alan J.","non-dropping-particle":"","parse-names":false,"suffix":""},{"dropping-particle":"","family":"Cell","given":"Internal","non-dropping-particle":"","parse-names":false,"suffix":""},{"dropping-particle":"","family":"Paas","given":"Fred","non-dropping-particle":"","parse-names":false,"suffix":""},{"dropping-particle":"","family":"Ayres","given":"Paul","non-dropping-particle":"","parse-names":false,"suffix":""},{"dropping-particle":"","family":"Parsons","given":"Lawrence M.","non-dropping-particle":"","parse-names":false,"suffix":""},{"dropping-particle":"","family":"Paschke","given":"Kerstin","non-dropping-particle":"","parse-names":false,"suffix":""},{"dropping-particle":"","family":"Jordan","given":"Kirsten","non-dropping-particle":"","parse-names":false,"suffix":""},{"dropping-particle":"","family":"Wüstenberg","given":"Torsten","non-dropping-particle":"","parse-names":false,"suffix":""},{"dropping-particle":"","family":"Baudewig","given":"Jürgen","non-dropping-particle":"","parse-names":false,"suffix":""},{"dropping-particle":"","family":"Leo Müller","given":"Jürgen","non-dropping-particle":"","parse-names":false,"suffix":""},{"dropping-particle":"","family":"Paulesu","given":"E.","non-dropping-particle":"","parse-names":false,"suffix":""},{"dropping-particle":"","family":"Harrison","given":"J.","non-dropping-particle":"","parse-names":false,"suffix":""},{"dropping-particle":"","family":"Baron-Cohen","given":"Simon","non-dropping-particle":"","parse-names":false,"suffix":""},{"dropping-particle":"","family":"Watson","given":"John D.G.","non-dropping-particle":"","parse-names":false,"suffix":""},{"dropping-particle":"","family":"Goldstein","given":"L.","non-dropping-particle":"","parse-names":false,"suffix":""},{"dropping-particle":"","family":"Heather","given":"J.","non-dropping-particle":"","parse-names":false,"suffix":""},{"dropping-particle":"","family":"Frackowiak","given":"R. S.J.","non-dropping-particle":"","parse-names":false,"suffix":""},{"dropping-particle":"","family":"Frith","given":"C. D.","non-dropping-particle":"","parse-names":false,"suffix":""},{"dropping-particle":"","family":"Parsons","given":"Thomas D.","non-dropping-particle":"","parse-names":false,"suffix":""},{"dropping-particle":"","family":"Larson","given":"Peter","non-dropping-particle":"","parse-names":false,"suffix":""},{"dropping-particle":"","family":"Kratz","given":"Kris","non-dropping-particle":"","parse-names":false,"suffix":""},{"dropping-particle":"","family":"Thiebaux","given":"Marcus","non-dropping-particle":"","parse-names":false,"suffix":""},{"dropping-particle":"","family":"Bluestein","given":"Brendon","non-dropping-particle":"","parse-names":false,"suffix":""},{"dropping-particle":"","family":"Buckwalter","given":"J. Galen","non-dropping-particle":"","parse-names":false,"suffix":""},{"dropping-particle":"","family":"Rizzo","given":"Albert A.","non-dropping-particle":"","parse-names":false,"suffix":""},{"dropping-particle":"","family":"Pani","given":"John R.","non-dropping-particle":"","parse-names":false,"suffix":""},{"dropping-particle":"","family":"William","given":"Colin T.","non-dropping-particle":"","parse-names":false,"suffix":""},{"dropping-particle":"","family":"Shippey","given":"Gordon T.","non-dropping-particle":"","parse-names":false,"suffix":""},{"dropping-particle":"","family":"Pannebakker","given":"Merel M.","non-dropping-particle":"","parse-names":false,"suffix":""},{"dropping-particle":"","family":"Jolicœur","given":"Pierre","non-dropping-particle":"","parse-names":false,"suffix":""},{"dropping-particle":"","family":"Dam","given":"Wessel O.","non-dropping-particle":"van","parse-names":false,"suffix":""},{"dropping-particle":"","family":"Band","given":"Guido P.H.","non-dropping-particle":"","parse-names":false,"suffix":""},{"dropping-particle":"","family":"Richard Ridderinkhof","given":"K.","non-dropping-particle":"","parse-names":false,"suffix":""},{"dropping-particle":"","family":"Hommel","given":"Bernhard","non-dropping-particle":"","parse-names":false,"suffix":""},{"dropping-particle":"","family":"Paquet","given":"Lise","non-dropping-particle":"","parse-names":false,"suffix":""},{"dropping-particle":"","family":"Parker","given":"Amanda","non-dropping-particle":"","parse-names":false,"suffix":""},{"dropping-particle":"","family":"Wilding","given":"Edward","non-dropping-particle":"","parse-names":false,"suffix":""},{"dropping-particle":"","family":"Akerman","given":"Colin","non-dropping-particle":"","parse-names":false,"suffix":""},{"dropping-particle":"","family":"Olesen","given":"Pernille J.","non-dropping-particle":"","parse-names":false,"suffix":""},{"dropping-particle":"","family":"Schendan","given":"Haline E.","non-dropping-particle":"","parse-names":false,"suffix":""},{"dropping-particle":"","family":"Amick","given":"Melissa M.","non-dropping-particle":"","parse-names":false,"suffix":""},{"dropping-particle":"","family":"Cronin-Golomb","given":"Alice","non-dropping-particle":"","parse-names":false,"suffix":""},{"dropping-particle":"","family":"Okamoto-Barth","given":"Sanae","non-dropping-particle":"","parse-names":false,"suffix":""},{"dropping-particle":"","family":"Call","given":"Josep","non-dropping-particle":"","parse-names":false,"suffix":""},{"dropping-particle":"","family":"Oliva","given":"Aude","non-dropping-particle":"","parse-names":false,"suffix":""},{"dropping-particle":"","family":"Schyns","given":"Philippe G.","non-dropping-particle":"","parse-names":false,"suffix":""},{"dropping-particle":"","family":"O'Craven","given":"K. M.","non-dropping-particle":"","parse-names":false,"suffix":""},{"dropping-particle":"","family":"Kanwisher","given":"N.","non-dropping-particle":"","parse-names":false,"suffix":""},{"dropping-particle":"","family":"O'Boyle","given":"Michael W.","non-dropping-particle":"","parse-names":false,"suffix":""},{"dropping-particle":"","family":"Cunnington","given":"Ross","non-dropping-particle":"","parse-names":false,"suffix":""},{"dropping-particle":"","family":"Silk","given":"Timothy J.","non-dropping-particle":"","parse-names":false,"suffix":""},{"dropping-particle":"","family":"Vaughan","given":"David","non-dropping-particle":"","parse-names":false,"suffix":""},{"dropping-particle":"","family":"Jackson","given":"Graeme","non-dropping-particle":"","parse-names":false,"suffix":""},{"dropping-particle":"","family":"Syngeniotis","given":"Ari","non-dropping-particle":"","parse-names":false,"suffix":""},{"dropping-particle":"","family":"Egan","given":"Gary F.","non-dropping-particle":"","parse-names":false,"suffix":""},{"dropping-particle":"","family":"Haverman","given":"Lotte","non-dropping-particle":"","parse-names":false,"suffix":""},{"dropping-particle":"","family":"Engelen","given":"Vivian","non-dropping-particle":"","parse-names":false,"suffix":""},{"dropping-particle":"","family":"Rossum","given":"Marion A J","non-dropping-particle":"van","parse-names":false,"suffix":""},{"dropping-particle":"","family":"Heymans","given":"Hugo S A","non-dropping-particle":"","parse-names":false,"suffix":""},{"dropping-particle":"","family":"Grootenhuis","given":"Martha A","non-dropping-particle":"","parse-names":false,"suffix":""},{"dropping-particle":"","family":"Occupational Safety and Health Branch Labour Department","given":"","non-dropping-particle":"","parse-names":false,"suffix":""},{"dropping-particle":"","family":"Ostatníková","given":"Daniela","non-dropping-particle":"","parse-names":false,"suffix":""},{"dropping-particle":"","family":"Celec","given":"Peter","non-dropping-particle":"","parse-names":false,"suffix":""},{"dropping-particle":"","family":"Putz","given":"Zdeněk","non-dropping-particle":"","parse-names":false,"suffix":""},{"dropping-particle":"","family":"Hodosy","given":"Július","non-dropping-particle":"","parse-names":false,"suffix":""},{"dropping-particle":"","family":"Schmidt","given":"Frank L. Filip","non-dropping-particle":"","parse-names":false,"suffix":""},{"dropping-particle":"","family":"Laznibatová","given":"Jolana","non-dropping-particle":"","parse-names":false,"suffix":""},{"dropping-particle":"","family":"Kúdela","given":"Matúš","non-dropping-particle":"","parse-names":false,"suffix":""},{"dropping-particle":"","family":"Skokíová","given":"Martina","non-dropping-particle":"","parse-names":false,"suffix":""},{"dropping-particle":"","family":"Putz","given":"Zdeněk","non-dropping-particle":"","parse-names":false,"suffix":""},{"dropping-particle":"","family":"Kúdela","given":"Matúš","non-dropping-particle":"","parse-names":false,"suffix":""},{"dropping-particle":"","family":"Celec","given":"Peter","non-dropping-particle":"","parse-names":false,"suffix":""},{"dropping-particle":"","family":"OLKUN","given":"Sinan","non-dropping-particle":"","parse-names":false,"suffix":""},{"dropping-particle":"","family":"Onvfodjoh","given":"Bdupst","non-dropping-particle":"","parse-names":false,"suffix":""},{"dropping-particle":"","family":"Fwfmpqnfou","given":"U I F","non-dropping-particle":"","parse-names":false,"suffix":""},{"dropping-particle":"","family":"Bdlhspvoe","given":"P G Vmuvsbm","non-dropping-particle":"","parse-names":false,"suffix":""},{"dropping-particle":"","family":"Mbvejb","given":"Mjtbcfui","non-dropping-particle":"","parse-names":false,"suffix":""},{"dropping-particle":"","family":"Isjtupqi","given":"B O E","non-dropping-particle":"","parse-names":false,"suffix":""},{"dropping-particle":"","family":"Osuagwu","given":"Bethel A.","non-dropping-particle":"","parse-names":false,"suffix":""},{"dropping-particle":"","family":"Vuckovic","given":"Aleksandra","non-dropping-particle":"","parse-names":false,"suffix":""},{"dropping-particle":"","family":"Osler","given":"Merere Merete","non-dropping-particle":"","parse-names":false,"suffix":""},{"dropping-particle":"","family":"Avlund","given":"Kirsten","non-dropping-particle":"","parse-names":false,"suffix":""},{"dropping-particle":"","family":"Mortensen","given":"Erik Lykke","non-dropping-particle":"","parse-names":false,"suffix":""},{"dropping-particle":"","family":"Nicholls","given":"Andrea L.","non-dropping-particle":"","parse-names":false,"suffix":""},{"dropping-particle":"","family":"Kennedy","given":"John M.","non-dropping-particle":"","parse-names":false,"suffix":""},{"dropping-particle":"","family":"Örnkloo","given":"Helena","non-dropping-particle":"","parse-names":false,"suffix":""},{"dropping-particle":"","family":"Hofsten","given":"Claes","non-dropping-particle":"Von","parse-names":false,"suffix":""},{"dropping-particle":"","family":"Nikolaev","given":"A R","non-dropping-particle":"","parse-names":false,"suffix":""},{"dropping-particle":"","family":"Nishihara","given":"Shinkichi","non-dropping-particle":"","parse-names":false,"suffix":""},{"dropping-particle":"","family":"Imai","given":"Fumihito","non-dropping-particle":"","parse-names":false,"suffix":""},{"dropping-particle":"","family":"Fujiki","given":"Akiko","non-dropping-particle":"","parse-names":false,"suffix":""},{"dropping-particle":"","family":"Majima","given":"Yoshimasa","non-dropping-particle":"","parse-names":false,"suffix":""},{"dropping-particle":"","family":"Nguyen","given":"Anna Anh T.","non-dropping-particle":"","parse-names":false,"suffix":""},{"dropping-particle":"","family":"Rank","given":"Stefan","non-dropping-particle":"","parse-names":false,"suffix":""},{"dropping-particle":"","family":"Niall","given":"Keith K.","non-dropping-particle":"","parse-names":false,"suffix":""},{"dropping-particle":"","family":"Nicholls","given":"Andrea L.","non-dropping-particle":"","parse-names":false,"suffix":""},{"dropping-particle":"","family":"Kennedy","given":"John M.","non-dropping-particle":"","parse-names":false,"suffix":""},{"dropping-particle":"","family":"Núñez","given":"Rafael","non-dropping-particle":"","parse-names":false,"suffix":""},{"dropping-particle":"","family":"Corti","given":"Diego","non-dropping-particle":"","parse-names":false,"suffix":""},{"dropping-particle":"","family":"Retschitzki","given":"Jean","non-dropping-particle":"","parse-names":false,"suffix":""},{"dropping-particle":"","family":"Lomotey","given":"Kofi","non-dropping-particle":"","parse-names":false,"suffix":""},{"dropping-particle":"","family":"MITCHELL","given":"Roland W. Ronald F.","non-dropping-particle":"","parse-names":false,"suffix":""},{"dropping-particle":"","family":"Obesity","given":"Keywords","non-dropping-particle":"","parse-names":false,"suffix":""},{"dropping-particle":"","family":"Noble","given":"Kimberly G.","non-dropping-particle":"","parse-names":false,"suffix":""},{"dropping-particle":"","family":"Norman","given":"M. Frank","non-dropping-particle":"","parse-names":false,"suffix":""},{"dropping-particle":"","family":"Farah","given":"Martha J.","non-dropping-particle":"","parse-names":false,"suffix":""},{"dropping-particle":"","family":"Noda","given":"Mitsuru","non-dropping-particle":"","parse-names":false,"suffix":""},{"dropping-particle":"","family":"Neisser","given":"Ulric","non-dropping-particle":"","parse-names":false,"suffix":""},{"dropping-particle":"","family":"Boodoo","given":"Gwyneth","non-dropping-particle":"","parse-names":false,"suffix":""},{"dropping-particle":"","family":"Bouchard","given":"Thomas J.","non-dropping-particle":"","parse-names":false,"suffix":""},{"dropping-particle":"","family":"Boykin","given":"A. Wade","non-dropping-particle":"","parse-names":false,"suffix":""},{"dropping-particle":"","family":"Brody","given":"Nathan","non-dropping-particle":"","parse-names":false,"suffix":""},{"dropping-particle":"","family":"Ceci","given":"Stephen J.","non-dropping-particle":"","parse-names":false,"suffix":""},{"dropping-particle":"","family":"Halpern","given":"Diane F.","non-dropping-particle":"","parse-names":false,"suffix":""},{"dropping-particle":"","family":"Loehlin","given":"John C.","non-dropping-particle":"","parse-names":false,"suffix":""},{"dropping-particle":"","family":"Perloff","given":"Robert","non-dropping-particle":"","parse-names":false,"suffix":""},{"dropping-particle":"","family":"Sternberg","given":"Robert J.","non-dropping-particle":"","parse-names":false,"suffix":""},{"dropping-particle":"","family":"Urbina","given":"Susana","non-dropping-particle":"","parse-names":false,"suffix":""},{"dropping-particle":"","family":"Nelson","given":"M","non-dropping-particle":"","parse-names":false,"suffix":""},{"dropping-particle":"","family":"Bradbury","given":"J","non-dropping-particle":"","parse-names":false,"suffix":""},{"dropping-particle":"","family":"Poulter","given":"J","non-dropping-particle":"","parse-names":false,"suffix":""},{"dropping-particle":"","family":"McGee","given":"a","non-dropping-particle":"","parse-names":false,"suffix":""},{"dropping-particle":"","family":"Msebele","given":"S","non-dropping-particle":"","parse-names":false,"suffix":""},{"dropping-particle":"","family":"Jarvis","given":"L","non-dropping-particle":"","parse-names":false,"suffix":""},{"dropping-particle":"","family":"Nettelbeck","given":"Ted","non-dropping-particle":"","parse-names":false,"suffix":""},{"dropping-particle":"","family":"Burns","given":"Nicholas R.","non-dropping-particle":"","parse-names":false,"suffix":""},{"dropping-particle":"","family":"Neff","given":"B Y Walter S","non-dropping-particle":"","parse-names":false,"suffix":""},{"dropping-particle":"","family":"Nazareth","given":"Alina","non-dropping-particle":"","parse-names":false,"suffix":""},{"dropping-particle":"","family":"Herrera","given":"Asiel","non-dropping-particle":"","parse-names":false,"suffix":""},{"dropping-particle":"","family":"Pruden","given":"Shannon M.","non-dropping-particle":"","parse-names":false,"suffix":""},{"dropping-particle":"","family":"Neidhardt","given":"Eva","non-dropping-particle":"","parse-names":false,"suffix":""},{"dropping-particle":"","family":"Popp","given":"Michael","non-dropping-particle":"","parse-names":false,"suffix":""},{"dropping-particle":"","family":"Newcombe","given":"Nora S.","non-dropping-particle":"","parse-names":false,"suffix":""},{"dropping-particle":"","family":"Frick","given":"Andrea","non-dropping-particle":"","parse-names":false,"suffix":""},{"dropping-particle":"","family":"Newman","given":"J.","non-dropping-particle":"","parse-names":false,"suffix":""},{"dropping-particle":"","family":"Rosenbach","given":"J. H.","non-dropping-particle":"","parse-names":false,"suffix":""},{"dropping-particle":"","family":"Burns","given":"K. L.","non-dropping-particle":"","parse-names":false,"suffix":""},{"dropping-particle":"","family":"Latimer","given":"B. C.","non-dropping-particle":"","parse-names":false,"suffix":""},{"dropping-particle":"","family":"Matocha","given":"H. R.","non-dropping-particle":"","parse-names":false,"suffix":""},{"dropping-particle":"","family":"Vogt","given":"E. R.","non-dropping-particle":"","parse-names":false,"suffix":""},{"dropping-particle":"","family":"Newman","given":"Sharlene D.","non-dropping-particle":"","parse-names":false,"suffix":""},{"dropping-particle":"","family":"Hansen","given":"Mitchell T. Melissa A.","non-dropping-particle":"","parse-names":false,"suffix":""},{"dropping-particle":"","family":"Gutierrez","given":"Arianna","non-dropping-particle":"","parse-names":false,"suffix":""},{"dropping-particle":"","family":"Neubauer","given":"Aljoscha C.","non-dropping-particle":"","parse-names":false,"suffix":""},{"dropping-particle":"","family":"Fink","given":"Andreas","non-dropping-particle":"","parse-names":false,"suffix":""},{"dropping-particle":"","family":"Neuburger","given":"Sarah","non-dropping-particle":"","parse-names":false,"suffix":""},{"dropping-particle":"","family":"Heuser","given":"Vera","non-dropping-particle":"","parse-names":false,"suffix":""},{"dropping-particle":"","family":"Jansen","given":"Petra","non-dropping-particle":"","parse-names":false,"suffix":""},{"dropping-particle":"","family":"Quaiser-Pohl","given":"Claudia","non-dropping-particle":"","parse-names":false,"suffix":""},{"dropping-particle":"","family":"Mu","given":"Laiyong","non-dropping-particle":"","parse-names":false,"suffix":""},{"dropping-particle":"","family":"Ito","given":"Kei","non-dropping-particle":"","parse-names":false,"suffix":""},{"dropping-particle":"","family":"Bacon","given":"Jonathan P.","non-dropping-particle":"","parse-names":false,"suffix":""},{"dropping-particle":"","family":"Strausfeld","given":"Nicholas J.","non-dropping-particle":"","parse-names":false,"suffix":""},{"dropping-particle":"","family":"Neuburger","given":"Sarah","non-dropping-particle":"","parse-names":false,"suffix":""},{"dropping-particle":"","family":"Ruthsatz","given":"Vera","non-dropping-particle":"","parse-names":false,"suffix":""},{"dropping-particle":"","family":"Jansen","given":"Petra","non-dropping-particle":"","parse-names":false,"suffix":""},{"dropping-particle":"","family":"Quaiser-Pohl","given":"Claudia","non-dropping-particle":"","parse-names":false,"suffix":""},{"dropping-particle":"","family":"Munger","given":"Margaret P.","non-dropping-particle":"","parse-names":false,"suffix":""},{"dropping-particle":"","family":"Solberg","given":"Jennifer L.","non-dropping-particle":"","parse-names":false,"suffix":""},{"dropping-particle":"","family":"Horrocks","given":"Kristoffer K.","non-dropping-particle":"","parse-names":false,"suffix":""},{"dropping-particle":"","family":"Münzer","given":"Stefan","non-dropping-particle":"","parse-names":false,"suffix":""},{"dropping-particle":"","family":"Murase","given":"Hiroshi","non-dropping-particle":"","parse-names":false,"suffix":""},{"dropping-particle":"","family":"Nayar","given":"Shree K.","non-dropping-particle":"","parse-names":false,"suffix":""},{"dropping-particle":"","family":"Moro","given":"Valentina","non-dropping-particle":"","parse-names":false,"suffix":""},{"dropping-particle":"","family":"Berlucchi","given":"Giovanni","non-dropping-particle":"","parse-names":false,"suffix":""},{"dropping-particle":"","family":"Lerch","given":"Jason","non-dropping-particle":"","parse-names":false,"suffix":""},{"dropping-particle":"","family":"Tomaiuolo","given":"Francesco","non-dropping-particle":"","parse-names":false,"suffix":""},{"dropping-particle":"","family":"Aglioti","given":"Salvatore M.","non-dropping-particle":"","parse-names":false,"suffix":""},{"dropping-particle":"","family":"Moulton","given":"Samuel T.","non-dropping-particle":"","parse-names":false,"suffix":""},{"dropping-particle":"","family":"Kosslyn","given":"S.M. Stephen Michael","non-dropping-particle":"","parse-names":false,"suffix":""},{"dropping-particle":"","family":"Mourao-Miranda","given":"Janaina","non-dropping-particle":"","parse-names":false,"suffix":""},{"dropping-particle":"","family":"Ecker","given":"Christine","non-dropping-particle":"","parse-names":false,"suffix":""},{"dropping-particle":"","family":"Sato","given":"Joao R.","non-dropping-particle":"","parse-names":false,"suffix":""},{"dropping-particle":"","family":"Brammer","given":"Michael J.","non-dropping-particle":"","parse-names":false,"suffix":""},{"dropping-particle":"","family":"Nagoshi","given":"Craig T.","non-dropping-particle":"","parse-names":false,"suffix":""},{"dropping-particle":"","family":"Johnson","given":"Ronald C.","non-dropping-particle":"","parse-names":false,"suffix":""},{"dropping-particle":"","family":"Nagy","given":"Allen L.","non-dropping-particle":"","parse-names":false,"suffix":""},{"dropping-particle":"","family":"Neriani","given":"Kelly E.","non-dropping-particle":"","parse-names":false,"suffix":""},{"dropping-particle":"","family":"Young","given":"Travis L.","non-dropping-particle":"","parse-names":false,"suffix":""},{"dropping-particle":"","family":"Physics","given":"Radiological","non-dropping-particle":"","parse-names":false,"suffix":""},{"dropping-particle":"","family":"Natsopoulos","given":"D.","non-dropping-particle":"","parse-names":false,"suffix":""},{"dropping-particle":"","family":"Christou","given":"C.","non-dropping-particle":"","parse-names":false,"suffix":""},{"dropping-particle":"","family":"Koutselini","given":"M.","non-dropping-particle":"","parse-names":false,"suffix":""},{"dropping-particle":"","family":"Raftopoulos","given":"A.","non-dropping-particle":"","parse-names":false,"suffix":""},{"dropping-particle":"","family":"Karefillidou","given":"C.","non-dropping-particle":"","parse-names":false,"suffix":""},{"dropping-particle":"","family":"Parkes","given":"Colin Murray","non-dropping-particle":"","parse-names":false,"suffix":""},{"dropping-particle":"","family":"Laungani","given":"Pittu","non-dropping-particle":"","parse-names":false,"suffix":""},{"dropping-particle":"","family":"Young","given":"Bill","non-dropping-particle":"","parse-names":false,"suffix":""},{"dropping-particle":"","family":"Myers","given":"Scott M.","non-dropping-particle":"","parse-names":false,"suffix":""},{"dropping-particle":"","family":"Johnson","given":"Chris Plauché","non-dropping-particle":"","parse-names":false,"suffix":""},{"dropping-particle":"","family":"Lipkin","given":"Paul H.","non-dropping-particle":"","parse-names":false,"suffix":""},{"dropping-particle":"","family":"Cartwright","given":"J. Daniel","non-dropping-particle":"","parse-names":false,"suffix":""},{"dropping-particle":"","family":"Desch","given":"Larry W.","non-dropping-particle":"","parse-names":false,"suffix":""},{"dropping-particle":"","family":"Duby","given":"John C.","non-dropping-particle":"","parse-names":false,"suffix":""},{"dropping-particle":"","family":"Elias","given":"Ellen Roy","non-dropping-particle":"","parse-names":false,"suffix":""},{"dropping-particle":"","family":"Levey","given":"Eric B.","non-dropping-particle":"","parse-names":false,"suffix":""},{"dropping-particle":"","family":"Liptak","given":"Gregory S.","non-dropping-particle":"","parse-names":false,"suffix":""},{"dropping-particle":"","family":"Murphy","given":"Nancy A.","non-dropping-particle":"","parse-names":false,"suffix":""},{"dropping-particle":"","family":"Tilton","given":"Ann Henderson","non-dropping-particle":"","parse-names":false,"suffix":""},{"dropping-particle":"","family":"Lollar","given":"Donald","non-dropping-particle":"","parse-names":false,"suffix":""},{"dropping-particle":"","family":"Macias","given":"Michelle","non-dropping-particle":"","parse-names":false,"suffix":""},{"dropping-particle":"","family":"McPherson","given":"Merle","non-dropping-particle":"","parse-names":false,"suffix":""},{"dropping-particle":"","family":"Olson","given":"Donna Gore","non-dropping-particle":"","parse-names":false,"suffix":""},{"dropping-particle":"","family":"Strickland","given":"Bonnie","non-dropping-particle":"","parse-names":false,"suffix":""},{"dropping-particle":"","family":"Skipper","given":"Stephanie Mucha","non-dropping-particle":"","parse-names":false,"suffix":""},{"dropping-particle":"","family":"Ackermann","given":"Jill","non-dropping-particle":"","parse-names":false,"suffix":""},{"dropping-particle":"","family":"Monte","given":"Mark","non-dropping-particle":"Del","parse-names":false,"suffix":""},{"dropping-particle":"","family":"Challman","given":"Thomas D.","non-dropping-particle":"","parse-names":false,"suffix":""},{"dropping-particle":"","family":"Hyman","given":"Susan L.","non-dropping-particle":"","parse-names":false,"suffix":""},{"dropping-particle":"","family":"Levy","given":"Susan E.","non-dropping-particle":"","parse-names":false,"suffix":""},{"dropping-particle":"","family":"Spooner","given":"S. Andrew","non-dropping-particle":"","parse-names":false,"suffix":""},{"dropping-particle":"","family":"Yeargin-Allsopp","given":"Marshalyn","non-dropping-particle":"","parse-names":false,"suffix":""},{"dropping-particle":"","family":"Coplan","given":"Robert J. and Weeks M.","non-dropping-particle":"","parse-names":false,"suffix":""},{"dropping-particle":"","family":"Moffat","given":"Scott D.","non-dropping-particle":"","parse-names":false,"suffix":""},{"dropping-particle":"","family":"Zonderman","given":"Alan B.","non-dropping-particle":"","parse-names":false,"suffix":""},{"dropping-particle":"","family":"Jeffrey Metter","given":"E.","non-dropping-particle":"","parse-names":false,"suffix":""},{"dropping-particle":"","family":"Blackman","given":"Marc R.","non-dropping-particle":"","parse-names":false,"suffix":""},{"dropping-particle":"","family":"Mitchell Harman","given":"S.","non-dropping-particle":"","parse-names":false,"suffix":""},{"dropping-particle":"","family":"Resnick","given":"Susan M.","non-dropping-particle":"","parse-names":false,"suffix":""},{"dropping-particle":"","family":"Manufact","given":"Tools","non-dropping-particle":"","parse-names":false,"suffix":""},{"dropping-particle":"","family":"Science","given":"Elsevier","non-dropping-particle":"","parse-names":false,"suffix":""},{"dropping-particle":"","family":"Printed","given":"Lid","non-dropping-particle":"","parse-names":false,"suffix":""},{"dropping-particle":"","family":"Britain","given":"Greal Great","non-dropping-particle":"","parse-names":false,"suffix":""},{"dropping-particle":"","family":"Moffat","given":"Scott D.","non-dropping-particle":"","parse-names":false,"suffix":""},{"dropping-particle":"","family":"Hampson","given":"Elizabeth","non-dropping-particle":"","parse-names":false,"suffix":""},{"dropping-particle":"","family":"Hatzipantelis","given":"Maria","non-dropping-particle":"","parse-names":false,"suffix":""},{"dropping-particle":"","family":"Mohr","given":"Harald M.","non-dropping-particle":"","parse-names":false,"suffix":""},{"dropping-particle":"","family":"Linden","given":"David E.J.","non-dropping-particle":"","parse-names":false,"suffix":""},{"dropping-particle":"","family":"Moè","given":"Angelica","non-dropping-particle":"","parse-names":false,"suffix":""},{"dropping-particle":"","family":"Meneghetti","given":"Chiara","non-dropping-particle":"","parse-names":false,"suffix":""},{"dropping-particle":"","family":"Cadinu","given":"Mara","non-dropping-particle":"","parse-names":false,"suffix":""},{"dropping-particle":"","family":"Pazzaglia","given":"Francesca","non-dropping-particle":"","parse-names":false,"suffix":""},{"dropping-particle":"","family":"Moore","given":"Vanessa","non-dropping-particle":"","parse-names":false,"suffix":""},{"dropping-particle":"","family":"Moore","given":"David S. Dawn M.","non-dropping-particle":"","parse-names":false,"suffix":""},{"dropping-particle":"","family":"Johnson","given":"Scott P.","non-dropping-particle":"","parse-names":false,"suffix":""},{"dropping-particle":"","family":"Möhring","given":"Wenke","non-dropping-particle":"","parse-names":false,"suffix":""},{"dropping-particle":"","family":"Frick","given":"Andrea","non-dropping-particle":"","parse-names":false,"suffix":""},{"dropping-particle":"","family":"Newcombe","given":"Nora S.","non-dropping-particle":"","parse-names":false,"suffix":""},{"dropping-particle":"","family":"Frick","given":"Andrea","non-dropping-particle":"","parse-names":false,"suffix":""},{"dropping-particle":"","family":"Monahan","given":"John S.","non-dropping-particle":"","parse-names":false,"suffix":""},{"dropping-particle":"","family":"Harke","given":"Maureen A.","non-dropping-particle":"","parse-names":false,"suffix":""},{"dropping-particle":"","family":"Shelley","given":"Jonathon R.","non-dropping-particle":"","parse-names":false,"suffix":""},{"dropping-particle":"","family":"Jäncke","given":"Lutz","non-dropping-particle":"","parse-names":false,"suffix":""},{"dropping-particle":"","family":"Jordan","given":"Kirsten","non-dropping-particle":"","parse-names":false,"suffix":""},{"dropping-particle":"","family":"Milivojevic","given":"Branka","non-dropping-particle":"","parse-names":false,"suffix":""},{"dropping-particle":"","family":"Hamm","given":"Jeff P.","non-dropping-particle":"","parse-names":false,"suffix":""},{"dropping-particle":"","family":"Corballis","given":"Michael C.","non-dropping-particle":"","parse-names":false,"suffix":""},{"dropping-particle":"","family":"Miller","given":"L. T.","non-dropping-particle":"","parse-names":false,"suffix":""},{"dropping-particle":"","family":"Vernon","given":"Philip A.","non-dropping-particle":"","parse-names":false,"suffix":""},{"dropping-particle":"","family":"Columbia","given":"British","non-dropping-particle":"","parse-names":false,"suffix":""},{"dropping-particle":"","family":"Nagle","given":"Martha","non-dropping-particle":"","parse-names":false,"suffix":""},{"dropping-particle":"","family":"Group","given":"Nature Publishing","non-dropping-particle":"","parse-names":false,"suffix":""},{"dropping-particle":"","family":"Mrt","given":"Kuse","non-dropping-particle":"","parse-names":false,"suffix":""},{"dropping-particle":"","family":"Peters","given":"Michael","non-dropping-particle":"","parse-names":false,"suffix":""},{"dropping-particle":"","family":"Milivojevic","given":"Branka","non-dropping-particle":"","parse-names":false,"suffix":""},{"dropping-particle":"","family":"Johnson","given":"B. W.","non-dropping-particle":"","parse-names":false,"suffix":""},{"dropping-particle":"","family":"Hamm","given":"Jeff P.","non-dropping-particle":"","parse-names":false,"suffix":""},{"dropping-particle":"","family":"Corballis","given":"Michael C.","non-dropping-particle":"","parse-names":false,"suffix":""},{"dropping-particle":"","family":"Moè","given":"Angelica","non-dropping-particle":"","parse-names":false,"suffix":""},{"dropping-particle":"","family":"Mistry","given":"Rashmita S.","non-dropping-particle":"","parse-names":false,"suffix":""},{"dropping-particle":"","family":"Biesanz","given":"Jeremy C.","non-dropping-particle":"","parse-names":false,"suffix":""},{"dropping-particle":"","family":"Chien","given":"Nina","non-dropping-particle":"","parse-names":false,"suffix":""},{"dropping-particle":"","family":"Howes","given":"Carollee","non-dropping-particle":"","parse-names":false,"suffix":""},{"dropping-particle":"","family":"Benner","given":"Aprile D.","non-dropping-particle":"","parse-names":false,"suffix":""},{"dropping-particle":"","family":"Moè","given":"Angelica","non-dropping-particle":"","parse-names":false,"suffix":""},{"dropping-particle":"","family":"Miyake","given":"Akira","non-dropping-particle":"","parse-names":false,"suffix":""},{"dropping-particle":"","family":"Friedman","given":"Naomi P.","non-dropping-particle":"","parse-names":false,"suffix":""},{"dropping-particle":"","family":"Rettinger","given":"David A.","non-dropping-particle":"","parse-names":false,"suffix":""},{"dropping-particle":"","family":"Shah","given":"Priti","non-dropping-particle":"","parse-names":false,"suffix":""},{"dropping-particle":"","family":"Hegarty","given":"Mary","non-dropping-particle":"","parse-names":false,"suffix":""},{"dropping-particle":"","family":"Wilson","given":"Peter H.","non-dropping-particle":"","parse-names":false,"suffix":""},{"dropping-particle":"","family":"Maruff","given":"P.","non-dropping-particle":"","parse-names":false,"suffix":""},{"dropping-particle":"","family":"Butson","given":"M.","non-dropping-particle":"","parse-names":false,"suffix":""},{"dropping-particle":"","family":"Williams","given":"John E.","non-dropping-particle":"","parse-names":false,"suffix":""},{"dropping-particle":"","family":"Lum","given":"J.","non-dropping-particle":"","parse-names":false,"suffix":""},{"dropping-particle":"","family":"Thomas","given":"P. R.","non-dropping-particle":"","parse-names":false,"suffix":""},{"dropping-particle":"","family":"IBM","given":"","non-dropping-particle":"","parse-names":false,"suffix":""},{"dropping-particle":"","family":"Fernández-Méndez","given":"Laura M.","non-dropping-particle":"","parse-names":false,"suffix":""},{"dropping-particle":"","family":"Contreras","given":"María José","non-dropping-particle":"","parse-names":false,"suffix":""},{"dropping-particle":"","family":"Elosúa","given":"M. Rosa","non-dropping-particle":"","parse-names":false,"suffix":""},{"dropping-particle":"","family":"McGraw","given":"Kenneth O.","non-dropping-particle":"","parse-names":false,"suffix":""},{"dropping-particle":"","family":"Tew","given":"Mark D.","non-dropping-particle":"","parse-names":false,"suffix":""},{"dropping-particle":"","family":"Williams","given":"John E.","non-dropping-particle":"","parse-names":false,"suffix":""},{"dropping-particle":"","family":"McKelvie","given":"Pippa","non-dropping-particle":"","parse-names":false,"suffix":""},{"dropping-particle":"","family":"Low","given":"Jason","non-dropping-particle":"","parse-names":false,"suffix":""},{"dropping-particle":"","family":"McLoyd","given":"Vonnie C.","non-dropping-particle":"","parse-names":false,"suffix":""},{"dropping-particle":"","family":"Mechelli","given":"Andrea","non-dropping-particle":"","parse-names":false,"suffix":""},{"dropping-particle":"","family":"Viding","given":"Essi","non-dropping-particle":"","parse-names":false,"suffix":""},{"dropping-particle":"","family":"Kumar","given":"Atul","non-dropping-particle":"","parse-names":false,"suffix":""},{"dropping-particle":"","family":"Tognin","given":"Stefania","non-dropping-particle":"","parse-names":false,"suffix":""},{"dropping-particle":"","family":"Kane","given":"Fergus","non-dropping-particle":"","parse-names":false,"suffix":""},{"dropping-particle":"","family":"McGuire","given":"Philip","non-dropping-particle":"","parse-names":false,"suffix":""},{"dropping-particle":"","family":"Mermelstein","given":"Robin","non-dropping-particle":"","parse-names":false,"suffix":""},{"dropping-particle":"","family":"Banks","given":"William","non-dropping-particle":"","parse-names":false,"suffix":""},{"dropping-particle":"","family":"Prinzmetal","given":"William","non-dropping-particle":"","parse-names":false,"suffix":""},{"dropping-particle":"","family":"Merriman","given":"William E.","non-dropping-particle":"","parse-names":false,"suffix":""},{"dropping-particle":"","family":"Keating","given":"Daniel P.","non-dropping-particle":"","parse-names":false,"suffix":""},{"dropping-particle":"","family":"List","given":"Judith A.","non-dropping-particle":"","parse-names":false,"suffix":""},{"dropping-particle":"","family":"Mészáros","given":"Zsófia","non-dropping-particle":"","parse-names":false,"suffix":""},{"dropping-particle":"","family":"Mészáros","given":"János","non-dropping-particle":"","parse-names":false,"suffix":""},{"dropping-particle":"","family":"Szmodis","given":"B Márta","non-dropping-particle":"","parse-names":false,"suffix":""},{"dropping-particle":"","family":"Pampakas","given":"Polydoros","non-dropping-particle":"","parse-names":false,"suffix":""},{"dropping-particle":"","family":"Meudell","given":"P. R.","non-dropping-particle":"","parse-names":false,"suffix":""},{"dropping-particle":"","family":"Whiston","given":"T. G.","non-dropping-particle":"","parse-names":false,"suffix":""},{"dropping-particle":"","family":"Meneghetti","given":"Chiara","non-dropping-particle":"","parse-names":false,"suffix":""},{"dropping-particle":"","family":"Cardillo","given":"Ramona","non-dropping-particle":"","parse-names":false,"suffix":""},{"dropping-particle":"","family":"Mammarella","given":"Irene C.","non-dropping-particle":"","parse-names":false,"suffix":""},{"dropping-particle":"","family":"Caviola","given":"Sara","non-dropping-particle":"","parse-names":false,"suffix":""},{"dropping-particle":"","family":"Borella","given":"Erika","non-dropping-particle":"","parse-names":false,"suffix":""},{"dropping-particle":"","family":"Pazzaglia","given":"Francesca","non-dropping-particle":"","parse-names":false,"suffix":""},{"dropping-particle":"","family":"Mercure","given":"Evelyne","non-dropping-particle":"","parse-names":false,"suffix":""},{"dropping-particle":"","family":"Ashwin","given":"Emma","non-dropping-particle":"","parse-names":false,"suffix":""},{"dropping-particle":"","family":"Dick","given":"Frederic","non-dropping-particle":"","parse-names":false,"suffix":""},{"dropping-particle":"","family":"Halit","given":"Hanife","non-dropping-particle":"","parse-names":false,"suffix":""},{"dropping-particle":"","family":"Auyeung","given":"Bonnie","non-dropping-particle":"","parse-names":false,"suffix":""},{"dropping-particle":"","family":"Baron-Cohen","given":"Simon","non-dropping-particle":"","parse-names":false,"suffix":""},{"dropping-particle":"","family":"Johnson","given":"Matthew R. Mark H. Marcia K.","non-dropping-particle":"","parse-names":false,"suffix":""},{"dropping-particle":"","family":"Massa","given":"Laura J.","non-dropping-particle":"","parse-names":false,"suffix":""},{"dropping-particle":"","family":"Mayer","given":"Richard E.","non-dropping-particle":"","parse-names":false,"suffix":""},{"dropping-particle":"","family":"Bohon","given":"Lisa M.","non-dropping-particle":"","parse-names":false,"suffix":""},{"dropping-particle":"","family":"Mast","given":"Fred W.","non-dropping-particle":"","parse-names":false,"suffix":""},{"dropping-particle":"","family":"Kosslyn","given":"S.M. Stephen Michael","non-dropping-particle":"","parse-names":false,"suffix":""},{"dropping-particle":"","family":"Marmor","given":"Gloria S.","non-dropping-particle":"","parse-names":false,"suffix":""},{"dropping-particle":"","family":"Masters","given":"Mary Soares","non-dropping-particle":"","parse-names":false,"suffix":""},{"dropping-particle":"","family":"Sanders","given":"Barbara","non-dropping-particle":"","parse-names":false,"suffix":""},{"dropping-particle":"","family":"Marmor","given":"Gloria S.","non-dropping-particle":"","parse-names":false,"suffix":""},{"dropping-particle":"","family":"Zaback","given":"Larry A.","non-dropping-particle":"","parse-names":false,"suffix":""},{"dropping-particle":"","family":"Martin","given":"Alex Anthony W.","non-dropping-particle":"","parse-names":false,"suffix":""},{"dropping-particle":"","family":"Wiechers","given":"James E.","non-dropping-particle":"","parse-names":false,"suffix":""},{"dropping-particle":"","family":"Humphreys","given":"Lloyd G.","non-dropping-particle":"","parse-names":false,"suffix":""},{"dropping-particle":"","family":"Torgerson","given":"Warren","non-dropping-particle":"","parse-names":false,"suffix":""},{"dropping-particle":"","family":"Mcewen","given":"Bruce S.","non-dropping-particle":"","parse-names":false,"suffix":""},{"dropping-particle":"","family":"Gianaros","given":"Peter J.","non-dropping-particle":"","parse-names":false,"suffix":""},{"dropping-particle":"","family":"Lemay","given":"Marjorie","non-dropping-particle":"","parse-names":false,"suffix":""},{"dropping-particle":"","family":"McGlone","given":"Matthew S.","non-dropping-particle":"","parse-names":false,"suffix":""},{"dropping-particle":"","family":"Aronson","given":"Joshua","non-dropping-particle":"","parse-names":false,"suffix":""},{"dropping-particle":"","family":"Matlen","given":"Bryan J.","non-dropping-particle":"","parse-names":false,"suffix":""},{"dropping-particle":"","family":"Atit","given":"Kinnari","non-dropping-particle":"","parse-names":false,"suffix":""},{"dropping-particle":"","family":"Göksun","given":"Tilbe","non-dropping-particle":"","parse-names":false,"suffix":""},{"dropping-particle":"","family":"Rau","given":"Martina A.","non-dropping-particle":"","parse-names":false,"suffix":""},{"dropping-particle":"","family":"Ptouchkina","given":"Maria","non-dropping-particle":"","parse-names":false,"suffix":""},{"dropping-particle":"","family":"Matrices","given":"Colored Progressive","non-dropping-particle":"","parse-names":false,"suffix":""},{"dropping-particle":"","family":"Matson","given":"Johnny L.","non-dropping-particle":"","parse-names":false,"suffix":""},{"dropping-particle":"V.","family":"LoVullo","given":"Santino","non-dropping-particle":"","parse-names":false,"suffix":""},{"dropping-particle":"","family":"McCormick","given":"Cheryl M.","non-dropping-particle":"","parse-names":false,"suffix":""},{"dropping-particle":"","family":"Teillon","given":"Sarah M.","non-dropping-particle":"","parse-names":false,"suffix":""},{"dropping-particle":"","family":"Ma","given":"Wei Ji","non-dropping-particle":"","parse-names":false,"suffix":""},{"dropping-particle":"","family":"Husain","given":"Masud","non-dropping-particle":"","parse-names":false,"suffix":""},{"dropping-particle":"","family":"Bays","given":"Paul M.","non-dropping-particle":"","parse-names":false,"suffix":""},{"dropping-particle":"","family":"Macedonia","given":"Manuela","non-dropping-particle":"","parse-names":false,"suffix":""},{"dropping-particle":"","family":"Müller","given":"Karsten","non-dropping-particle":"","parse-names":false,"suffix":""},{"dropping-particle":"","family":"Friederici","given":"Angela D.","non-dropping-particle":"","parse-names":false,"suffix":""},{"dropping-particle":"","family":"Lynn","given":"Richard","non-dropping-particle":"","parse-names":false,"suffix":""},{"dropping-particle":"","family":"Allik","given":"Jüri","non-dropping-particle":"","parse-names":false,"suffix":""},{"dropping-particle":"","family":"Irwing","given":"Paul","non-dropping-particle":"","parse-names":false,"suffix":""},{"dropping-particle":"","family":"Marazziti","given":"Donatella","non-dropping-particle":"","parse-names":false,"suffix":""},{"dropping-particle":"","family":"Consoli","given":"Giorgio","non-dropping-particle":"","parse-names":false,"suffix":""},{"dropping-particle":"","family":"Catena","given":"Mario","non-dropping-particle":"","parse-names":false,"suffix":""},{"dropping-particle":"","family":"Osso","given":"Dell","non-dropping-particle":"","parse-names":false,"suffix":""},{"dropping-particle":"","family":"Carlini","given":"Marina","non-dropping-particle":"","parse-names":false,"suffix":""},{"dropping-particle":"","family":"Picchetti","given":"Michela","non-dropping-particle":"","parse-names":false,"suffix":""},{"dropping-particle":"","family":"Conversano","given":"Ciro","non-dropping-particle":"","parse-names":false,"suffix":""},{"dropping-particle":"","family":"Golia","given":"Francesca","non-dropping-particle":"","parse-names":false,"suffix":""},{"dropping-particle":"","family":"Dellâ Osso","given":"M C","non-dropping-particle":"","parse-names":false,"suffix":""},{"dropping-particle":"","family":"Carlini","given":"Marina","non-dropping-particle":"","parse-names":false,"suffix":""},{"dropping-particle":"","family":"Picchetti","given":"Michela","non-dropping-particle":"","parse-names":false,"suffix":""},{"dropping-particle":"","family":"Conversano","given":"Ciro","non-dropping-particle":"","parse-names":false,"suffix":""},{"dropping-particle":"","family":"Golia","given":"Francesca","non-dropping-particle":"","parse-names":false,"suffix":""},{"dropping-particle":"","family":"Markovic","given":"Slobodan","non-dropping-particle":"","parse-names":false,"suffix":""},{"dropping-particle":"","family":"Maeda","given":"Yukiko","non-dropping-particle":"","parse-names":false,"suffix":""},{"dropping-particle":"","family":"Yoon","given":"So Yoon","non-dropping-particle":"","parse-names":false,"suffix":""},{"dropping-particle":"","family":"Britain","given":"Greal Great","non-dropping-particle":"","parse-names":false,"suffix":""},{"dropping-particle":"","family":"Press","given":"Publisher Psychology Pergamon","non-dropping-particle":"","parse-names":false,"suffix":""},{"dropping-particle":"","family":"Sciences","given":"Cognitive","non-dropping-particle":"","parse-names":false,"suffix":""},{"dropping-particle":"","family":"Sciences","given":"Social","non-dropping-particle":"","parse-names":false,"suffix":""},{"dropping-particle":"","family":"Mapelli","given":"Daniela","non-dropping-particle":"","parse-names":false,"suffix":""},{"dropping-particle":"","family":"Behrmann","given":"Marlene","non-dropping-particle":"","parse-names":false,"suffix":""},{"dropping-particle":"","family":"Lubinski","given":"David","non-dropping-particle":"","parse-names":false,"suffix":""},{"dropping-particle":"","family":"Humphreys","given":"Lloyd G.","non-dropping-particle":"","parse-names":false,"suffix":""},{"dropping-particle":"","family":"Lubow","given":"R. E.","non-dropping-particle":"","parse-names":false,"suffix":""},{"dropping-particle":"","family":"Toren","given":"Paz","non-dropping-particle":"","parse-names":false,"suffix":""},{"dropping-particle":"","family":"Laor","given":"N.","non-dropping-particle":"","parse-names":false,"suffix":""},{"dropping-particle":"","family":"Kaplan","given":"Oren","non-dropping-particle":"","parse-names":false,"suffix":""},{"dropping-particle":"","family":"Lubinski","given":"David","non-dropping-particle":"","parse-names":false,"suffix":""},{"dropping-particle":"","family":"Luby","given":"Joan","non-dropping-particle":"","parse-names":false,"suffix":""},{"dropping-particle":"","family":"Belden","given":"Andy","non-dropping-particle":"","parse-names":false,"suffix":""},{"dropping-particle":"","family":"Botteron","given":"Kelly","non-dropping-particle":"","parse-names":false,"suffix":""},{"dropping-particle":"","family":"Marrus","given":"Natasha","non-dropping-particle":"","parse-names":false,"suffix":""},{"dropping-particle":"","family":"Harms","given":"Michael P.","non-dropping-particle":"","parse-names":false,"suffix":""},{"dropping-particle":"","family":"Babb","given":"Casey","non-dropping-particle":"","parse-names":false,"suffix":""},{"dropping-particle":"","family":"Nishino","given":"Tomoyuki","non-dropping-particle":"","parse-names":false,"suffix":""},{"dropping-particle":"","family":"Barch","given":"Deanna","non-dropping-particle":"","parse-names":false,"suffix":""},{"dropping-particle":"","family":"Lq","given":"Hqghu D S","non-dropping-particle":"","parse-names":false,"suffix":""},{"dropping-particle":"","family":"Iihfwv","given":"W V L Q","non-dropping-particle":"","parse-names":false,"suffix":""},{"dropping-particle":"V","family":"Rulv","given":"Xwkru","non-dropping-particle":"","parse-names":false,"suffix":""},{"dropping-particle":"","family":"Duo","given":"Qwzlvoh","non-dropping-particle":"","parse-names":false,"suffix":""},{"dropping-particle":"","family":"Dqghu","given":"O H","non-dropping-particle":"","parse-names":false,"suffix":""},{"dropping-particle":"","family":"Lqgd","given":"D Q G","non-dropping-particle":"","parse-names":false,"suffix":""},{"dropping-particle":"","family":"Entwisle","given":"Doris R","non-dropping-particle":"","parse-names":false,"suffix":""},{"dropping-particle":"","family":"Alexander","given":"Karl L","non-dropping-particle":"","parse-names":false,"suffix":""},{"dropping-particle":"","family":"Lu","given":"Aitao","non-dropping-particle":"","parse-names":false,"suffix":""},{"dropping-particle":"","family":"Xu","given":"Guiping","non-dropping-particle":"","parse-names":false,"suffix":""},{"dropping-particle":"","family":"Jin","given":"Hua","non-dropping-particle":"","parse-names":false,"suffix":""},{"dropping-particle":"","family":"Mo","given":"Lei","non-dropping-particle":"","parse-names":false,"suffix":""},{"dropping-particle":"","family":"Zhang","given":"Jijia John X.","non-dropping-particle":"","parse-names":false,"suffix":""},{"dropping-particle":"","family":"Zhang","given":"Jijia John X.","non-dropping-particle":"","parse-names":false,"suffix":""},{"dropping-particle":"","family":"Lustig","given":"Robert H.","non-dropping-particle":"","parse-names":false,"suffix":""},{"dropping-particle":"","family":"Schmidt","given":"Laura A.","non-dropping-particle":"","parse-names":false,"suffix":""},{"dropping-particle":"","family":"Brindis","given":"Claire D.","non-dropping-particle":"","parse-names":false,"suffix":""},{"dropping-particle":"","family":"Lutchmaya","given":"S.","non-dropping-particle":"","parse-names":false,"suffix":""},{"dropping-particle":"","family":"Baron-Cohen","given":"Simon","non-dropping-particle":"","parse-names":false,"suffix":""},{"dropping-particle":"","family":"Raggatt","given":"Peter","non-dropping-particle":"","parse-names":false,"suffix":""},{"dropping-particle":"","family":"Knickmeyer","given":"Rebecca","non-dropping-particle":"","parse-names":false,"suffix":""},{"dropping-particle":"","family":"Manning","given":"John T.","non-dropping-particle":"","parse-names":false,"suffix":""},{"dropping-particle":"","family":"الزاوي","given":"الطاهر أحمد","non-dropping-particle":"","parse-names":false,"suffix":""},{"dropping-particle":"","family":"Luciana","given":"Monica","non-dropping-particle":"","parse-names":false,"suffix":""},{"dropping-particle":"","family":"Nelson","given":"Charles A.","non-dropping-particle":"","parse-names":false,"suffix":""},{"dropping-particle":"","family":"Logie","given":"Robert H.","non-dropping-particle":"","parse-names":false,"suffix":""},{"dropping-particle":"","family":"Luna","given":"Beatriz","non-dropping-particle":"","parse-names":false,"suffix":""},{"dropping-particle":"","family":"Garver","given":"Krista E.","non-dropping-particle":"","parse-names":false,"suffix":""},{"dropping-particle":"","family":"Urban","given":"Trinity A.","non-dropping-particle":"","parse-names":false,"suffix":""},{"dropping-particle":"","family":"Lazar","given":"Nicole A.","non-dropping-particle":"","parse-names":false,"suffix":""},{"dropping-particle":"","family":"Sweeney","given":"John A.","non-dropping-particle":"","parse-names":false,"suffix":""},{"dropping-particle":"","family":"Lummis","given":"Max","non-dropping-particle":"","parse-names":false,"suffix":""},{"dropping-particle":"","family":"Stevenson","given":"Harold W.","non-dropping-particle":"","parse-names":false,"suffix":""},{"dropping-particle":"","family":"Lust","given":"J. M.","non-dropping-particle":"","parse-names":false,"suffix":""},{"dropping-particle":"","family":"Geuze","given":"R. H.","non-dropping-particle":"","parse-names":false,"suffix":""},{"dropping-particle":"","family":"Wijers","given":"Albertus A.","non-dropping-particle":"","parse-names":false,"suffix":""},{"dropping-particle":"","family":"Wilson","given":"Peter H.","non-dropping-particle":"","parse-names":false,"suffix":""},{"dropping-particle":"","family":"Lippa","given":"Richard A.","non-dropping-particle":"","parse-names":false,"suffix":""},{"dropping-particle":"","family":"Collaer","given":"Marcia L.","non-dropping-particle":"","parse-names":false,"suffix":""},{"dropping-particle":"","family":"Peters","given":"Michael","non-dropping-particle":"","parse-names":false,"suffix":""},{"dropping-particle":"","family":"Wales","given":"New South","non-dropping-particle":"","parse-names":false,"suffix":""},{"dropping-particle":"","family":"Lindberg","given":"Sara M.","non-dropping-particle":"","parse-names":false,"suffix":""},{"dropping-particle":"","family":"Hyde","given":"Janet Shibley","non-dropping-particle":"","parse-names":false,"suffix":""},{"dropping-particle":"","family":"Petersen","given":"Jennifer L.","non-dropping-particle":"","parse-names":false,"suffix":""},{"dropping-particle":"","family":"Linn","given":"Marcia C.","non-dropping-particle":"","parse-names":false,"suffix":""},{"dropping-particle":"","family":"Lin","given":"Chien Heng","non-dropping-particle":"","parse-names":false,"suffix":""},{"dropping-particle":"","family":"Chen","given":"Chuansheng Chien Min","non-dropping-particle":"","parse-names":false,"suffix":""},{"dropping-particle":"","family":"Linstrom","given":"Adien","non-dropping-particle":"","parse-names":false,"suffix":""},{"dropping-particle":"","family":"Raven","given":"John Jean","non-dropping-particle":"","parse-names":false,"suffix":""},{"dropping-particle":"","family":"Raven","given":"John Jean","non-dropping-particle":"","parse-names":false,"suffix":""},{"dropping-particle":"","family":"Linn","given":"Marcia C.","non-dropping-particle":"","parse-names":false,"suffix":""},{"dropping-particle":"","family":"Petersen","given":"A. C.","non-dropping-particle":"","parse-names":false,"suffix":""},{"dropping-particle":"","family":"Lohman","given":"David F.","non-dropping-particle":"","parse-names":false,"suffix":""},{"dropping-particle":"","family":"Lohmann","given":"Johannes","non-dropping-particle":"","parse-names":false,"suffix":""},{"dropping-particle":"","family":"Rolke","given":"Bettina","non-dropping-particle":"","parse-names":false,"suffix":""},{"dropping-particle":"V.","family":"Butz","given":"Martin","non-dropping-particle":"","parse-names":false,"suffix":""},{"dropping-particle":"","family":"Lord","given":"Frederic M.","non-dropping-particle":"","parse-names":false,"suffix":""},{"dropping-particle":"","family":"Logie","given":"Robert H.","non-dropping-particle":"","parse-names":false,"suffix":""},{"dropping-particle":"","family":"Pernet","given":"Cyril R.","non-dropping-particle":"","parse-names":false,"suffix":""},{"dropping-particle":"","family":"Buonocore","given":"Antimo","non-dropping-particle":"","parse-names":false,"suffix":""},{"dropping-particle":"Della","family":"Sala","given":"Sergio","non-dropping-particle":"","parse-names":false,"suffix":""},{"dropping-particle":"","family":"Byrne","given":"Ruth M.J.","non-dropping-particle":"","parse-names":false,"suffix":""},{"dropping-particle":"","family":"Johnson-Laird","given":"P. N.","non-dropping-particle":"","parse-names":false,"suffix":""},{"dropping-particle":"","family":"Logothetis","given":"N. K.","non-dropping-particle":"","parse-names":false,"suffix":""},{"dropping-particle":"","family":"Pauls","given":"J.","non-dropping-particle":"","parse-names":false,"suffix":""},{"dropping-particle":"","family":"Bülthoff","given":"Heinrich H.","non-dropping-particle":"","parse-names":false,"suffix":""},{"dropping-particle":"","family":"Poggio","given":"T.","non-dropping-particle":"","parse-names":false,"suffix":""},{"dropping-particle":"","family":"Levine","given":"Susan C.","non-dropping-particle":"","parse-names":false,"suffix":""},{"dropping-particle":"","family":"Vasilyeva","given":"Marina","non-dropping-particle":"","parse-names":false,"suffix":""},{"dropping-particle":"","family":"Lourenco","given":"Stella F.","non-dropping-particle":"","parse-names":false,"suffix":""},{"dropping-particle":"","family":"Newcombe","given":"Nora S.","non-dropping-particle":"","parse-names":false,"suffix":""},{"dropping-particle":"","family":"Huttenlocher","given":"Janellen","non-dropping-particle":"","parse-names":false,"suffix":""},{"dropping-particle":"","family":"Leone","given":"Gilles","non-dropping-particle":"","parse-names":false,"suffix":""},{"dropping-particle":"","family":"Lipshits","given":"M.","non-dropping-particle":"","parse-names":false,"suffix":""},{"dropping-particle":"","family":"Gurfinkel","given":"V.","non-dropping-particle":"","parse-names":false,"suffix":""},{"dropping-particle":"","family":"Berthoz","given":"Alain","non-dropping-particle":"","parse-names":false,"suffix":""},{"dropping-particle":"","family":"Levine","given":"Susan C.","non-dropping-particle":"","parse-names":false,"suffix":""},{"dropping-particle":"","family":"Ratliff","given":"Kristin R.","non-dropping-particle":"","parse-names":false,"suffix":""},{"dropping-particle":"","family":"Huttenlocher","given":"Janellen","non-dropping-particle":"","parse-names":false,"suffix":""},{"dropping-particle":"","family":"Cannon","given":"Joanna","non-dropping-particle":"","parse-names":false,"suffix":""},{"dropping-particle":"","family":"Leone","given":"Gilles","non-dropping-particle":"","parse-names":false,"suffix":""},{"dropping-particle":"","family":"Taine","given":"Marie Claire","non-dropping-particle":"","parse-names":false,"suffix":""},{"dropping-particle":"","family":"Droulez","given":"Jacques","non-dropping-particle":"","parse-names":false,"suffix":""},{"dropping-particle":"","family":"Letourneau","given":"Nicole Lyn","non-dropping-particle":"","parse-names":false,"suffix":""},{"dropping-particle":"","family":"Duffett-Leger","given":"Linda","non-dropping-particle":"","parse-names":false,"suffix":""},{"dropping-particle":"","family":"Levac","given":"Leah","non-dropping-particle":"","parse-names":false,"suffix":""},{"dropping-particle":"","family":"Watson","given":"Benjamin Barry","non-dropping-particle":"","parse-names":false,"suffix":""},{"dropping-particle":"","family":"Young-Morris","given":"Catherine","non-dropping-particle":"","parse-names":false,"suffix":""},{"dropping-particle":"","family":"Lie","given":"Chuh Hyoun","non-dropping-particle":"","parse-names":false,"suffix":""},{"dropping-particle":"","family":"Specht","given":"Karsten","non-dropping-particle":"","parse-names":false,"suffix":""},{"dropping-particle":"","family":"Marshall","given":"John C.","non-dropping-particle":"","parse-names":false,"suffix":""},{"dropping-particle":"","family":"Fink","given":"Gereon R.","non-dropping-particle":"","parse-names":false,"suffix":""},{"dropping-particle":"","family":"Liesefeld","given":"Heinrich R.","non-dropping-particle":"","parse-names":false,"suffix":""},{"dropping-particle":"","family":"Zimmer","given":"Hubert D.","non-dropping-particle":"","parse-names":false,"suffix":""},{"dropping-particle":"","family":"Levinson","given":"Stephen C.","non-dropping-particle":"","parse-names":false,"suffix":""},{"dropping-particle":"","family":"Kita","given":"Sotaro","non-dropping-particle":"","parse-names":false,"suffix":""},{"dropping-particle":"","family":"Haun","given":"Daniel B.M.","non-dropping-particle":"","parse-names":false,"suffix":""},{"dropping-particle":"","family":"Rasch","given":"Bjoern Björn H.","non-dropping-particle":"","parse-names":false,"suffix":""},{"dropping-particle":"","family":"Liben","given":"Lynn S.","non-dropping-particle":"","parse-names":false,"suffix":""},{"dropping-particle":"","family":"Susman","given":"Elizabeth J.","non-dropping-particle":"","parse-names":false,"suffix":""},{"dropping-particle":"","family":"Finkelstein","given":"Jordan W.","non-dropping-particle":"","parse-names":false,"suffix":""},{"dropping-particle":"","family":"Chinchilli","given":"Vernon M.","non-dropping-particle":"","parse-names":false,"suffix":""},{"dropping-particle":"","family":"Kunselman","given":"Susan","non-dropping-particle":"","parse-names":false,"suffix":""},{"dropping-particle":"","family":"Schwab","given":"Jacqueline","non-dropping-particle":"","parse-names":false,"suffix":""},{"dropping-particle":"","family":"Dubas","given":"Judith Semon","non-dropping-particle":"","parse-names":false,"suffix":""},{"dropping-particle":"","family":"Demers","given":"Laurence M.","non-dropping-particle":"","parse-names":false,"suffix":""},{"dropping-particle":"","family":"Lookingbill","given":"Georgia","non-dropping-particle":"","parse-names":false,"suffix":""},{"dropping-particle":"","family":"Darcangelo","given":"M. Rose","non-dropping-particle":"","parse-names":false,"suffix":""},{"dropping-particle":"","family":"Krogh","given":"Holleen R.","non-dropping-particle":"","parse-names":false,"suffix":""},{"dropping-particle":"","family":"Kulin","given":"Howard E.","non-dropping-particle":"","parse-names":false,"suffix":""},{"dropping-particle":"","family":"Lewis","given":"Katie J.S.","non-dropping-particle":"","parse-names":false,"suffix":""},{"dropping-particle":"","family":"Borst","given":"Gregoire Grégoire","non-dropping-particle":"","parse-names":false,"suffix":""},{"dropping-particle":"","family":"Kosslyn","given":"S.M. Stephen Michael","non-dropping-particle":"","parse-names":false,"suffix":""},{"dropping-particle":"","family":"Lawson","given":"Rebecca","non-dropping-particle":"","parse-names":false,"suffix":""},{"dropping-particle":"","family":"Humphreys","given":"Glyn W.","non-dropping-particle":"","parse-names":false,"suffix":""},{"dropping-particle":"","family":"Jolicoeur","given":"Pierre","non-dropping-particle":"","parse-names":false,"suffix":""},{"dropping-particle":"","family":"Lawton","given":"Carol A.","non-dropping-particle":"","parse-names":false,"suffix":""},{"dropping-particle":"","family":"Lange-Küttner","given":"C.","non-dropping-particle":"","parse-names":false,"suffix":""},{"dropping-particle":"","family":"Beckles","given":"Chenelle","non-dropping-particle":"","parse-names":false,"suffix":""},{"dropping-particle":"","family":"Ahmed","given":"Rahima","non-dropping-particle":"","parse-names":false,"suffix":""},{"dropping-particle":"","family":"Larsen","given":"A.","non-dropping-particle":"","parse-names":false,"suffix":""},{"dropping-particle":"","family":"Bundesen","given":"C.","non-dropping-particle":"","parse-names":false,"suffix":""},{"dropping-particle":"","family":"Kyllingsbæk","given":"S.","non-dropping-particle":"","parse-names":false,"suffix":""},{"dropping-particle":"","family":"Law","given":"I.","non-dropping-particle":"","parse-names":false,"suffix":""},{"dropping-particle":"","family":"Paulson","given":"O. B.","non-dropping-particle":"","parse-names":false,"suffix":""},{"dropping-particle":"","family":"Lauer.","given":"Jillian E.","non-dropping-particle":"","parse-names":false,"suffix":""},{"dropping-particle":"","family":"Yhang","given":"Eukyung","non-dropping-particle":"","parse-names":false,"suffix":""},{"dropping-particle":"","family":"Lourenco","given":"Stella F.","non-dropping-particle":"","parse-names":false,"suffix":""},{"dropping-particle":"","family":"Jansen","given":"Petra","non-dropping-particle":"","parse-names":false,"suffix":""},{"dropping-particle":"","family":"Lange","given":"Léonie F.","non-dropping-particle":"","parse-names":false,"suffix":""},{"dropping-particle":"","family":"Heil","given":"Martin","non-dropping-particle":"","parse-names":false,"suffix":""},{"dropping-particle":"","family":"Lehmann","given":"Alexandre","non-dropping-particle":"","parse-names":false,"suffix":""},{"dropping-particle":"","family":"Vidal","given":"Manuel","non-dropping-particle":"","parse-names":false,"suffix":""},{"dropping-particle":"","family":"Bülthoff","given":"Heinrich H.","non-dropping-particle":"","parse-names":false,"suffix":""},{"dropping-particle":"","family":"Lehmann","given":"Jennifer","non-dropping-particle":"","parse-names":false,"suffix":""},{"dropping-particle":"","family":"Quaiser-Pohl","given":"Claudia","non-dropping-particle":"","parse-names":false,"suffix":""},{"dropping-particle":"","family":"Jansen","given":"Petra","non-dropping-particle":"","parse-names":false,"suffix":""},{"dropping-particle":"","family":"Lenroot","given":"Rhoshel K.","non-dropping-particle":"","parse-names":false,"suffix":""},{"dropping-particle":"","family":"Giedd","given":"Jay N.","non-dropping-particle":"","parse-names":false,"suffix":""},{"dropping-particle":"","family":"García-Leal","given":"O.","non-dropping-particle":"","parse-names":false,"suffix":""},{"dropping-particle":"","family":"Santacreu","given":"José","non-dropping-particle":"","parse-names":false,"suffix":""},{"dropping-particle":"","family":"Lee","given":"Monica","non-dropping-particle":"","parse-names":false,"suffix":""},{"dropping-particle":"","family":"Bremner","given":"Gavin","non-dropping-particle":"","parse-names":false,"suffix":""},{"dropping-particle":"","family":"Lee","given":"A. C.","non-dropping-particle":"","parse-names":false,"suffix":""},{"dropping-particle":"","family":"Harris","given":"Justin P. A.","non-dropping-particle":"","parse-names":false,"suffix":""},{"dropping-particle":"","family":"Calvert","given":"J. E.","non-dropping-particle":"","parse-names":false,"suffix":""},{"dropping-particle":"","family":"Leboe","given":"Jason P.","non-dropping-particle":"","parse-names":false,"suffix":""},{"dropping-particle":"","family":"Milliken","given":"Bruce","non-dropping-particle":"","parse-names":false,"suffix":""},{"dropping-particle":"","family":"Lachmann","given":"Thomas","non-dropping-particle":"","parse-names":false,"suffix":""},{"dropping-particle":"","family":"Leeuwen","given":"Cees","non-dropping-particle":"Van","parse-names":false,"suffix":""},{"dropping-particle":"","family":"Lamberts","given":"Koen","non-dropping-particle":"","parse-names":false,"suffix":""},{"dropping-particle":"","family":"Brockdorff","given":"Noellie","non-dropping-particle":"","parse-names":false,"suffix":""},{"dropping-particle":"","family":"Heit","given":"Evan","non-dropping-particle":"","parse-names":false,"suffix":""},{"dropping-particle":"","family":"Lamm","given":"Claus","non-dropping-particle":"","parse-names":false,"suffix":""},{"dropping-particle":"","family":"Windischberger","given":"Christian","non-dropping-particle":"","parse-names":false,"suffix":""},{"dropping-particle":"","family":"Leodolter","given":"Ulrich","non-dropping-particle":"","parse-names":false,"suffix":""},{"dropping-particle":"","family":"Moser","given":"Ewald","non-dropping-particle":"","parse-names":false,"suffix":""},{"dropping-particle":"","family":"Bauer","given":"Herbert","non-dropping-particle":"","parse-names":false,"suffix":""},{"dropping-particle":"","family":"Kyttälä","given":"Minna","non-dropping-particle":"","parse-names":false,"suffix":""},{"dropping-particle":"","family":"Aunio","given":"Pirjo","non-dropping-particle":"","parse-names":false,"suffix":""},{"dropping-particle":"","family":"Lehto","given":"Juhani E.","non-dropping-particle":"","parse-names":false,"suffix":""},{"dropping-particle":"","family":"Luit","given":"Johannes","non-dropping-particle":"Van","parse-names":false,"suffix":""},{"dropping-particle":"","family":"Hautamäki","given":"Jarkko","non-dropping-particle":"","parse-names":false,"suffix":""},{"dropping-particle":"","family":"Lacey","given":"Simon","non-dropping-particle":"","parse-names":false,"suffix":""},{"dropping-particle":"","family":"Lawson","given":"Rebecca","non-dropping-particle":"","parse-names":false,"suffix":""},{"dropping-particle":"","family":"Lachance","given":"Jennifer A.","non-dropping-particle":"","parse-names":false,"suffix":""},{"dropping-particle":"","family":"Mazzocco","given":"Michèle M.M.","non-dropping-particle":"","parse-names":false,"suffix":""},{"dropping-particle":"","family":"Lange","given":"Léonie F.","non-dropping-particle":"","parse-names":false,"suffix":""},{"dropping-particle":"","family":"Heil","given":"Martin","non-dropping-particle":"","parse-names":false,"suffix":""},{"dropping-particle":"","family":"Jansen","given":"Petra","non-dropping-particle":"","parse-names":false,"suffix":""},{"dropping-particle":"","family":"Fnpsz","given":"D B O","non-dropping-particle":"","parse-names":false,"suffix":""},{"dropping-particle":"","family":"Lamm","given":"Claus","non-dropping-particle":"","parse-names":false,"suffix":""},{"dropping-particle":"","family":"Windischberger","given":"Christian","non-dropping-particle":"","parse-names":false,"suffix":""},{"dropping-particle":"","family":"Moser","given":"Ewald","non-dropping-particle":"","parse-names":false,"suffix":""},{"dropping-particle":"","family":"Bauer","given":"Herbert","non-dropping-particle":"","parse-names":false,"suffix":""},{"dropping-particle":"","family":"Lamp","given":"Gemma","non-dropping-particle":"","parse-names":false,"suffix":""},{"dropping-particle":"","family":"Alexander","given":"Bonnie","non-dropping-particle":"","parse-names":false,"suffix":""},{"dropping-particle":"","family":"Laycock","given":"Robin","non-dropping-particle":"","parse-names":false,"suffix":""},{"dropping-particle":"","family":"Crewther","given":"David P.","non-dropping-particle":"","parse-names":false,"suffix":""},{"dropping-particle":"","family":"Crewther","given":"Sheila G.","non-dropping-particle":"","parse-names":false,"suffix":""},{"dropping-particle":"","family":"Kristiansen","given":"Kari-ann","non-dropping-particle":"","parse-names":false,"suffix":""},{"dropping-particle":"","family":"Krueger","given":"Lester E.","non-dropping-particle":"","parse-names":false,"suffix":""},{"dropping-particle":"","family":"Kimber","given":"Alan","non-dropping-particle":"","parse-names":false,"suffix":""},{"dropping-particle":"","family":"Everitt","given":"B. S.","non-dropping-particle":"","parse-names":false,"suffix":""},{"dropping-particle":"","family":"Krüger","given":"Markus","non-dropping-particle":"","parse-names":false,"suffix":""},{"dropping-particle":"","family":"Kozhevnikov","given":"Maria","non-dropping-particle":"","parse-names":false,"suffix":""},{"dropping-particle":"","family":"Motes","given":"Michael A.","non-dropping-particle":"","parse-names":false,"suffix":""},{"dropping-particle":"","family":"Rasch","given":"Bjoern Björn H.","non-dropping-particle":"","parse-names":false,"suffix":""},{"dropping-particle":"","family":"Blajenkova","given":"Olessia","non-dropping-particle":"","parse-names":false,"suffix":""},{"dropping-particle":"","family":"Hegarty","given":"Mary","non-dropping-particle":"","parse-names":false,"suffix":""},{"dropping-particle":"","family":"Mayer","given":"Richard E.","non-dropping-particle":"","parse-names":false,"suffix":""},{"dropping-particle":"","family":"Kubinger","given":"Klaus D.","non-dropping-particle":"","parse-names":false,"suffix":""},{"dropping-particle":"","family":"Kozhevnikov","given":"Maria","non-dropping-particle":"","parse-names":false,"suffix":""},{"dropping-particle":"","family":"Kosslyn","given":"S.M. Stephen Michael","non-dropping-particle":"","parse-names":false,"suffix":""},{"dropping-particle":"","family":"Shephard","given":"Jennifer","non-dropping-particle":"","parse-names":false,"suffix":""},{"dropping-particle":"","family":"Kucian","given":"K.","non-dropping-particle":"","parse-names":false,"suffix":""},{"dropping-particle":"","family":"Loenneker","given":"T.","non-dropping-particle":"","parse-names":false,"suffix":""},{"dropping-particle":"","family":"Dietrich","given":"T.","non-dropping-particle":"","parse-names":false,"suffix":""},{"dropping-particle":"","family":"Martin","given":"E.","non-dropping-particle":"","parse-names":false,"suffix":""},{"dropping-particle":"","family":"Aster M","given":"","non-dropping-particle":"von","parse-names":false,"suffix":""},{"dropping-particle":"","family":"Aster","given":"M.","non-dropping-particle":"Von","parse-names":false,"suffix":""},{"dropping-particle":"","family":"Loenneker","given":"T.","non-dropping-particle":"","parse-names":false,"suffix":""},{"dropping-particle":"","family":"Dietrich","given":"T.","non-dropping-particle":"","parse-names":false,"suffix":""},{"dropping-particle":"","family":"Mast","given":"Fred W.","non-dropping-particle":"","parse-names":false,"suffix":""},{"dropping-particle":"","family":"Martin","given":"E.","non-dropping-particle":"","parse-names":false,"suffix":""},{"dropping-particle":"","family":"Kuhn","given":"Jörg Tobias","non-dropping-particle":"","parse-names":false,"suffix":""},{"dropping-particle":"","family":"Holling","given":"Heinz","non-dropping-particle":"","parse-names":false,"suffix":""},{"dropping-particle":"","family":"Krüger","given":"Markus","non-dropping-particle":"","parse-names":false,"suffix":""},{"dropping-particle":"","family":"Amorim","given":"Michel Ange","non-dropping-particle":"","parse-names":false,"suffix":""},{"dropping-particle":"","family":"Ebersbach","given":"Mirjam","non-dropping-particle":"","parse-names":false,"suffix":""},{"dropping-particle":"","family":"Krist","given":"Horst","non-dropping-particle":"","parse-names":false,"suffix":""},{"dropping-particle":"","family":"Thompson","given":"William L.","non-dropping-particle":"","parse-names":false,"suffix":""},{"dropping-particle":"","family":"Kosslyn","given":"S.M. Stephen Michael","non-dropping-particle":"","parse-names":false,"suffix":""},{"dropping-particle":"","family":"Ganis","given":"Giorgio","non-dropping-particle":"","parse-names":false,"suffix":""},{"dropping-particle":"","family":"Thompson","given":"William L.","non-dropping-particle":"","parse-names":false,"suffix":""},{"dropping-particle":"","family":"Heldmeyer","given":"Karen H.","non-dropping-particle":"","parse-names":false,"suffix":""},{"dropping-particle":"","family":"Locklear","given":"Eileen P.","non-dropping-particle":"","parse-names":false,"suffix":""},{"dropping-particle":"","family":"Koscik","given":"Tim","non-dropping-particle":"","parse-names":false,"suffix":""},{"dropping-particle":"","family":"O'Leary","given":"Dan","non-dropping-particle":"","parse-names":false,"suffix":""},{"dropping-particle":"","family":"Moser","given":"David J.","non-dropping-particle":"","parse-names":false,"suffix":""},{"dropping-particle":"","family":"Andreasen","given":"Nancy C.","non-dropping-particle":"","parse-names":false,"suffix":""},{"dropping-particle":"","family":"Nopoulos","given":"Peg","non-dropping-particle":"","parse-names":false,"suffix":""},{"dropping-particle":"","family":"Kosslyn","given":"S.M. Stephen Michael","non-dropping-particle":"","parse-names":false,"suffix":""},{"dropping-particle":"","family":"Margolis","given":"Jonathan A","non-dropping-particle":"","parse-names":false,"suffix":""},{"dropping-particle":"","family":"Barrett","given":"Anna M.","non-dropping-particle":"","parse-names":false,"suffix":""},{"dropping-particle":"","family":"Goldknopf","given":"Emily J","non-dropping-particle":"","parse-names":false,"suffix":""},{"dropping-particle":"","family":"Daly","given":"Philip F","non-dropping-particle":"","parse-names":false,"suffix":""},{"dropping-particle":"","family":"Alpert","given":"Nathaniel M.","non-dropping-particle":"","parse-names":false,"suffix":""},{"dropping-particle":"","family":"Thompson","given":"William L.","non-dropping-particle":"","parse-names":false,"suffix":""},{"dropping-particle":"","family":"Maljkovic","given":"V.","non-dropping-particle":"","parse-names":false,"suffix":""},{"dropping-particle":"","family":"Weise","given":"S. B.","non-dropping-particle":"","parse-names":false,"suffix":""},{"dropping-particle":"","family":"Chabris","given":"Christopher F. C.F. F.","non-dropping-particle":"","parse-names":false,"suffix":""},{"dropping-particle":"","family":"Hamilton","given":"S. E.","non-dropping-particle":"","parse-names":false,"suffix":""},{"dropping-particle":"","family":"Rauch","given":"S. L.","non-dropping-particle":"","parse-names":false,"suffix":""},{"dropping-particle":"","family":"Buonanno","given":"F. S.","non-dropping-particle":"","parse-names":false,"suffix":""},{"dropping-particle":"","family":"Kourtzi","given":"Zoe","non-dropping-particle":"","parse-names":false,"suffix":""},{"dropping-particle":"","family":"Shiffrar","given":"Maggie","non-dropping-particle":"","parse-names":false,"suffix":""},{"dropping-particle":"","family":"Kozhevnikov","given":"Maria","non-dropping-particle":"","parse-names":false,"suffix":""},{"dropping-particle":"","family":"Kosslyn","given":"S.M. Stephen Michael","non-dropping-particle":"","parse-names":false,"suffix":""},{"dropping-particle":"","family":"DiGirolamo","given":"Gregory J.","non-dropping-particle":"","parse-names":false,"suffix":""},{"dropping-particle":"","family":"Thompson","given":"William L.","non-dropping-particle":"","parse-names":false,"suffix":""},{"dropping-particle":"","family":"Alpert","given":"Nathaniel M.","non-dropping-particle":"","parse-names":false,"suffix":""},{"dropping-particle":"","family":"Ganis","given":"Giorgio","non-dropping-particle":"","parse-names":false,"suffix":""},{"dropping-particle":"","family":"Kounali","given":"Daphne","non-dropping-particle":"","parse-names":false,"suffix":""},{"dropping-particle":"","family":"Robinson","given":"Tony","non-dropping-particle":"","parse-names":false,"suffix":""},{"dropping-particle":"","family":"Goldstein","given":"Harvey","non-dropping-particle":"","parse-names":false,"suffix":""},{"dropping-particle":"","family":"Lauder","given":"Hugh","non-dropping-particle":"","parse-names":false,"suffix":""},{"dropping-particle":"","family":"Klauer","given":"Karl Josef","non-dropping-particle":"","parse-names":false,"suffix":""},{"dropping-particle":"","family":"Willmes","given":"Klaus","non-dropping-particle":"","parse-names":false,"suffix":""},{"dropping-particle":"","family":"Phye","given":"Gary D.","non-dropping-particle":"","parse-names":false,"suffix":""},{"dropping-particle":"","family":"Klein","given":"Pnina S.","non-dropping-particle":"","parse-names":false,"suffix":""},{"dropping-particle":"","family":"Adi-Japha","given":"Esther","non-dropping-particle":"","parse-names":false,"suffix":""},{"dropping-particle":"","family":"Hakak-Benizri","given":"Simcha","non-dropping-particle":"","parse-names":false,"suffix":""},{"dropping-particle":"","family":"Fang","given":"Fang","non-dropping-particle":"","parse-names":false,"suffix":""},{"dropping-particle":"","family":"Liu","given":"Yitao","non-dropping-particle":"","parse-names":false,"suffix":""},{"dropping-particle":"","family":"Shen","given":"Zheng","non-dropping-particle":"","parse-names":false,"suffix":""},{"dropping-particle":"","family":"Klaue","given":"Karen","non-dropping-particle":"","parse-names":false,"suffix":""},{"dropping-particle":"","family":"Kline","given":"Keith A.","non-dropping-particle":"","parse-names":false,"suffix":""},{"dropping-particle":"","family":"Catrambone","given":"Richard","non-dropping-particle":"","parse-names":false,"suffix":""},{"dropping-particle":"","family":"Mouton","given":"Daniel","non-dropping-particle":"","parse-names":false,"suffix":""},{"dropping-particle":"","family":"Psychological","given":"American","non-dropping-particle":"","parse-names":false,"suffix":""},{"dropping-particle":"","family":"Washington","given":"Association","non-dropping-particle":"","parse-names":false,"suffix":""},{"dropping-particle":"","family":"Koenderink","given":"Jan","non-dropping-particle":"","parse-names":false,"suffix":""},{"dropping-particle":"","family":"Doorn","given":"Andrea","non-dropping-particle":"van","parse-names":false,"suffix":""},{"dropping-particle":"","family":"Pinna","given":"Baingio","non-dropping-particle":"","parse-names":false,"suffix":""},{"dropping-particle":"","family":"Koning","given":"Arno","non-dropping-particle":"","parse-names":false,"suffix":""},{"dropping-particle":"","family":"Lier","given":"Rob","non-dropping-particle":"van","parse-names":false,"suffix":""},{"dropping-particle":"","family":"Soewarno","given":"","non-dropping-particle":"","parse-names":false,"suffix":""},{"dropping-particle":"","family":"Koriat","given":"Asher","non-dropping-particle":"","parse-names":false,"suffix":""},{"dropping-particle":"","family":"Norman","given":"Joel","non-dropping-particle":"","parse-names":false,"suffix":""},{"dropping-particle":"","family":"Kawamichi","given":"Hiroaki","non-dropping-particle":"","parse-names":false,"suffix":""},{"dropping-particle":"","family":"Kikuchi","given":"Yoshiaki","non-dropping-particle":"","parse-names":false,"suffix":""},{"dropping-particle":"","family":"Ueno","given":"Shoogo","non-dropping-particle":"","parse-names":false,"suffix":""},{"dropping-particle":"","family":"Knickmeyer","given":"Rebecca","non-dropping-particle":"","parse-names":false,"suffix":""},{"dropping-particle":"","family":"Baron-Cohen","given":"Simon","non-dropping-particle":"","parse-names":false,"suffix":""},{"dropping-particle":"","family":"Raggatt","given":"Peter","non-dropping-particle":"","parse-names":false,"suffix":""},{"dropping-particle":"","family":"Taylor","given":"Kevin","non-dropping-particle":"","parse-names":false,"suffix":""},{"dropping-particle":"","family":"Kelly","given":"David D.","non-dropping-particle":"","parse-names":false,"suffix":""},{"dropping-particle":"","family":"Murphy","given":"Bernadette A.","non-dropping-particle":"","parse-names":false,"suffix":""},{"dropping-particle":"","family":"Backhouse","given":"David P.","non-dropping-particle":"","parse-names":false,"suffix":""},{"dropping-particle":"","family":"Kerkman","given":"Dennis D.","non-dropping-particle":"","parse-names":false,"suffix":""},{"dropping-particle":"","family":"Wise","given":"Justin C.","non-dropping-particle":"","parse-names":false,"suffix":""},{"dropping-particle":"","family":"Harwood","given":"Elizabeth A.","non-dropping-particle":"","parse-names":false,"suffix":""},{"dropping-particle":"","family":"Kershner","given":"J. R.","non-dropping-particle":"","parse-names":false,"suffix":""},{"dropping-particle":"","family":"Kerns","given":"Kimberly A.","non-dropping-particle":"","parse-names":false,"suffix":""},{"dropping-particle":"","family":"Berenbaum","given":"Sheri A.","non-dropping-particle":"","parse-names":false,"suffix":""},{"dropping-particle":"","family":"Kaur","given":"Navneet","non-dropping-particle":"","parse-names":false,"suffix":""},{"dropping-particle":"","family":"Pathan","given":"Rumana","non-dropping-particle":"","parse-names":false,"suffix":""},{"dropping-particle":"","family":"Khwaja","given":"Ulfa","non-dropping-particle":"","parse-names":false,"suffix":""},{"dropping-particle":"","family":"Sarkar","given":"Pratiti","non-dropping-particle":"","parse-names":false,"suffix":""},{"dropping-particle":"","family":"Rathod","given":"Balraj","non-dropping-particle":"","parse-names":false,"suffix":""},{"dropping-particle":"","family":"Murthy","given":"Sahana","non-dropping-particle":"","parse-names":false,"suffix":""},{"dropping-particle":"","family":"Mahaney","given":"Michael C.","non-dropping-particle":"","parse-names":false,"suffix":""},{"dropping-particle":"","family":"Brugnara","given":"Carlo","non-dropping-particle":"","parse-names":false,"suffix":""},{"dropping-particle":"","family":"Lease","given":"Loren R.","non-dropping-particle":"","parse-names":false,"suffix":""},{"dropping-particle":"","family":"Platt","given":"Orah S.","non-dropping-particle":"","parse-names":false,"suffix":""},{"dropping-particle":"","family":"Khin","given":"Taryn","non-dropping-particle":"","parse-names":false,"suffix":""},{"dropping-particle":"","family":"Kimura","given":"Doreen","non-dropping-particle":"","parse-names":false,"suffix":""},{"dropping-particle":"","family":"Hampson","given":"Elizabeth","non-dropping-particle":"","parse-names":false,"suffix":""},{"dropping-particle":"","family":"Khang","given":"Byung Geun","non-dropping-particle":"","parse-names":false,"suffix":""},{"dropping-particle":"","family":"Zaidi","given":"Qasim","non-dropping-particle":"","parse-names":false,"suffix":""},{"dropping-particle":"","family":"Khooshabeh","given":"Peter","non-dropping-particle":"","parse-names":false,"suffix":""},{"dropping-particle":"","family":"Hegarty","given":"Mary","non-dropping-particle":"","parse-names":false,"suffix":""},{"dropping-particle":"","family":"Shipley","given":"Thomas F.","non-dropping-particle":"","parse-names":false,"suffix":""},{"dropping-particle":"","family":"Kaltner","given":"Sandra","non-dropping-particle":"","parse-names":false,"suffix":""},{"dropping-particle":"","family":"Jansen","given":"Petra","non-dropping-particle":"","parse-names":false,"suffix":""},{"dropping-particle":"","family":"Riecke","given":"Bernhard E.","non-dropping-particle":"","parse-names":false,"suffix":""},{"dropping-particle":"","family":"Kalyan-masih","given":"Violet","non-dropping-particle":"","parse-names":false,"suffix":""},{"dropping-particle":"","family":"Kanamori","given":"Nobuhiro","non-dropping-particle":"","parse-names":false,"suffix":""},{"dropping-particle":"","family":"Yagi","given":"Akihiro","non-dropping-particle":"","parse-names":false,"suffix":""},{"dropping-particle":"","family":"Kaltner","given":"Sandra","non-dropping-particle":"","parse-names":false,"suffix":""},{"dropping-particle":"","family":"Jansen","given":"Petra","non-dropping-particle":"","parse-names":false,"suffix":""},{"dropping-particle":"","family":"Karp","given":"Stephen A","non-dropping-particle":"","parse-names":false,"suffix":""},{"dropping-particle":"","family":"Kaski","given":"Diego","non-dropping-particle":"","parse-names":false,"suffix":""},{"dropping-particle":"","family":"Kane","given":"Michael J.","non-dropping-particle":"","parse-names":false,"suffix":""},{"dropping-particle":"","family":"Tuholski","given":"Stephen W.","non-dropping-particle":"","parse-names":false,"suffix":""},{"dropping-particle":"","family":"Hambrick","given":"David Z.","non-dropping-particle":"","parse-names":false,"suffix":""},{"dropping-particle":"","family":"Wilhelm","given":"Oliver","non-dropping-particle":"","parse-names":false,"suffix":""},{"dropping-particle":"","family":"Payne","given":"Tabitha W.","non-dropping-particle":"","parse-names":false,"suffix":""},{"dropping-particle":"","family":"Engle","given":"Randall W.","non-dropping-particle":"","parse-names":false,"suffix":""},{"dropping-particle":"","family":"Kasten","given":"Florian H.","non-dropping-particle":"","parse-names":false,"suffix":""},{"dropping-particle":"","family":"Herrmann","given":"Christoph S.","non-dropping-particle":"","parse-names":false,"suffix":""},{"dropping-particle":"","family":"Kane","given":"Michael J.","non-dropping-particle":"","parse-names":false,"suffix":""},{"dropping-particle":"","family":"Poole","given":"Bradley J.","non-dropping-particle":"","parse-names":false,"suffix":""},{"dropping-particle":"","family":"Tuholski","given":"Stephen W.","non-dropping-particle":"","parse-names":false,"suffix":""},{"dropping-particle":"","family":"Engle","given":"Randall W.","non-dropping-particle":"","parse-names":false,"suffix":""},{"dropping-particle":"","family":"Karádi","given":"Kázmér","non-dropping-particle":"","parse-names":false,"suffix":""},{"dropping-particle":"","family":"Kovács","given":"Beatrix","non-dropping-particle":"","parse-names":false,"suffix":""},{"dropping-particle":"","family":"Szepesi","given":"Tímea","non-dropping-particle":"","parse-names":false,"suffix":""},{"dropping-particle":"","family":"Szabó","given":"Imre","non-dropping-particle":"","parse-names":false,"suffix":""},{"dropping-particle":"","family":"Kállai","given":"János","non-dropping-particle":"","parse-names":false,"suffix":""},{"dropping-particle":"","family":"Juhel","given":"Jacques","non-dropping-particle":"","parse-names":false,"suffix":""},{"dropping-particle":"","family":"Just","given":"Marcel Adam","non-dropping-particle":"","parse-names":false,"suffix":""},{"dropping-particle":"","family":"Carpenter","given":"Patricia A.","non-dropping-particle":"","parse-names":false,"suffix":""},{"dropping-particle":"","family":"Maguire","given":"Mandy","non-dropping-particle":"","parse-names":false,"suffix":""},{"dropping-particle":"","family":"Diwadkar","given":"Vaibhav","non-dropping-particle":"","parse-names":false,"suffix":""},{"dropping-particle":"","family":"McMains","given":"Stephanie","non-dropping-particle":"","parse-names":false,"suffix":""},{"dropping-particle":"","family":"Jordan","given":"Kirsten","non-dropping-particle":"","parse-names":false,"suffix":""},{"dropping-particle":"","family":"Wüstenberg","given":"Torsten","non-dropping-particle":"","parse-names":false,"suffix":""},{"dropping-particle":"","family":"Heinze","given":"Hans Jochen","non-dropping-particle":"","parse-names":false,"suffix":""},{"dropping-particle":"","family":"Peters","given":"Michael","non-dropping-particle":"","parse-names":false,"suffix":""},{"dropping-particle":"","family":"Jäncke","given":"Lutz","non-dropping-particle":"","parse-names":false,"suffix":""},{"dropping-particle":"","family":"Kail","given":"Robert","non-dropping-particle":"","parse-names":false,"suffix":""},{"dropping-particle":"","family":"Jørgensen","given":"Terese Sara Høj","non-dropping-particle":"","parse-names":false,"suffix":""},{"dropping-particle":"","family":"Okholm","given":"Gunhild Tidemann","non-dropping-particle":"","parse-names":false,"suffix":""},{"dropping-particle":"","family":"Christensen","given":"Kaare","non-dropping-particle":"","parse-names":false,"suffix":""},{"dropping-particle":"","family":"Sørensen","given":"Thorkild Ia","non-dropping-particle":"","parse-names":false,"suffix":""},{"dropping-particle":"","family":"Osler","given":"Merere Merete","non-dropping-particle":"","parse-names":false,"suffix":""},{"dropping-particle":"","family":"Battle","given":"Juan","non-dropping-particle":"","parse-names":false,"suffix":""},{"dropping-particle":"","family":"Lewis","given":"Michael","non-dropping-particle":"","parse-names":false,"suffix":""},{"dropping-particle":"","family":"Kail","given":"Robert","non-dropping-particle":"","parse-names":false,"suffix":""},{"dropping-particle":"","family":"Carter","given":"Philip","non-dropping-particle":"","parse-names":false,"suffix":""},{"dropping-particle":"","family":"Pellegrino","given":"James W.","non-dropping-particle":"","parse-names":false,"suffix":""},{"dropping-particle":"","family":"Judge","given":"Timothy A.","non-dropping-particle":"","parse-names":false,"suffix":""},{"dropping-particle":"","family":"Higgins","given":"Chad A.","non-dropping-particle":"","parse-names":false,"suffix":""},{"dropping-particle":"","family":"Thoresen","given":"Carl J.","non-dropping-particle":"","parse-names":false,"suffix":""},{"dropping-particle":"","family":"Barrick","given":"Murray R.","non-dropping-particle":"","parse-names":false,"suffix":""},{"dropping-particle":"","family":"Kail","given":"Robert","non-dropping-particle":"","parse-names":false,"suffix":""},{"dropping-particle":"","family":"Park","given":"Young shin","non-dropping-particle":"","parse-names":false,"suffix":""},{"dropping-particle":"","family":"Salthouse","given":"Timothy A.","non-dropping-particle":"","parse-names":false,"suffix":""},{"dropping-particle":"","family":"Johnson","given":"Wendy","non-dropping-particle":"","parse-names":false,"suffix":""},{"dropping-particle":"","family":"Bouchard","given":"Thomas J.","non-dropping-particle":"","parse-names":false,"suffix":""},{"dropping-particle":"","family":"McGue","given":"Matt","non-dropping-particle":"","parse-names":false,"suffix":""},{"dropping-particle":"","family":"Iacono","given":"William G.","non-dropping-particle":"","parse-names":false,"suffix":""},{"dropping-particle":"","family":"Covert","given":"Bryce","non-dropping-particle":"","parse-names":false,"suffix":""},{"dropping-particle":"","family":"Group","given":"Cognitive Systems","non-dropping-particle":"","parse-names":false,"suffix":""},{"dropping-particle":"","family":"Jiang","given":"Yuwei","non-dropping-particle":"","parse-names":false,"suffix":""},{"dropping-particle":"","family":"Wyer","given":"Robert S.","non-dropping-particle":"","parse-names":false,"suffix":""},{"dropping-particle":"","family":"Johnson, Edward S; Meade","given":"Ann","non-dropping-particle":"","parse-names":false,"suffix":""},{"dropping-particle":"","family":"Johnson","given":"Wendy","non-dropping-particle":"","parse-names":false,"suffix":""},{"dropping-particle":"","family":"Bouchard","given":"Thomas J.","non-dropping-particle":"","parse-names":false,"suffix":""},{"dropping-particle":"","family":"Jolicoeur","given":"Pierre","non-dropping-particle":"","parse-names":false,"suffix":""},{"dropping-particle":"","family":"Cavanagh","given":"Patrick","non-dropping-particle":"","parse-names":false,"suffix":""},{"dropping-particle":"","family":"Jones","given":"Catherine M.","non-dropping-particle":"","parse-names":false,"suffix":""},{"dropping-particle":"","family":"Braithwaite","given":"Victoria A.","non-dropping-particle":"","parse-names":false,"suffix":""},{"dropping-particle":"","family":"Healy","given":"Susan D.","non-dropping-particle":"","parse-names":false,"suffix":""},{"dropping-particle":"","family":"Jones","given":"Laura Backen","non-dropping-particle":"","parse-names":false,"suffix":""},{"dropping-particle":"","family":"Rothbart","given":"Mary K.","non-dropping-particle":"","parse-names":false,"suffix":""},{"dropping-particle":"","family":"POSNER","given":"Michael I.","non-dropping-particle":"","parse-names":false,"suffix":""},{"dropping-particle":"","family":"Jordan","given":"Kirsten","non-dropping-particle":"","parse-names":false,"suffix":""},{"dropping-particle":"","family":"Heinze","given":"Hans Jochen","non-dropping-particle":"","parse-names":false,"suffix":""},{"dropping-particle":"","family":"Lutz","given":"K.","non-dropping-particle":"","parse-names":false,"suffix":""},{"dropping-particle":"","family":"Kanowski","given":"M.","non-dropping-particle":"","parse-names":false,"suffix":""},{"dropping-particle":"","family":"Jäncke","given":"Lutz","non-dropping-particle":"","parse-names":false,"suffix":""},{"dropping-particle":"","family":"Jolicoeur","given":"Pierre","non-dropping-particle":"","parse-names":false,"suffix":""},{"dropping-particle":"","family":"Cz","given":"Qfsgpsnfe","non-dropping-particle":"","parse-names":false,"suffix":""},{"dropping-particle":"","family":"Lopc","given":"Spubujoh B","non-dropping-particle":"","parse-names":false,"suffix":""},{"dropping-particle":"","family":"Nfoubm","given":"P O","non-dropping-particle":"","parse-names":false,"suffix":""},{"dropping-particle":"","family":"Qfsgpsnbodf","given":"Spubujpo","non-dropping-particle":"","parse-names":false,"suffix":""},{"dropping-particle":"","family":"Qsjnbsz","given":"J O","non-dropping-particle":"","parse-names":false,"suffix":""},{"dropping-particle":"","family":"Bhf","given":"Tdippm","non-dropping-particle":"","parse-names":false,"suffix":""},{"dropping-particle":"","family":"Nfoubmmz","given":"Xifo","non-dropping-particle":"","parse-names":false,"suffix":""},{"dropping-particle":"","family":"Nbovbmmz","given":"B O E","non-dropping-particle":"","parse-names":false,"suffix":""},{"dropping-particle":"","family":"Jo","given":"Spubujoh","non-dropping-particle":"","parse-names":false,"suffix":""},{"dropping-particle":"","family":"Tbnf","given":"U I F","non-dropping-particle":"","parse-names":false,"suffix":""},{"dropping-particle":"","family":"Uibo","given":"Ejsfdujpo","non-dropping-particle":"","parse-names":false,"suffix":""},{"dropping-particle":"","family":"Uif","given":"J O","non-dropping-particle":"","parse-names":false,"suffix":""},{"dropping-particle":"","family":"Ejsfdujpo","given":"Pqqptjuf","non-dropping-particle":"","parse-names":false,"suffix":""},{"dropping-particle":"","family":"Npups","given":"Cfuxffo","non-dropping-particle":"","parse-names":false,"suffix":""},{"dropping-particle":"","family":"Boe","given":"Bcjmjuz","non-dropping-particle":"","parse-names":false,"suffix":""},{"dropping-particle":"","family":"Po","given":"Bddvsbdz","non-dropping-particle":"","parse-names":false,"suffix":""},{"dropping-particle":"","family":"Nfoubm","given":"U I F","non-dropping-particle":"","parse-names":false,"suffix":""},{"dropping-particle":"","family":"Ubtl","given":"Spubujpo","non-dropping-particle":"","parse-names":false,"suffix":""},{"dropping-particle":"","family":"Npups","given":"Tuspohfs","non-dropping-particle":"","parse-names":false,"suffix":""},{"dropping-particle":"","family":"Up","given":"Sfmbufe","non-dropping-particle":"","parse-names":false,"suffix":""},{"dropping-particle":"","family":"Nfoubm","given":"Jnqspwfe","non-dropping-particle":"","parse-names":false,"suffix":""},{"dropping-particle":"","family":"Qfsgpsnbodf","given":"Spubujpo","non-dropping-particle":"","parse-names":false,"suffix":""},{"dropping-particle":"","family":"Bhf","given":"O Cpui","non-dropping-particle":"","parse-names":false,"suffix":""},{"dropping-particle":"","family":"Dijmesfo","given":"Hspvqt","non-dropping-particle":"","parse-names":false,"suffix":""},{"dropping-particle":"","family":"Npsf","given":"Xjui","non-dropping-particle":"","parse-names":false,"suffix":""},{"dropping-particle":"","family":"Npups","given":"Bewbodfe","non-dropping-particle":"","parse-names":false,"suffix":""},{"dropping-particle":"","family":"Xfsf","given":"Bcjmjujft","non-dropping-particle":"","parse-names":false,"suffix":""},{"dropping-particle":"","family":"Mjlfmz","given":"Npsf","non-dropping-particle":"","parse-names":false,"suffix":""},{"dropping-particle":"","family":"Bepqu","given":"U P","non-dropping-particle":"","parse-names":false,"suffix":""},{"dropping-particle":"","family":"Qspdfttft","given":"Npups","non-dropping-particle":"","parse-names":false,"suffix":""},{"dropping-particle":"","family":"Tpmwf","given":"U P","non-dropping-particle":"","parse-names":false,"suffix":""},{"dropping-particle":"","family":"Uif","given":"Tvqqpsut","non-dropping-particle":"","parse-names":false,"suffix":""},{"dropping-particle":"","family":"Uibu","given":"Jefb","non-dropping-particle":"","parse-names":false,"suffix":""},{"dropping-particle":"","family":"Pwfsmbq","given":"B O","non-dropping-particle":"","parse-names":false,"suffix":""},{"dropping-particle":"","family":"Npups","given":"Cfuxffo","non-dropping-particle":"","parse-names":false,"suffix":""},{"dropping-particle":"","family":"Wjtvbm","given":"B O E","non-dropping-particle":"","parse-names":false,"suffix":""},{"dropping-particle":"","family":"Qspdfttft","given":"Dphojujwf","non-dropping-particle":"","parse-names":false,"suffix":""},{"dropping-particle":"","family":"Jt","given":"Dijmesfo","non-dropping-particle":"","parse-names":false,"suffix":""},{"dropping-particle":"","family":"Cz","given":"Jogmvfodfe","non-dropping-particle":"","parse-names":false,"suffix":""},{"dropping-particle":"","family":"Bcjmjuz","given":"Npups","non-dropping-particle":"","parse-names":false,"suffix":""},{"dropping-particle":"","family":"Qbsujdjqbout","given":"P O","non-dropping-particle":"","parse-names":false,"suffix":""},{"dropping-particle":"","family":"Pg","given":"Mfwfm","non-dropping-particle":"","parse-names":false,"suffix":""},{"dropping-particle":"","family":"Po","given":"Qfsgpsnbodf","non-dropping-particle":"","parse-names":false,"suffix":""},{"dropping-particle":"","family":"Npups","given":"Qbsujdvmbs","non-dropping-particle":"","parse-names":false,"suffix":""},{"dropping-particle":"","family":"Dppsejobujpo","given":"Ubtlt F H","non-dropping-particle":"","parse-names":false,"suffix":""},{"dropping-particle":"","family":"Qbsbejhn","given":"Uijt","non-dropping-particle":"","parse-names":false,"suffix":""},{"dropping-particle":"","family":"Tipx","given":"Uzqjdbmmz","non-dropping-particle":"","parse-names":false,"suffix":""},{"dropping-particle":"","family":"Jodsfbtf","given":"B Mjofbs","non-dropping-particle":"","parse-names":false,"suffix":""},{"dropping-particle":"","family":"Jodsfbtjoh","given":"Xjui","non-dropping-particle":"","parse-names":false,"suffix":""},{"dropping-particle":"","family":"Ejtqbsjuz","given":"Bohvmbs","non-dropping-particle":"","parse-names":false,"suffix":""},{"dropping-particle":"","family":"Joejdbuft","given":"Xijdi","non-dropping-particle":"","parse-names":false,"suffix":""},{"dropping-particle":"","family":"Qbsujdjqbout","given":"Uibu","non-dropping-particle":"","parse-names":false,"suffix":""},{"dropping-particle":"","family":"Spubuf","given":"Nfoubmmz","non-dropping-particle":"","parse-names":false,"suffix":""},{"dropping-particle":"","family":"Gjhvsf","given":"P O F","non-dropping-particle":"","parse-names":false,"suffix":""},{"dropping-particle":"","family":"Dpohsvfodf","given":"Joup","non-dropping-particle":"","parse-names":false,"suffix":""},{"dropping-particle":"","family":"Uif","given":"Xjui","non-dropping-particle":"","parse-names":false,"suffix":""},{"dropping-particle":"","family":"Qptjujpo","given":"Vqsjhiu","non-dropping-particle":"","parse-names":false,"suffix":""},{"dropping-particle":"","family":"Uif","given":"P G","non-dropping-particle":"","parse-names":false,"suffix":""},{"dropping-particle":"","family":"Tvckfdu","given":"B S F","non-dropping-particle":"","parse-names":false,"suffix":""},{"dropping-particle":"","family":"Uif","given":"U P","non-dropping-particle":"","parse-names":false,"suffix":""},{"dropping-particle":"","family":"Tqbujp","given":"Tbnf","non-dropping-particle":"","parse-names":false,"suffix":""},{"dropping-particle":"","family":"Dpotusbjout","given":"Ufnqpsbm","non-dropping-particle":"","parse-names":false,"suffix":""},{"dropping-particle":"","family":"Qfsdfjwfe","given":"B T","non-dropping-particle":"","parse-names":false,"suffix":""},{"dropping-particle":"","family":"Jo","given":"Npwfnfout","non-dropping-particle":"","parse-names":false,"suffix":""},{"dropping-particle":"","family":"Fyufsobm","given":"U I F","non-dropping-particle":"","parse-names":false,"suffix":""},{"dropping-particle":"","family":"Jolicœur","given":"Pierre","non-dropping-particle":"","parse-names":false,"suffix":""},{"dropping-particle":"","family":"Regehr","given":"Sonya","non-dropping-particle":"","parse-names":false,"suffix":""},{"dropping-particle":"","family":"Smith","given":"Lyndon B. J. P.","non-dropping-particle":"","parse-names":false,"suffix":""},{"dropping-particle":"","family":"Smith","given":"Garth N.","non-dropping-particle":"","parse-names":false,"suffix":""},{"dropping-particle":"","family":"Jansen","given":"Petra","non-dropping-particle":"","parse-names":false,"suffix":""},{"dropping-particle":"","family":"Kaltner","given":"Sandra","non-dropping-particle":"","parse-names":false,"suffix":""},{"dropping-particle":"","family":"Memmert","given":"Daniel","non-dropping-particle":"","parse-names":false,"suffix":""},{"dropping-particle":"","family":"Pietsch","given":"Stefanie","non-dropping-particle":"","parse-names":false,"suffix":""},{"dropping-particle":"","family":"Lehmann","given":"Jennifer","non-dropping-particle":"","parse-names":false,"suffix":""},{"dropping-particle":"","family":"Jansen","given":"Petra","non-dropping-particle":"","parse-names":false,"suffix":""},{"dropping-particle":"","family":"Schmelter","given":"Andrea","non-dropping-particle":"","parse-names":false,"suffix":""},{"dropping-particle":"","family":"Kasten","given":"Laura","non-dropping-particle":"","parse-names":false,"suffix":""},{"dropping-particle":"","family":"Heil","given":"Martin","non-dropping-particle":"","parse-names":false,"suffix":""},{"dropping-particle":"","family":"José Miguel Cisneros Herreros","given":"","non-dropping-particle":"","parse-names":false,"suffix":""},{"dropping-particle":"","family":"Germán Peñalva Moreno","given":"","non-dropping-particle":"","parse-names":false,"suffix":""},{"dropping-particle":"","family":"Jansen","given":"Petra","non-dropping-particle":"","parse-names":false,"suffix":""},{"dropping-particle":"","family":"Kaltner","given":"Sandra","non-dropping-particle":"","parse-names":false,"suffix":""},{"dropping-particle":"","family":"Jefferson","given":"Angela L.","non-dropping-particle":"","parse-names":false,"suffix":""},{"dropping-particle":"","family":"Gibbons","given":"Laura E.","non-dropping-particle":"","parse-names":false,"suffix":""},{"dropping-particle":"","family":"Rentz","given":"Dorene M.","non-dropping-particle":"","parse-names":false,"suffix":""},{"dropping-particle":"","family":"Carvalho","given":"Janessa O.","non-dropping-particle":"","parse-names":false,"suffix":""},{"dropping-particle":"","family":"Manly","given":"Jennifer","non-dropping-particle":"","parse-names":false,"suffix":""},{"dropping-particle":"","family":"Bennett","given":"David A.","non-dropping-particle":"","parse-names":false,"suffix":""},{"dropping-particle":"","family":"Jones","given":"Richard N.","non-dropping-particle":"","parse-names":false,"suffix":""},{"dropping-particle":"","family":"Jensen","given":"Arthur R.","non-dropping-particle":"","parse-names":false,"suffix":""},{"dropping-particle":"","family":"Jansen","given":"Petra","non-dropping-particle":"","parse-names":false,"suffix":""},{"dropping-particle":"","family":"Richter","given":"Stefanie","non-dropping-particle":"","parse-names":false,"suffix":""},{"dropping-particle":"","family":"Jansen-Osmann","given":"Petra","non-dropping-particle":"","parse-names":false,"suffix":""},{"dropping-particle":"","family":"Heil","given":"Martin","non-dropping-particle":"","parse-names":false,"suffix":""},{"dropping-particle":"","family":"Janssen","given":"Anne B.","non-dropping-particle":"","parse-names":false,"suffix":""},{"dropping-particle":"","family":"Geiser","given":"Christian","non-dropping-particle":"","parse-names":false,"suffix":""},{"dropping-particle":"","family":"Rock","given":"Irvin","non-dropping-particle":"","parse-names":false,"suffix":""},{"dropping-particle":"","family":"DiVita","given":"Joseph","non-dropping-particle":"","parse-names":false,"suffix":""},{"dropping-particle":"","family":"Ikeda","given":"M.","non-dropping-particle":"","parse-names":false,"suffix":""},{"dropping-particle":"","family":"Patterson","given":"K.","non-dropping-particle":"","parse-names":false,"suffix":""},{"dropping-particle":"","family":"Graham","given":"K. S.","non-dropping-particle":"","parse-names":false,"suffix":""},{"dropping-particle":"","family":"Ralph","given":"M. A.Lambon","non-dropping-particle":"","parse-names":false,"suffix":""},{"dropping-particle":"","family":"Hodges","given":"J. R.","non-dropping-particle":"","parse-names":false,"suffix":""},{"dropping-particle":"","family":"Ilan","given":"Aaron B.","non-dropping-particle":"","parse-names":false,"suffix":""},{"dropping-particle":"","family":"Miller","given":"Jeff","non-dropping-particle":"","parse-names":false,"suffix":""},{"dropping-particle":"","family":"Hyde","given":"Janet Shibley","non-dropping-particle":"","parse-names":false,"suffix":""},{"dropping-particle":"","family":"Hyun","given":"Joo Seok","non-dropping-particle":"","parse-names":false,"suffix":""},{"dropping-particle":"","family":"Luck","given":"Steven J.","non-dropping-particle":"","parse-names":false,"suffix":""},{"dropping-particle":"","family":"Jacewicz","given":"M. M.","non-dropping-particle":"","parse-names":false,"suffix":""},{"dropping-particle":"","family":"Hartley","given":"A. A.","non-dropping-particle":"","parse-names":false,"suffix":""},{"dropping-particle":"","family":"Lupien","given":"S. J.","non-dropping-particle":"","parse-names":false,"suffix":""},{"dropping-particle":"","family":"King","given":"S.","non-dropping-particle":"","parse-names":false,"suffix":""},{"dropping-particle":"","family":"Meaney","given":"Michael J.","non-dropping-particle":"","parse-names":false,"suffix":""},{"dropping-particle":"","family":"Mcewen","given":"Bruce S.","non-dropping-particle":"","parse-names":false,"suffix":""},{"dropping-particle":"","family":"Jacobs","given":"Robert A.","non-dropping-particle":"","parse-names":false,"suffix":""},{"dropping-particle":"","family":"Kosslyn","given":"S.M. Stephen Michael","non-dropping-particle":"","parse-names":false,"suffix":""},{"dropping-particle":"","family":"Janowsky","given":"J. S.","non-dropping-particle":"","parse-names":false,"suffix":""},{"dropping-particle":"","family":"Oviatt","given":"S. K.","non-dropping-particle":"","parse-names":false,"suffix":""},{"dropping-particle":"","family":"Orwoll","given":"E. S.","non-dropping-particle":"","parse-names":false,"suffix":""},{"dropping-particle":"","family":"Nguyen","given":"Anna Anh T.","non-dropping-particle":"","parse-names":false,"suffix":""},{"dropping-particle":"","family":"Rank","given":"Stefan","non-dropping-particle":"","parse-names":false,"suffix":""},{"dropping-particle":"","family":"Inoue","given":"Masayuki","non-dropping-particle":"","parse-names":false,"suffix":""},{"dropping-particle":"","family":"Yoshino","given":"Aihide","non-dropping-particle":"","parse-names":false,"suffix":""},{"dropping-particle":"","family":"Suzuki","given":"Atsuhiro","non-dropping-particle":"","parse-names":false,"suffix":""},{"dropping-particle":"","family":"Ogasawara","given":"Tsuneyuki","non-dropping-particle":"","parse-names":false,"suffix":""},{"dropping-particle":"","family":"Nomura","given":"Soichiro","non-dropping-particle":"","parse-names":false,"suffix":""},{"dropping-particle":"","family":"Ionta","given":"Silvio","non-dropping-particle":"","parse-names":false,"suffix":""},{"dropping-particle":"","family":"Fourkas","given":"Alissa D.","non-dropping-particle":"","parse-names":false,"suffix":""},{"dropping-particle":"","family":"Fiorio","given":"Mirta","non-dropping-particle":"","parse-names":false,"suffix":""},{"dropping-particle":"","family":"Aglioti","given":"Salvatore M.","non-dropping-particle":"","parse-names":false,"suffix":""},{"dropping-particle":"","family":"Irwin","given":"David E.","non-dropping-particle":"","parse-names":false,"suffix":""},{"dropping-particle":"","family":"Brockmole","given":"James R.","non-dropping-particle":"","parse-names":false,"suffix":""},{"dropping-particle":"","family":"Horvat","given":"Pia","non-dropping-particle":"","parse-names":false,"suffix":""},{"dropping-particle":"","family":"Richards","given":"Marcus","non-dropping-particle":"","parse-names":false,"suffix":""},{"dropping-particle":"","family":"Malyutina","given":"Sofia","non-dropping-particle":"","parse-names":false,"suffix":""},{"dropping-particle":"","family":"Pajak","given":"Andrzej","non-dropping-particle":"","parse-names":false,"suffix":""},{"dropping-particle":"","family":"Kubinova","given":"Ruzena","non-dropping-particle":"","parse-names":false,"suffix":""},{"dropping-particle":"","family":"Tamosiunas","given":"Abdonas","non-dropping-particle":"","parse-names":false,"suffix":""},{"dropping-particle":"","family":"Pikhart","given":"Hynek","non-dropping-particle":"","parse-names":false,"suffix":""},{"dropping-particle":"","family":"Peasey","given":"Anne","non-dropping-particle":"","parse-names":false,"suffix":""},{"dropping-particle":"","family":"Marmot","given":"Michael G.","non-dropping-particle":"","parse-names":false,"suffix":""},{"dropping-particle":"","family":"Bobak","given":"Martin","non-dropping-particle":"","parse-names":false,"suffix":""},{"dropping-particle":"","family":"Horsburgh","given":"Vanessa A.","non-dropping-particle":"","parse-names":false,"suffix":""},{"dropping-particle":"","family":"Schermer","given":"Julie Aitken","non-dropping-particle":"","parse-names":false,"suffix":""},{"dropping-particle":"","family":"Veselka","given":"Livia","non-dropping-particle":"","parse-names":false,"suffix":""},{"dropping-particle":"","family":"Vernon","given":"Philip A.","non-dropping-particle":"","parse-names":false,"suffix":""},{"dropping-particle":"","family":"Hoyek","given":"Nady","non-dropping-particle":"","parse-names":false,"suffix":""},{"dropping-particle":"","family":"Rienzo","given":"Franck","non-dropping-particle":"Di","parse-names":false,"suffix":""},{"dropping-particle":"","family":"Collet","given":"Christian","non-dropping-particle":"","parse-names":false,"suffix":""},{"dropping-particle":"","family":"Creveaux","given":"Thomas","non-dropping-particle":"","parse-names":false,"suffix":""},{"dropping-particle":"","family":"Guillot","given":"Aymeric","non-dropping-particle":"","parse-names":false,"suffix":""},{"dropping-particle":"","family":"Hoppe","given":"Christian","non-dropping-particle":"","parse-names":false,"suffix":""},{"dropping-particle":"","family":"Fliessbach","given":"Klaus","non-dropping-particle":"","parse-names":false,"suffix":""},{"dropping-particle":"","family":"Stausberg","given":"Sven","non-dropping-particle":"","parse-names":false,"suffix":""},{"dropping-particle":"","family":"Stojanovic","given":"Jelena","non-dropping-particle":"","parse-names":false,"suffix":""},{"dropping-particle":"","family":"Trautner","given":"Peter","non-dropping-particle":"","parse-names":false,"suffix":""},{"dropping-particle":"","family":"Elger","given":"Christian E.","non-dropping-particle":"","parse-names":false,"suffix":""},{"dropping-particle":"","family":"Weber","given":"Bernd","non-dropping-particle":"","parse-names":false,"suffix":""},{"dropping-particle":"","family":"Horan","given":"Patricia F.","non-dropping-particle":"","parse-names":false,"suffix":""},{"dropping-particle":"","family":"Rosser","given":"Rosemary A.","non-dropping-particle":"","parse-names":false,"suffix":""},{"dropping-particle":"","family":"HORN","given":"John L.","non-dropping-particle":"","parse-names":false,"suffix":""},{"dropping-particle":"","family":"Hummel","given":"J. E.","non-dropping-particle":"","parse-names":false,"suffix":""},{"dropping-particle":"","family":"Hubona","given":"Geoffrey S.","non-dropping-particle":"","parse-names":false,"suffix":""},{"dropping-particle":"","family":"Shirah","given":"Gregory W.","non-dropping-particle":"","parse-names":false,"suffix":""},{"dropping-particle":"","family":"Fout","given":"David G.","non-dropping-particle":"","parse-names":false,"suffix":""},{"dropping-particle":"","family":"Hutton","given":"Una","non-dropping-particle":"","parse-names":false,"suffix":""},{"dropping-particle":"","family":"Wilding","given":"John","non-dropping-particle":"","parse-names":false,"suffix":""},{"dropping-particle":"","family":"Hudson","given":"Richard","non-dropping-particle":"","parse-names":false,"suffix":""},{"dropping-particle":"","family":"Huang","given":"Liqiang","non-dropping-particle":"","parse-names":false,"suffix":""},{"dropping-particle":"","family":"Pashler","given":"Harold","non-dropping-particle":"","parse-names":false,"suffix":""},{"dropping-particle":"","family":"Hugdahl","given":"Kenneth","non-dropping-particle":"","parse-names":false,"suffix":""},{"dropping-particle":"","family":"Thomsen","given":"Tormod","non-dropping-particle":"","parse-names":false,"suffix":""},{"dropping-particle":"","family":"Ersland","given":"Lars","non-dropping-particle":"","parse-names":false,"suffix":""},{"dropping-particle":"","family":"Hubona","given":"Geoffrey S.","non-dropping-particle":"","parse-names":false,"suffix":""},{"dropping-particle":"","family":"Shirah","given":"Gregory W.","non-dropping-particle":"","parse-names":false,"suffix":""},{"dropping-particle":"","family":"Fout","given":"David G.","non-dropping-particle":"","parse-names":false,"suffix":""},{"dropping-particle":"","family":"Hirschfeld","given":"Gerrit","non-dropping-particle":"","parse-names":false,"suffix":""},{"dropping-particle":"","family":"Thielsch","given":"Meinald T.","non-dropping-particle":"","parse-names":false,"suffix":""},{"dropping-particle":"","family":"Zernikow","given":"Boris","non-dropping-particle":"","parse-names":false,"suffix":""},{"dropping-particle":"","family":"Hitch","given":"Graham J.","non-dropping-particle":"","parse-names":false,"suffix":""},{"dropping-particle":"","family":"Halliday","given":"Sebastian","non-dropping-particle":"","parse-names":false,"suffix":""},{"dropping-particle":"","family":"Schaafstal","given":"Alma M.","non-dropping-particle":"","parse-names":false,"suffix":""},{"dropping-particle":"","family":"Schraagen","given":"Jan Maarten C.","non-dropping-particle":"","parse-names":false,"suffix":""},{"dropping-particle":"","family":"Brandimonte","given":"Maria A.","non-dropping-particle":"","parse-names":false,"suffix":""},{"dropping-particle":"","family":"Walker","given":"Peter","non-dropping-particle":"","parse-names":false,"suffix":""},{"dropping-particle":"","family":"Hobbs","given":"Graham","non-dropping-particle":"","parse-names":false,"suffix":""},{"dropping-particle":"","family":"Vignoles","given":"Anna","non-dropping-particle":"","parse-names":false,"suffix":""},{"dropping-particle":"","family":"Hinckley","given":"Ken","non-dropping-particle":"","parse-names":false,"suffix":""},{"dropping-particle":"","family":"Tullio","given":"Joe","non-dropping-particle":"","parse-names":false,"suffix":""},{"dropping-particle":"","family":"Pausch","given":"Randy","non-dropping-particle":"","parse-names":false,"suffix":""},{"dropping-particle":"","family":"Proffitt","given":"Dennis R.","non-dropping-particle":"","parse-names":false,"suffix":""},{"dropping-particle":"","family":"Kassell","given":"Neal","non-dropping-particle":"","parse-names":false,"suffix":""},{"dropping-particle":"","family":"Hines","given":"Melissa","non-dropping-particle":"","parse-names":false,"suffix":""},{"dropping-particle":"","family":"Fane","given":"B. A.","non-dropping-particle":"","parse-names":false,"suffix":""},{"dropping-particle":"","family":"Pasterski","given":"V. L.","non-dropping-particle":"","parse-names":false,"suffix":""},{"dropping-particle":"","family":"Mathews","given":"G. A.","non-dropping-particle":"","parse-names":false,"suffix":""},{"dropping-particle":"","family":"Conway","given":"G. S.","non-dropping-particle":"","parse-names":false,"suffix":""},{"dropping-particle":"","family":"Brook","given":"C.","non-dropping-particle":"","parse-names":false,"suffix":""},{"dropping-particle":"","family":"Hirnstein","given":"Marco","non-dropping-particle":"","parse-names":false,"suffix":""},{"dropping-particle":"","family":"Bayer","given":"Ulrike","non-dropping-particle":"","parse-names":false,"suffix":""},{"dropping-particle":"","family":"Hausmann","given":"Markus","non-dropping-particle":"","parse-names":false,"suffix":""},{"dropping-particle":"","family":"Hirai","given":"Masahiro","non-dropping-particle":"","parse-names":false,"suffix":""},{"dropping-particle":"","family":"Muramatsu","given":"Yukako","non-dropping-particle":"","parse-names":false,"suffix":""},{"dropping-particle":"","family":"Nakamura","given":"Miho","non-dropping-particle":"","parse-names":false,"suffix":""},{"dropping-particle":"","family":"Hongwanishkul","given":"Donaya","non-dropping-particle":"","parse-names":false,"suffix":""},{"dropping-particle":"","family":"Happaney","given":"Keith R","non-dropping-particle":"","parse-names":false,"suffix":""},{"dropping-particle":"","family":"Lee","given":"Wendy S C","non-dropping-particle":"","parse-names":false,"suffix":""},{"dropping-particle":"","family":"Zelazo","given":"Philip David","non-dropping-particle":"","parse-names":false,"suffix":""},{"dropping-particle":"","family":"Wendy","given":"S","non-dropping-particle":"","parse-names":false,"suffix":""},{"dropping-particle":"","family":"Lee","given":"C","non-dropping-particle":"","parse-names":false,"suffix":""},{"dropping-particle":"","family":"Lee","given":"S C","non-dropping-particle":"","parse-names":false,"suffix":""},{"dropping-particle":"","family":"Hooven","given":"Carole K. C.K.","non-dropping-particle":"","parse-names":false,"suffix":""},{"dropping-particle":"","family":"Chabris","given":"Christopher F. C.F. F.","non-dropping-particle":"","parse-names":false,"suffix":""},{"dropping-particle":"","family":"Ellison","given":"Peter T.","non-dropping-particle":"","parse-names":false,"suffix":""},{"dropping-particle":"","family":"Kosslyn","given":"S.M. Stephen Michael","non-dropping-particle":"","parse-names":false,"suffix":""},{"dropping-particle":"","family":"Kievit","given":"R.a. Rogier A.","non-dropping-particle":"","parse-names":false,"suffix":""},{"dropping-particle":"","family":"Kosslyn","given":"S.M. Stephen Michael","non-dropping-particle":"","parse-names":false,"suffix":""},{"dropping-particle":"","family":"Hopkins","given":"William D.","non-dropping-particle":"","parse-names":false,"suffix":""},{"dropping-particle":"","family":"Fagot","given":"Joël","non-dropping-particle":"","parse-names":false,"suffix":""},{"dropping-particle":"","family":"Vauclair","given":"Jacques","non-dropping-particle":"","parse-names":false,"suffix":""},{"dropping-particle":"","family":"Hodgetts","given":"Carl J.","non-dropping-particle":"","parse-names":false,"suffix":""},{"dropping-particle":"","family":"Hahn","given":"Ulrike","non-dropping-particle":"","parse-names":false,"suffix":""},{"dropping-particle":"","family":"Hobbs","given":"Graham","non-dropping-particle":"","parse-names":false,"suffix":""},{"dropping-particle":"","family":"Vignoles","given":"Anna","non-dropping-particle":"","parse-names":false,"suffix":""},{"dropping-particle":"","family":"Hodgson","given":"Derek","non-dropping-particle":"","parse-names":false,"suffix":""},{"dropping-particle":"","family":"Heil","given":"Martin","non-dropping-particle":"","parse-names":false,"suffix":""},{"dropping-particle":"","family":"Wahl","given":"Karina","non-dropping-particle":"","parse-names":false,"suffix":""},{"dropping-particle":"","family":"Herbst","given":"Michael","non-dropping-particle":"","parse-names":false,"suffix":""},{"dropping-particle":"","family":"Kosslyn","given":"S.M. Stephen Michael","non-dropping-particle":"","parse-names":false,"suffix":""},{"dropping-particle":"","family":"Thompson","given":"William L.","non-dropping-particle":"","parse-names":false,"suffix":""},{"dropping-particle":"","family":"Ganis","given":"Giorgio","non-dropping-particle":"","parse-names":false,"suffix":""},{"dropping-particle":"","family":"Khooshabeh","given":"Peter","non-dropping-particle":"","parse-names":false,"suffix":""},{"dropping-particle":"","family":"Hegarty","given":"Mary","non-dropping-particle":"","parse-names":false,"suffix":""},{"dropping-particle":"","family":"Wexler","given":"Mark","non-dropping-particle":"","parse-names":false,"suffix":""},{"dropping-particle":"","family":"Kosslyn","given":"S.M. Stephen Michael","non-dropping-particle":"","parse-names":false,"suffix":""},{"dropping-particle":"","family":"Berthoz","given":"Alain","non-dropping-particle":"","parse-names":false,"suffix":""},{"dropping-particle":"","family":"Hawes","given":"Zachary","non-dropping-particle":"","parse-names":false,"suffix":""},{"dropping-particle":"","family":"Moss","given":"Joan","non-dropping-particle":"","parse-names":false,"suffix":""},{"dropping-particle":"","family":"Caswell","given":"Beverly","non-dropping-particle":"","parse-names":false,"suffix":""},{"dropping-particle":"","family":"Poliszczuk","given":"Daniel","non-dropping-particle":"","parse-names":false,"suffix":""},{"dropping-particle":"","family":"Lange-Küttner","given":"C.","non-dropping-particle":"","parse-names":false,"suffix":""},{"dropping-particle":"","family":"Küttner","given":"E.","non-dropping-particle":"","parse-names":false,"suffix":""},{"dropping-particle":"","family":"Chromekova","given":"M.","non-dropping-particle":"","parse-names":false,"suffix":""},{"dropping-particle":"","family":"Lütke","given":"N.","non-dropping-particle":"","parse-names":false,"suffix":""},{"dropping-particle":"","family":"Lange-Küttner","given":"C.","non-dropping-particle":"","parse-names":false,"suffix":""},{"dropping-particle":"","family":"Caissie","given":"André F. Andre F.","non-dropping-particle":"","parse-names":false,"suffix":""},{"dropping-particle":"","family":"Vigneau","given":"Francois François","non-dropping-particle":"","parse-names":false,"suffix":""},{"dropping-particle":"","family":"Bors","given":"Douglas A.","non-dropping-particle":"","parse-names":false,"suffix":""},{"dropping-particle":"","family":"Lange-Küttner","given":"C.","non-dropping-particle":"","parse-names":false,"suffix":""},{"dropping-particle":"","family":"Frick","given":"Andrea","non-dropping-particle":"","parse-names":false,"suffix":""},{"dropping-particle":"","family":"Hansen","given":"Mitchell T. Melissa A.","non-dropping-particle":"","parse-names":false,"suffix":""},{"dropping-particle":"","family":"Newcombe","given":"Nora S.","non-dropping-particle":"","parse-names":false,"suffix":""},{"dropping-particle":"","family":"Shepard","given":"Roger N.","non-dropping-particle":"","parse-names":false,"suffix":""},{"dropping-particle":"","family":"Ganz","given":"Leo","non-dropping-particle":"","parse-names":false,"suffix":""},{"dropping-particle":"","family":"Diego","given":"San","non-dropping-particle":"","parse-names":false,"suffix":""},{"dropping-particle":"","family":"Jolla","given":"La","non-dropping-particle":"","parse-names":false,"suffix":""},{"dropping-particle":"","family":"Cowan","given":"Nelson","non-dropping-particle":"","parse-names":false,"suffix":""},{"dropping-particle":"","family":"Elliott","given":"Emily M.","non-dropping-particle":"","parse-names":false,"suffix":""},{"dropping-particle":"","family":"Saults","given":"Jscott Scott","non-dropping-particle":"","parse-names":false,"suffix":""},{"dropping-particle":"","family":"Nugent","given":"Lara D.","non-dropping-particle":"","parse-names":false,"suffix":""},{"dropping-particle":"","family":"Bomb","given":"Pinky","non-dropping-particle":"","parse-names":false,"suffix":""},{"dropping-particle":"","family":"Hismjatullina","given":"Anna","non-dropping-particle":"","parse-names":false,"suffix":""},{"dropping-particle":"","family":"Aubuchon","given":"Angela M.","non-dropping-particle":"","parse-names":false,"suffix":""},{"dropping-particle":"","family":"Gilchrist","given":"Amanda L.","non-dropping-particle":"","parse-names":false,"suffix":""},{"dropping-particle":"","family":"Ricker","given":"Timothy J.","non-dropping-particle":"","parse-names":false,"suffix":""},{"dropping-particle":"","family":"Saults","given":"Jscott Scott","non-dropping-particle":"","parse-names":false,"suffix":""},{"dropping-particle":"","family":"Elliott","given":"Emily M.","non-dropping-particle":"","parse-names":false,"suffix":""},{"dropping-particle":"","family":"Saults","given":"Jscott Scott","non-dropping-particle":"","parse-names":false,"suffix":""},{"dropping-particle":"","family":"Nugent","given":"Lara D.","non-dropping-particle":"","parse-names":false,"suffix":""},{"dropping-particle":"","family":"Bomb","given":"Pinky","non-dropping-particle":"","parse-names":false,"suffix":""},{"dropping-particle":"","family":"Ferrari","given":"Michel","non-dropping-particle":"","parse-names":false,"suffix":""},{"dropping-particle":"","family":"Vuletic","given":"Ljiljana","non-dropping-particle":"","parse-names":false,"suffix":""},{"dropping-particle":"","family":"Hyde","given":"Janet Shibley","non-dropping-particle":"","parse-names":false,"suffix":""},{"dropping-particle":"","family":"Iachini","given":"Tina","non-dropping-particle":"","parse-names":false,"suffix":""},{"dropping-particle":"","family":"Ruggiero","given":"Gennaro","non-dropping-particle":"","parse-names":false,"suffix":""},{"dropping-particle":"","family":"Bartolo","given":"Angela","non-dropping-particle":"","parse-names":false,"suffix":""},{"dropping-particle":"","family":"Rapuano","given":"Mariachiara","non-dropping-particle":"","parse-names":false,"suffix":""},{"dropping-particle":"","family":"Ruotolo","given":"Francesco","non-dropping-particle":"","parse-names":false,"suffix":""},{"dropping-particle":"","family":"Neuburger","given":"Sarah","non-dropping-particle":"","parse-names":false,"suffix":""},{"dropping-particle":"","family":"Jansen","given":"Petra","non-dropping-particle":"","parse-names":false,"suffix":""},{"dropping-particle":"","family":"Heil","given":"Martin","non-dropping-particle":"","parse-names":false,"suffix":""},{"dropping-particle":"","family":"Quaiser-Pohl","given":"Claudia","non-dropping-particle":"","parse-names":false,"suffix":""},{"dropping-particle":"","family":"Johnson","given":"Edward S.","non-dropping-particle":"","parse-names":false,"suffix":""},{"dropping-particle":"","family":"Meade","given":"A. C.","non-dropping-particle":"","parse-names":false,"suffix":""},{"dropping-particle":"","family":"Jolicoeur","given":"Pierre","non-dropping-particle":"","parse-names":false,"suffix":""},{"dropping-particle":"","family":"Neubauer","given":"Aljoscha C.","non-dropping-particle":"","parse-names":false,"suffix":""},{"dropping-particle":"","family":"Bergner","given":"Sabine","non-dropping-particle":"","parse-names":false,"suffix":""},{"dropping-particle":"","family":"Schatz","given":"Martina","non-dropping-particle":"","parse-names":false,"suffix":""},{"dropping-particle":"","family":"Okagaki","given":"Lynn","non-dropping-particle":"","parse-names":false,"suffix":""},{"dropping-particle":"","family":"Frensch","given":"Peter A.","non-dropping-particle":"","parse-names":false,"suffix":""},{"dropping-particle":"","family":"O'Neil","given":"Robin","non-dropping-particle":"","parse-names":false,"suffix":""},{"dropping-particle":"","family":"Parke","given":"Ross D.","non-dropping-particle":"","parse-names":false,"suffix":""},{"dropping-particle":"","family":"McDowell","given":"David J.","non-dropping-particle":"","parse-names":false,"suffix":""},{"dropping-particle":"","family":"Penner","given":"Andrew M.","non-dropping-particle":"","parse-names":false,"suffix":""},{"dropping-particle":"","family":"Peters","given":"Michael","non-dropping-particle":"","parse-names":false,"suffix":""},{"dropping-particle":"","family":"Manning","given":"John T.","non-dropping-particle":"","parse-names":false,"suffix":""},{"dropping-particle":"","family":"Reimers","given":"Stian","non-dropping-particle":"","parse-names":false,"suffix":""},{"dropping-particle":"","family":"Jansen","given":"Petra","non-dropping-particle":"","parse-names":false,"suffix":""},{"dropping-particle":"","family":"Quaiser-Pohl","given":"Claudia","non-dropping-particle":"","parse-names":false,"suffix":""},{"dropping-particle":"","family":"Neuburger","given":"Sarah","non-dropping-particle":"","parse-names":false,"suffix":""},{"dropping-particle":"","family":"Ruthsatz","given":"Vera","non-dropping-particle":"","parse-names":false,"suffix":""},{"dropping-particle":"","family":"Lehmann","given":"Wolfgang","non-dropping-particle":"","parse-names":false,"suffix":""},{"dropping-particle":"","family":"Quinn","given":"Paul C.","non-dropping-particle":"","parse-names":false,"suffix":""},{"dropping-particle":"","family":"Liben","given":"Lynn S.","non-dropping-particle":"","parse-names":false,"suffix":""},{"dropping-particle":"","family":"Rodgers","given":"Joseph Lee","non-dropping-particle":"","parse-names":false,"suffix":""},{"dropping-particle":"","family":"Rosser","given":"Rosemary A.","non-dropping-particle":"","parse-names":false,"suffix":""},{"dropping-particle":"","family":"Visualization","given":"Three-dimensional Spatial","non-dropping-particle":"","parse-names":false,"suffix":""},{"dropping-particle":"","family":"Vandenberg","given":"Steven G","non-dropping-particle":"","parse-names":false,"suffix":""},{"dropping-particle":"","family":"Kuse","given":"Allan R","non-dropping-particle":"","parse-names":false,"suffix":""},{"dropping-particle":"","family":"Titze","given":"Corinna","non-dropping-particle":"","parse-names":false,"suffix":""},{"dropping-particle":"","family":"Jansen","given":"Petra","non-dropping-particle":"","parse-names":false,"suffix":""},{"dropping-particle":"","family":"Heil","given":"Martin","non-dropping-particle":"","parse-names":false,"suffix":""},{"dropping-particle":"","family":"Ullstadius","given":"Eva","non-dropping-particle":"","parse-names":false,"suffix":""},{"dropping-particle":"","family":"Carlstedt","given":"Berit","non-dropping-particle":"","parse-names":false,"suffix":""},{"dropping-particle":"","family":"Gustafsson","given":"Jan Eric","non-dropping-particle":"","parse-names":false,"suffix":""},{"dropping-particle":"","family":"Voyer","given":"Daniel","non-dropping-particle":"","parse-names":false,"suffix":""},{"dropping-particle":"","family":"Voyer","given":"Susan","non-dropping-particle":"","parse-names":false,"suffix":""},{"dropping-particle":"","family":"Bryden","given":"M. Philip","non-dropping-particle":"","parse-names":false,"suffix":""},{"dropping-particle":"","family":"Lange-Küttner","given":"C.","non-dropping-particle":"","parse-names":false,"suffix":""},{"dropping-particle":"","family":"Ebersbach","given":"Mirjam","non-dropping-particle":"","parse-names":false,"suffix":""},{"dropping-particle":"","family":"Villardita","given":"Claudio","non-dropping-particle":"","parse-names":false,"suffix":""},{"dropping-particle":"","family":"Noble","given":"Kimberly G.","non-dropping-particle":"","parse-names":false,"suffix":""},{"dropping-particle":"","family":"McCandliss","given":"Bruce D.","non-dropping-particle":"","parse-names":false,"suffix":""},{"dropping-particle":"","family":"Farah","given":"Martha J.","non-dropping-particle":"","parse-names":false,"suffix":""},{"dropping-particle":"","family":"Hoyek","given":"Nady","non-dropping-particle":"","parse-names":false,"suffix":""},{"dropping-particle":"","family":"Collet","given":"Christian","non-dropping-particle":"","parse-names":false,"suffix":""},{"dropping-particle":"","family":"Fargier","given":"Patrick","non-dropping-particle":"","parse-names":false,"suffix":""},{"dropping-particle":"","family":"Guillot","given":"Aymeric","non-dropping-particle":"","parse-names":false,"suffix":""},{"dropping-particle":"","family":"Quaiser-Pohl","given":"Claudia","non-dropping-particle":"","parse-names":false,"suffix":""},{"dropping-particle":"","family":"Neuburger","given":"Sarah","non-dropping-particle":"","parse-names":false,"suffix":""},{"dropping-particle":"","family":"Heil","given":"Martin","non-dropping-particle":"","parse-names":false,"suffix":""},{"dropping-particle":"","family":"Jansen","given":"Petra","non-dropping-particle":"","parse-names":false,"suffix":""},{"dropping-particle":"","family":"Schmelter","given":"Andrea","non-dropping-particle":"","parse-names":false,"suffix":""},{"dropping-particle":"","family":"Kaufman","given":"Scott Barry","non-dropping-particle":"","parse-names":false,"suffix":""},{"dropping-particle":"","family":"Kosdyn","given":"Stephen M","non-dropping-particle":"","parse-names":false,"suffix":""},{"dropping-particle":"","family":"Margous","given":"Jonathan A","non-dropping-particle":"","parse-names":false,"suffix":""},{"dropping-particle":"","family":"Barrett","given":"Anna M.","non-dropping-particle":"","parse-names":false,"suffix":""},{"dropping-particle":"","family":"Levine","given":"Susan C.","non-dropping-particle":"","parse-names":false,"suffix":""},{"dropping-particle":"","family":"Huttenlocher","given":"Janellen","non-dropping-particle":"","parse-names":false,"suffix":""},{"dropping-particle":"","family":"Taylor","given":"A.","non-dropping-particle":"","parse-names":false,"suffix":""},{"dropping-particle":"","family":"Langrock","given":"A.","non-dropping-particle":"","parse-names":false,"suffix":""},{"dropping-particle":"","family":"Liben","given":"Lynn S.","non-dropping-particle":"","parse-names":false,"suffix":""},{"dropping-particle":"","family":"Belknap","given":"B.","non-dropping-particle":"","parse-names":false,"suffix":""},{"dropping-particle":"","family":"Lynn","given":"Richard","non-dropping-particle":"","parse-names":false,"suffix":""},{"dropping-particle":"","family":"Hall","given":"Green","non-dropping-particle":"","parse-names":false,"suffix":""},{"dropping-particle":"","family":"Moreau","given":"David","non-dropping-particle":"","parse-names":false,"suffix":""},{"dropping-particle":"","family":"Raven","given":"John Jean","non-dropping-particle":"","parse-names":false,"suffix":""},{"dropping-particle":"","family":"Mackintosh","given":"N. J.","non-dropping-particle":"","parse-names":false,"suffix":""},{"dropping-particle":"","family":"Bennett","given":"E. S.","non-dropping-particle":"","parse-names":false,"suffix":""},{"dropping-particle":"","family":"شكري","given":"مؤمن ،نجوى","non-dropping-particle":"","parse-names":false,"suffix":""},{"dropping-particle":"","family":"Robert","given":"By","non-dropping-particle":"","parse-names":false,"suffix":""},{"dropping-particle":"","family":"Brown","given":"Ezra Bob A","non-dropping-particle":"","parse-names":false,"suffix":""},{"dropping-particle":"","family":"Council","given":"National","non-dropping-particle":"","parse-names":false,"suffix":""},{"dropping-particle":"","family":"Education","given":"Mathematics","non-dropping-particle":"","parse-names":false,"suffix":""}],"container-title":"Intelligence","id":"ITEM-1","issue":"2","issued":{"date-parts":[["2010"]]},"page":"1-10","title":"No </w:instrText>
      </w:r>
      <w:r w:rsidRPr="003D3436">
        <w:rPr>
          <w:rFonts w:eastAsia="MS Gothic" w:cs="Arial"/>
          <w:lang w:val="id-ID"/>
        </w:rPr>
        <w:instrText>主観的健康感を中心とした在宅高齢者における</w:instrText>
      </w:r>
      <w:r w:rsidRPr="003D3436">
        <w:rPr>
          <w:rFonts w:cs="Arial"/>
          <w:lang w:val="id-ID"/>
        </w:rPr>
        <w:instrText xml:space="preserve"> </w:instrText>
      </w:r>
      <w:r w:rsidRPr="003D3436">
        <w:rPr>
          <w:rFonts w:eastAsia="MS Gothic" w:cs="Arial"/>
          <w:lang w:val="id-ID"/>
        </w:rPr>
        <w:instrText>健康関連指標に関する共分散構造分析</w:instrText>
      </w:r>
      <w:r w:rsidRPr="003D3436">
        <w:rPr>
          <w:rFonts w:cs="Arial"/>
          <w:lang w:val="id-ID"/>
        </w:rPr>
        <w:instrText>Title","type":"article-journal","volume":"7"},"uris":["http://www.mendeley.com/documents/?uuid=3e57ed1e-80e5-4c0d-b270-29be2d1ca596"]}],"mendeley":{"formattedCitation":"(Hellaliaghdam et al., 2010)","plainTextFormattedCitation":"(Hellaliaghdam et al., 2010)","previouslyFormattedCitation":"(Hellaliaghdam et al., 2010)"},"properties":{"noteIndex":0},"schema":"https://github.com/citation-style-language/schema/raw/master/csl-citation.json"}</w:instrText>
      </w:r>
      <w:r w:rsidRPr="003D3436">
        <w:rPr>
          <w:rFonts w:cs="Arial"/>
        </w:rPr>
        <w:fldChar w:fldCharType="separate"/>
      </w:r>
      <w:r w:rsidRPr="003D3436">
        <w:rPr>
          <w:rFonts w:cs="Arial"/>
          <w:noProof/>
          <w:lang w:val="id-ID"/>
        </w:rPr>
        <w:t>(Hellaliaghdam et al., 2010)</w:t>
      </w:r>
      <w:r w:rsidRPr="003D3436">
        <w:rPr>
          <w:rFonts w:cs="Arial"/>
        </w:rPr>
        <w:fldChar w:fldCharType="end"/>
      </w:r>
      <w:r w:rsidRPr="003D3436">
        <w:rPr>
          <w:rFonts w:cs="Arial"/>
          <w:lang w:val="id-ID"/>
        </w:rPr>
        <w:t xml:space="preserve">, sedangkan spektrum yang mendekati 500 nm dapat meningkatkan kontribusi eryothophore secara signifikan terhadap pemijahan dan perwanaan ikan </w:t>
      </w:r>
      <w:r w:rsidRPr="003D3436">
        <w:rPr>
          <w:rFonts w:cs="Arial"/>
        </w:rPr>
        <w:fldChar w:fldCharType="begin" w:fldLock="1"/>
      </w:r>
      <w:r w:rsidRPr="003D3436">
        <w:rPr>
          <w:rFonts w:cs="Arial"/>
          <w:lang w:val="id-ID"/>
        </w:rPr>
        <w:instrText>ADDIN CSL_CITATION {"citationItems":[{"id":"ITEM-1","itemData":{"DOI":"10.1034/j.1600-0749.2001.140502.x","ISSN":"08935785","PMID":"11601652","abstract":"Rapid color changes of lower vertebrates are caused by the motile activities of pigment cells (chromatophores) present in the skin tissue. Chromatophore motility is generally regulated by neural and/or by endocrine systems. However, in some cases, light also induces pigment aggregation or dispersion directly, which suggests the existence of visual pigments in chromatophores. In fact, some opsins, including melanopsin, have been identified. This article reviews light-sensitive chromatophores of lower vertebrates. Photoreceptive molecules (visual pigments) and signal transduction of light via a GTP-binding protein (G protein) are also discussed.","author":[{"dropping-particle":"","family":"Oshima","given":"N.","non-dropping-particle":"","parse-names":false,"suffix":""}],"container-title":"Pigment Cell Research","id":"ITEM-1","issue":"5","issued":{"date-parts":[["2001"]]},"page":"312-319","title":"Direct reception of light by chromatophores of lower vertebrates","type":"article-journal","volume":"14"},"uris":["http://www.mendeley.com/documents/?uuid=57ba74bc-de01-4362-9e62-bde3af2996e6"]}],"mendeley":{"formattedCitation":"(Oshima, 2001)","plainTextFormattedCitation":"(Oshima, 2001)","previouslyFormattedCitation":"(Oshima, 2001)"},"properties":{"noteIndex":0},"schema":"https://github.com/citation-style-language/schema/raw/master/csl-citation.json"}</w:instrText>
      </w:r>
      <w:r w:rsidRPr="003D3436">
        <w:rPr>
          <w:rFonts w:cs="Arial"/>
        </w:rPr>
        <w:fldChar w:fldCharType="separate"/>
      </w:r>
      <w:r w:rsidRPr="003D3436">
        <w:rPr>
          <w:rFonts w:cs="Arial"/>
          <w:noProof/>
          <w:lang w:val="id-ID"/>
        </w:rPr>
        <w:t>(Oshima, 2001)</w:t>
      </w:r>
      <w:r w:rsidRPr="003D3436">
        <w:rPr>
          <w:rFonts w:cs="Arial"/>
        </w:rPr>
        <w:fldChar w:fldCharType="end"/>
      </w:r>
      <w:r w:rsidRPr="003D3436">
        <w:rPr>
          <w:rFonts w:cs="Arial"/>
          <w:lang w:val="id-ID"/>
        </w:rPr>
        <w:t xml:space="preserve">, cahaya yang diberikan terhadap ikan, akan menghasilkan respon primer secara langsung mengenai sisik yang meningkatkan jumlah kromatofor </w:t>
      </w:r>
      <w:r w:rsidRPr="003D3436">
        <w:rPr>
          <w:rFonts w:cs="Arial"/>
        </w:rPr>
        <w:fldChar w:fldCharType="begin" w:fldLock="1"/>
      </w:r>
      <w:r w:rsidRPr="003D3436">
        <w:rPr>
          <w:rFonts w:cs="Arial"/>
          <w:lang w:val="id-ID"/>
        </w:rPr>
        <w:instrText>ADDIN CSL_CITATION {"citationItems":[{"id":"ITEM-1","itemData":{"author":[{"dropping-particle":"","family":"Novita","given":"Ris Dewi","non-dropping-particle":"","parse-names":false,"suffix":""},{"dropping-particle":"","family":"Nirmala","given":"Kukuh","non-dropping-particle":"","parse-names":false,"suffix":""},{"dropping-particle":"","family":"Supriyono","given":"Eddy","non-dropping-particle":"","parse-names":false,"suffix":""},{"dropping-particle":"","family":"Ardi","given":"Idil","non-dropping-particle":"","parse-names":false,"suffix":""}],"id":"ITEM-1","issue":"1","issued":{"date-parts":[["2019"]]},"page":"127-141","title":"Efektivitas paparan spektrum cahaya lampu Light Emitting Diode ( LED ) terhadap pertumbuhan dan kualitas warna yuwana ikan badut , Amphiprion percula ( Lacèpède , 1802 ) [ The effectiveness of LED light spectrum exposure on growth and color performance of","type":"article-journal","volume":"19"},"uris":["http://www.mendeley.com/documents/?uuid=0d9c0e6d-461a-45ec-bc90-82ac3c975474"]}],"mendeley":{"formattedCitation":"(Novita et al., 2019)","plainTextFormattedCitation":"(Novita et al., 2019)","previouslyFormattedCitation":"(Novita et al., 2019)"},"properties":{"noteIndex":0},"schema":"https://github.com/citation-style-language/schema/raw/master/csl-citation.json"}</w:instrText>
      </w:r>
      <w:r w:rsidRPr="003D3436">
        <w:rPr>
          <w:rFonts w:cs="Arial"/>
        </w:rPr>
        <w:fldChar w:fldCharType="separate"/>
      </w:r>
      <w:r w:rsidRPr="003D3436">
        <w:rPr>
          <w:rFonts w:cs="Arial"/>
          <w:noProof/>
          <w:lang w:val="id-ID"/>
        </w:rPr>
        <w:t>(Novita et al., 2019)</w:t>
      </w:r>
      <w:r w:rsidRPr="003D3436">
        <w:rPr>
          <w:rFonts w:cs="Arial"/>
        </w:rPr>
        <w:fldChar w:fldCharType="end"/>
      </w:r>
      <w:r w:rsidRPr="003D3436">
        <w:rPr>
          <w:rFonts w:cs="Arial"/>
          <w:lang w:val="id-ID"/>
        </w:rPr>
        <w:t xml:space="preserve">. </w:t>
      </w:r>
      <w:r w:rsidR="006048DA" w:rsidRPr="003D3436">
        <w:rPr>
          <w:rFonts w:cs="Arial"/>
          <w:lang w:val="id-ID"/>
        </w:rPr>
        <w:t>Sehingga walaupun astaxanthin dan pencahayaan dilakukan secara kombinasi namun memiliki dampak yang kurang baik dalam meningkatkan kandungan karotenoid yang terakumulasi pada tubuh ikan</w:t>
      </w:r>
      <w:r w:rsidR="007E5B74" w:rsidRPr="003D3436">
        <w:rPr>
          <w:rFonts w:cs="Arial"/>
          <w:lang w:val="id-ID"/>
        </w:rPr>
        <w:t>.</w:t>
      </w:r>
    </w:p>
    <w:p w14:paraId="23FD1288" w14:textId="77777777" w:rsidR="004F4D66" w:rsidRPr="003D3436" w:rsidRDefault="004F4D66" w:rsidP="004F4D66">
      <w:pPr>
        <w:ind w:firstLine="0"/>
        <w:rPr>
          <w:rFonts w:cs="Arial"/>
          <w:lang w:val="id-ID"/>
        </w:rPr>
      </w:pPr>
    </w:p>
    <w:p w14:paraId="2C71A864" w14:textId="576F627A" w:rsidR="006048DA" w:rsidRPr="003D3436" w:rsidRDefault="006048DA" w:rsidP="004F4D66">
      <w:pPr>
        <w:ind w:firstLine="0"/>
        <w:rPr>
          <w:rFonts w:cs="Arial"/>
          <w:lang w:val="id-ID"/>
        </w:rPr>
      </w:pPr>
      <w:r w:rsidRPr="003D3436">
        <w:rPr>
          <w:rFonts w:cs="Arial"/>
          <w:lang w:val="id-ID"/>
        </w:rPr>
        <w:t>Hasil pertumbuhan terbaik diperoleh pada perlakuan kontrol dengan peningkatan bobot mutlak sebesar 64.30</w:t>
      </w:r>
      <w:r w:rsidRPr="003D3436">
        <w:rPr>
          <w:rFonts w:cs="Arial"/>
        </w:rPr>
        <w:t>±</w:t>
      </w:r>
      <w:r w:rsidRPr="003D3436">
        <w:rPr>
          <w:rFonts w:cs="Arial"/>
          <w:lang w:val="id-ID"/>
        </w:rPr>
        <w:t xml:space="preserve">11.61g dan perlakuan pertama dengan nilai bobot mutlak sebesar </w:t>
      </w:r>
      <w:r w:rsidRPr="003D3436">
        <w:rPr>
          <w:rFonts w:cs="Arial"/>
        </w:rPr>
        <w:t>55.</w:t>
      </w:r>
      <w:r w:rsidRPr="003D3436">
        <w:rPr>
          <w:rFonts w:cs="Arial"/>
          <w:lang w:val="id-ID"/>
        </w:rPr>
        <w:t>27</w:t>
      </w:r>
      <w:r w:rsidRPr="003D3436">
        <w:rPr>
          <w:rFonts w:cs="Arial"/>
        </w:rPr>
        <w:t>±</w:t>
      </w:r>
      <w:r w:rsidRPr="003D3436">
        <w:rPr>
          <w:rFonts w:cs="Arial"/>
          <w:lang w:val="id-ID"/>
        </w:rPr>
        <w:t xml:space="preserve">6.40g pada pemberian suplemen astaxanthin. Perlakuan pencahayaan tanning memiliki tingkat pertumbuhan </w:t>
      </w:r>
      <w:r w:rsidR="002F4955" w:rsidRPr="003D3436">
        <w:rPr>
          <w:rFonts w:cs="Arial"/>
          <w:lang w:val="id-ID"/>
        </w:rPr>
        <w:t xml:space="preserve">lebih rendah </w:t>
      </w:r>
      <w:r w:rsidRPr="003D3436">
        <w:rPr>
          <w:rFonts w:cs="Arial"/>
          <w:lang w:val="id-ID"/>
        </w:rPr>
        <w:t xml:space="preserve"> dengan nilai </w:t>
      </w:r>
      <w:r w:rsidRPr="003D3436">
        <w:rPr>
          <w:rFonts w:cs="Arial"/>
        </w:rPr>
        <w:t>5</w:t>
      </w:r>
      <w:r w:rsidRPr="003D3436">
        <w:rPr>
          <w:rFonts w:cs="Arial"/>
          <w:lang w:val="id-ID"/>
        </w:rPr>
        <w:t>6</w:t>
      </w:r>
      <w:r w:rsidRPr="003D3436">
        <w:rPr>
          <w:rFonts w:cs="Arial"/>
        </w:rPr>
        <w:t>.</w:t>
      </w:r>
      <w:r w:rsidRPr="003D3436">
        <w:rPr>
          <w:rFonts w:cs="Arial"/>
          <w:lang w:val="id-ID"/>
        </w:rPr>
        <w:t>90</w:t>
      </w:r>
      <w:r w:rsidRPr="003D3436">
        <w:rPr>
          <w:rFonts w:cs="Arial"/>
        </w:rPr>
        <w:t>±</w:t>
      </w:r>
      <w:r w:rsidRPr="003D3436">
        <w:rPr>
          <w:rFonts w:cs="Arial"/>
          <w:lang w:val="id-ID"/>
        </w:rPr>
        <w:t>2.55</w:t>
      </w:r>
      <w:r w:rsidR="002A5ACB">
        <w:rPr>
          <w:rFonts w:cs="Arial"/>
          <w:lang w:val="id-ID"/>
        </w:rPr>
        <w:t xml:space="preserve"> </w:t>
      </w:r>
      <w:r w:rsidRPr="003D3436">
        <w:rPr>
          <w:rFonts w:cs="Arial"/>
          <w:lang w:val="id-ID"/>
        </w:rPr>
        <w:t xml:space="preserve">g dan </w:t>
      </w:r>
      <w:r w:rsidRPr="003D3436">
        <w:rPr>
          <w:rFonts w:cs="Arial"/>
        </w:rPr>
        <w:t>46.50±6.76</w:t>
      </w:r>
      <w:r w:rsidR="002A5ACB">
        <w:rPr>
          <w:rFonts w:cs="Arial"/>
          <w:lang w:val="id-ID"/>
        </w:rPr>
        <w:t xml:space="preserve"> </w:t>
      </w:r>
      <w:r w:rsidRPr="003D3436">
        <w:rPr>
          <w:rFonts w:cs="Arial"/>
          <w:lang w:val="id-ID"/>
        </w:rPr>
        <w:t xml:space="preserve">g pada perlakuan kedua. </w:t>
      </w:r>
      <w:r w:rsidR="007E5B74" w:rsidRPr="003D3436">
        <w:rPr>
          <w:rFonts w:cs="Arial"/>
          <w:lang w:val="id-ID"/>
        </w:rPr>
        <w:t>Namun h</w:t>
      </w:r>
      <w:r w:rsidRPr="003D3436">
        <w:rPr>
          <w:rFonts w:cs="Arial"/>
          <w:lang w:val="id-ID"/>
        </w:rPr>
        <w:t>asil uji anova tidak ada perbedaan yang signifikan dalam tingkat pertambahan berat badan dan peningkatan jumlah karotenoid total pada kedua perlakuan tersebut.</w:t>
      </w:r>
      <w:r w:rsidR="006B1B0C" w:rsidRPr="003D3436">
        <w:rPr>
          <w:rFonts w:cs="Arial"/>
          <w:lang w:val="id-ID"/>
        </w:rPr>
        <w:t xml:space="preserve"> </w:t>
      </w:r>
      <w:r w:rsidR="002F4955" w:rsidRPr="003D3436">
        <w:rPr>
          <w:rFonts w:cs="Arial"/>
          <w:lang w:val="id-ID"/>
        </w:rPr>
        <w:t xml:space="preserve">Sehingga </w:t>
      </w:r>
      <w:r w:rsidRPr="003D3436">
        <w:rPr>
          <w:rFonts w:cs="Arial"/>
          <w:lang w:val="id-ID"/>
        </w:rPr>
        <w:t>pencahayaan tanning memiliki dampak terhadap pertumbuhan</w:t>
      </w:r>
      <w:r w:rsidR="002F4955" w:rsidRPr="003D3436">
        <w:rPr>
          <w:rFonts w:cs="Arial"/>
          <w:lang w:val="id-ID"/>
        </w:rPr>
        <w:t xml:space="preserve"> yang berhubungan dengan </w:t>
      </w:r>
      <w:r w:rsidRPr="003D3436">
        <w:rPr>
          <w:rFonts w:cs="Arial"/>
          <w:lang w:val="id-ID"/>
        </w:rPr>
        <w:t xml:space="preserve">fisiologis </w:t>
      </w:r>
      <w:r w:rsidR="002F4955" w:rsidRPr="003D3436">
        <w:rPr>
          <w:rFonts w:cs="Arial"/>
          <w:lang w:val="id-ID"/>
        </w:rPr>
        <w:t xml:space="preserve">ikan </w:t>
      </w:r>
      <w:r w:rsidRPr="003D3436">
        <w:rPr>
          <w:rFonts w:cs="Arial"/>
          <w:lang w:val="id-ID"/>
        </w:rPr>
        <w:t>yang disebut homeostasis</w:t>
      </w:r>
      <w:r w:rsidR="002F4955" w:rsidRPr="003D3436">
        <w:rPr>
          <w:rFonts w:cs="Arial"/>
          <w:lang w:val="id-ID"/>
        </w:rPr>
        <w:t xml:space="preserve">, </w:t>
      </w:r>
      <w:r w:rsidRPr="003D3436">
        <w:rPr>
          <w:rFonts w:cs="Arial"/>
          <w:lang w:val="id-ID"/>
        </w:rPr>
        <w:t>atau</w:t>
      </w:r>
      <w:r w:rsidR="007E5B74" w:rsidRPr="003D3436">
        <w:rPr>
          <w:rFonts w:cs="Arial"/>
          <w:lang w:val="id-ID"/>
        </w:rPr>
        <w:t xml:space="preserve"> </w:t>
      </w:r>
      <w:r w:rsidRPr="003D3436">
        <w:rPr>
          <w:rFonts w:cs="Arial"/>
          <w:lang w:val="id-ID"/>
        </w:rPr>
        <w:t xml:space="preserve">kemampuan mahluk hidup mempertahankan kondisi yang stabil. Ikan arwana memiliki kemampuan respons namun sebagian biota uji tidak selaras terhadap rangsangan spektrum cahaya yang diterima secara langsung, </w:t>
      </w:r>
      <w:r w:rsidRPr="003D3436">
        <w:rPr>
          <w:rFonts w:cs="Arial"/>
        </w:rPr>
        <w:fldChar w:fldCharType="begin" w:fldLock="1"/>
      </w:r>
      <w:r w:rsidRPr="003D3436">
        <w:rPr>
          <w:rFonts w:cs="Arial"/>
          <w:lang w:val="id-ID"/>
        </w:rPr>
        <w:instrText>ADDIN CSL_CITATION {"citationItems":[{"id":"ITEM-1","itemData":{"abstract":"Ikan botia Chromobotia macracanthus Bleeker merupakan ikan hias air tawar endemik yang berasal dari pulau Sumatera dan Kalimatan dan bernilai ekonomis penting. Ikan botia menjadi komoditas favorit ekspor. Ikan botia mengalami ancaman berupa tingginya overfishing, terancam punah dan laju pertumbuhan yang lambat. Upaya peningkatkan kualitas dan kuantitas budidaya ikan tersebut dapat dilakukan dengan manipulasi lingkungan berupa penggunaan spektrum cahaya LED (Light - Emmiting Diode). Penelitian ini bertujuan untuk mengevaluasi spektrum cahaya LED di media pemeliharaan terhadap respon fisiologis, pertumbuhan dan kualitas warna benih ikan botia. Penelitian ini menggunakan RAL (Rancangan Acak Lengkap) yang terdiri atas 5 perlakuan dengan 3 ulangan yaitu kontrol negatif (cahaya ruang lampu tube), kontrol positif (LED putih), LED merah, LED hijau dan LED biru. Benih ikan botia yang digunakan memiliki rata-rata panjang total (PT) 3.88±0.19 cm, panjang standar (PS) 3.38±0.19 cm dengan bobot 0.61±0.11 gram. Hasil penelitian menunjukkan bahwa performa respon fisiologis, dan kualitas warna benih ikan botia yang terbaik pada perlakuan LED merah dengan kisaran konsentrasi kortisol sebesar 13.70-30.20 ng ml-1, kualitas warna dengan Toca color finder (TFC) dengan rata-rata rangking skoring pada warna perut sebesar 35.90, sirip dada sebesar 42.20 dan sirip ekor sebesar 38.30, keragaan warna visual pada warna perut sebesar 41.61±0.57 %, warna sirip dada sebesar 75.22±2.69 %, dan sirip ekor sebesar 67.87±3.89 % serta jumlah sel kromatofor sebesar 361 sel. Performa respon pertumbuhan yang terbaik diperoleh pada perlakuan LED hijau dengan tingkat kelangsungan hidup sebesar 96.29±3.21 %, laju pertumbuhan harian sebesar 2.35±0.27 %, pertumbuhan mutlak sebesar 0.030±0.003 gr/ekor/hari, pertumbuhan panjang mutlak pada PT sebesar 1.69±0.11 cm, pertumbuhan panjang mutlak pada PS sebesar 1.66±0.29 cm dan efisiensi pakan sebesar 2.90±0.15 %. Kata","author":[{"dropping-particle":"","family":"Aras","given":"Annisa Khairani","non-dropping-particle":"","parse-names":false,"suffix":""},{"dropping-particle":"","family":"Nirmala","given":"Kukuh","non-dropping-particle":"","parse-names":false,"suffix":""},{"dropping-particle":"","family":"Soelistyowati","given":"Dinar Tri","non-dropping-particle":"","parse-names":false,"suffix":""},{"dropping-particle":"","family":"Sudarto","given":"","non-dropping-particle":"","parse-names":false,"suffix":""}],"container-title":"Jurnal iktiologi Indonesia.","id":"ITEM-1","issue":"1","issued":{"date-parts":[["2016"]]},"page":"45-55","title":"Manipulasi spektrum cahaya terhadap pertumbuhan dan kualitas warna yuwana ikan botia Chromobotia macracanthus ( Bleeker , 1852 )","type":"article-journal","volume":"16"},"uris":["http://www.mendeley.com/documents/?uuid=de9c45bd-680a-407a-8a8d-763059b8c51a"]}],"mendeley":{"formattedCitation":"(Aras et al., 2016)","plainTextFormattedCitation":"(Aras et al., 2016)","previouslyFormattedCitation":"(Aras et al., 2016)"},"properties":{"noteIndex":0},"schema":"https://github.com/citation-style-language/schema/raw/master/csl-citation.json"}</w:instrText>
      </w:r>
      <w:r w:rsidRPr="003D3436">
        <w:rPr>
          <w:rFonts w:cs="Arial"/>
        </w:rPr>
        <w:fldChar w:fldCharType="separate"/>
      </w:r>
      <w:r w:rsidRPr="003D3436">
        <w:rPr>
          <w:rFonts w:cs="Arial"/>
          <w:noProof/>
          <w:lang w:val="id-ID"/>
        </w:rPr>
        <w:t>(Aras et al., 2016)</w:t>
      </w:r>
      <w:r w:rsidRPr="003D3436">
        <w:rPr>
          <w:rFonts w:cs="Arial"/>
        </w:rPr>
        <w:fldChar w:fldCharType="end"/>
      </w:r>
      <w:r w:rsidRPr="003D3436">
        <w:rPr>
          <w:rFonts w:cs="Arial"/>
          <w:lang w:val="id-ID"/>
        </w:rPr>
        <w:t xml:space="preserve"> pertumbuhan antara perlakuan kontrol positif atau led putih, led merah, hijau dan biru tidak menunjukkan hasil yang signifikan</w:t>
      </w:r>
      <w:r w:rsidR="00202DD0" w:rsidRPr="003D3436">
        <w:rPr>
          <w:rFonts w:cs="Arial"/>
          <w:lang w:val="id-ID"/>
        </w:rPr>
        <w:t xml:space="preserve">. Dalam penelitian </w:t>
      </w:r>
      <w:bookmarkEnd w:id="4"/>
      <w:bookmarkEnd w:id="5"/>
      <w:r w:rsidRPr="003D3436">
        <w:rPr>
          <w:rFonts w:cs="Arial"/>
          <w:lang w:val="id-ID"/>
        </w:rPr>
        <w:fldChar w:fldCharType="begin" w:fldLock="1"/>
      </w:r>
      <w:r w:rsidR="002B415E" w:rsidRPr="003D3436">
        <w:rPr>
          <w:rFonts w:cs="Arial"/>
          <w:lang w:val="id-ID"/>
        </w:rPr>
        <w:instrText>ADDIN CSL_CITATION {"citationItems":[{"id":"ITEM-1","itemData":{"DOI":"10.4194/1303-2712-v17","abstract":"1303-2712","author":[{"dropping-particle":"","family":"Rajeswari","given":"Mayavan Veeramuthu","non-dropping-particle":"","parse-names":false,"suffix":""},{"dropping-particle":"","family":"Rajasree","given":"Santha Ravindranath Radhika","non-dropping-particle":"","parse-names":false,"suffix":""},{"dropping-particle":"","family":"Balasubramanian","given":"Thangavel","non-dropping-particle":"","parse-names":false,"suffix":""}],"container-title":"Turkish Journal of Fisheries and Aquatic Sciences","id":"ITEM-1","issue":"1","issued":{"date-parts":[["2017"]]},"page":"51-60","title":"Assessment of Some of the Feeding Aspects and Reproduction of S. undosquamis Distributed in the İskenderun Bay","type":"article-journal","volume":"17"},"uris":["http://www.mendeley.com/documents/?uuid=1c3f95da-5eaf-4c78-b023-c26ddacaeb35"]}],"mendeley":{"formattedCitation":"(Rajeswari et al., 2017)","manualFormatting":"(Rajeswari et al., 2017)","plainTextFormattedCitation":"(Rajeswari et al., 2017)","previouslyFormattedCitation":"(Rajeswari et al., 2017)"},"properties":{"noteIndex":0},"schema":"https://github.com/citation-style-language/schema/raw/master/csl-citation.json"}</w:instrText>
      </w:r>
      <w:r w:rsidRPr="003D3436">
        <w:rPr>
          <w:rFonts w:cs="Arial"/>
          <w:lang w:val="id-ID"/>
        </w:rPr>
        <w:fldChar w:fldCharType="separate"/>
      </w:r>
      <w:r w:rsidRPr="003D3436">
        <w:rPr>
          <w:rFonts w:cs="Arial"/>
          <w:noProof/>
          <w:lang w:val="id-ID"/>
        </w:rPr>
        <w:t>(Rajeswari et al., 2017)</w:t>
      </w:r>
      <w:r w:rsidRPr="003D3436">
        <w:rPr>
          <w:rFonts w:cs="Arial"/>
          <w:lang w:val="id-ID"/>
        </w:rPr>
        <w:fldChar w:fldCharType="end"/>
      </w:r>
      <w:r w:rsidR="00202DD0" w:rsidRPr="003D3436">
        <w:rPr>
          <w:rFonts w:cs="Arial"/>
          <w:lang w:val="id-ID"/>
        </w:rPr>
        <w:t xml:space="preserve">, </w:t>
      </w:r>
      <w:r w:rsidRPr="003D3436">
        <w:rPr>
          <w:rFonts w:cs="Arial"/>
          <w:lang w:val="id-ID"/>
        </w:rPr>
        <w:t>menunjukkan bobot ikan yang dipelihara di bawah tingkat cahaya rendah (250-500 lux) secara signifikan lebih tinggi dari</w:t>
      </w:r>
      <w:r w:rsidR="003D178C" w:rsidRPr="003D3436">
        <w:rPr>
          <w:rFonts w:cs="Arial"/>
          <w:lang w:val="id-ID"/>
        </w:rPr>
        <w:t xml:space="preserve"> </w:t>
      </w:r>
      <w:r w:rsidRPr="003D3436">
        <w:rPr>
          <w:rFonts w:cs="Arial"/>
          <w:lang w:val="id-ID"/>
        </w:rPr>
        <w:t xml:space="preserve">pada ikan yang dipelihara dibawah tingkat cahaya (750-1000lx), tinggi (1500-2000lx). </w:t>
      </w:r>
      <w:r w:rsidR="002F4955" w:rsidRPr="003D3436">
        <w:rPr>
          <w:rFonts w:cs="Arial"/>
          <w:lang w:val="id-ID"/>
        </w:rPr>
        <w:t xml:space="preserve">Maka </w:t>
      </w:r>
      <w:r w:rsidRPr="003D3436">
        <w:rPr>
          <w:rFonts w:cs="Arial"/>
          <w:lang w:val="id-ID"/>
        </w:rPr>
        <w:t>pertumbuhan ikan arwana selama penelitian dilihat dari keempat perlakuan tersebut perlakuan pencahayaan dapat berdampak pada sifat fisiologi ikan yang berpengaruh terhadap pertumbuhan ikan.</w:t>
      </w:r>
    </w:p>
    <w:p w14:paraId="671F1F24" w14:textId="77777777" w:rsidR="004F4D66" w:rsidRPr="003D3436" w:rsidRDefault="004F4D66" w:rsidP="004F4D66">
      <w:pPr>
        <w:ind w:firstLine="0"/>
        <w:rPr>
          <w:rFonts w:cs="Arial"/>
          <w:lang w:val="id-ID"/>
        </w:rPr>
      </w:pPr>
    </w:p>
    <w:p w14:paraId="1F55D733" w14:textId="5EBA8961" w:rsidR="006048DA" w:rsidRPr="003D3436" w:rsidRDefault="006048DA" w:rsidP="004F4D66">
      <w:pPr>
        <w:ind w:firstLine="0"/>
        <w:rPr>
          <w:rFonts w:cs="Arial"/>
          <w:lang w:val="id-ID"/>
        </w:rPr>
      </w:pPr>
      <w:r w:rsidRPr="003D3436">
        <w:rPr>
          <w:rFonts w:cs="Arial"/>
          <w:lang w:val="id-ID"/>
        </w:rPr>
        <w:t>Kualitas air pada parameter yang diamati merupakan suhu dengan berkisar 27.17-28.58</w:t>
      </w:r>
      <w:r w:rsidR="002A5ACB">
        <w:rPr>
          <w:rFonts w:cs="Arial"/>
          <w:lang w:val="id-ID"/>
        </w:rPr>
        <w:t xml:space="preserve"> </w:t>
      </w:r>
      <w:r w:rsidR="003D178C" w:rsidRPr="003D3436">
        <w:rPr>
          <w:rFonts w:cs="Arial"/>
          <w:vertAlign w:val="superscript"/>
          <w:lang w:val="id-ID"/>
        </w:rPr>
        <w:t>0</w:t>
      </w:r>
      <w:r w:rsidRPr="003D3436">
        <w:rPr>
          <w:rFonts w:cs="Arial"/>
          <w:lang w:val="id-ID"/>
        </w:rPr>
        <w:t xml:space="preserve">C, dimana parameter suhu tersebut merupakan kisaran optimal dalam budidaya ikan arwana untuk tumbuh dan berkembang, menurut </w:t>
      </w:r>
      <w:r w:rsidRPr="003D3436">
        <w:rPr>
          <w:rFonts w:cs="Arial"/>
          <w:lang w:val="id-ID"/>
        </w:rPr>
        <w:fldChar w:fldCharType="begin" w:fldLock="1"/>
      </w:r>
      <w:r w:rsidRPr="003D3436">
        <w:rPr>
          <w:rFonts w:cs="Arial"/>
          <w:lang w:val="id-ID"/>
        </w:rPr>
        <w:instrText>ADDIN CSL_CITATION {"citationItems":[{"id":"ITEM-1","itemData":{"ISBN":"0859-600X","abstract":"La pisciculture dans les étangs et les cages est très courante dans les zones d'eau douce du delta du Mékong au Vietnam, où l'aquaculture joue un rôle très important dans la production halieutique nationale. L'élevage de la tête de serpent géante a commencé dans les années 1960 alors que la culture de la tête de serpent commune a eu lieu depuis le milieu des années 1990. Il y a deux groupes de tête de serpent, Parachanna et Channa. Le groupe Channa compte 27 espèces et est réparti dans la plupart des pays d'Asie alors que Parachanna est principalement distribué en Afrique, avec seulement trois espèces. Il y a quatre espèces de Channidae dans le Delta du Mékong: Channa gachua (Ca Chanh duc), Channa lucius (Ca Jour), Channa striata (Ca loc den), Channa micropeltes (Ca loc bong) (Khoa et Huong, 1993). Cependant, deux espèces - Ca loc den ou la tête de serpent commune (C. striata) et Ca loc bong (C. micropeltes) - sont les principales espèces de Snakehead cultivées dans le delta. Dans les pays asiatiques, la tête de serpent est cultivée dans des systèmes semi-intensifs ou intensifs dans des bassins en terre, des cages, des fossés de jardin et des rizières (Ling, 1997, Xuan et al., 1994). Long et al. (2004) ont estimé la production de tête de serpent cultivée dans le MKD en 2002 à environ 5 300 tonnes, principalement dans les provinces d'An Giang, de Dong Thap, de Can Tho et de Kien Giang. Notre production estimée de têtes de serpent des provinces en 2009 était d'environ 30 000 tonnes, dont 7 500 étaient des têtes de serpent géantes. Tous les éleveurs de serpents étudiés dans cette étude pratiquaient spontanément l'aquaculture à petite échelle sans aucune planification ni gestion du secteur. Cependant, l'information sur les têtes de serpent n'est pas très disponible (Huan, 2007) alors que de nombreux problèmes doivent être résolus, en particulier, la dépendance vis-à-vis de l'approvisionnement en petits poissons utilisés pour l'alimentation des têtes de serpent constitue une source importante de protéines animales pour une proportion significative de la population du delta. Il convient de noter qu'il existe trois conditions géographiques typiques dans les zones d'eau douce du delta par niveau d'inondation annuel, à savoir les zones inondées profondes (plus de 2 m de profondeur au plus fort des inondations), les zones inondées moyennes (1-2 m de profondeur ), et la zone inondée peu profonde (moins de 2 m de profondeur). Les stocks de poissons sauvages et les …","author":[{"dropping-particle":"","family":"Suleiman","given":"Mohamad Zaini","non-dropping-particle":"","parse-names":false,"suffix":""}],"container-title":"Aquaculture Asia","id":"ITEM-1","issue":"3","issued":{"date-parts":[["2003"]]},"page":"5","title":"Aquaculture Asia","type":"article-journal","volume":"8"},"uris":["http://www.mendeley.com/documents/?uuid=f0b52bc7-8082-4fbb-9399-8aa759af3aa3"]}],"mendeley":{"formattedCitation":"(Suleiman, 2003)","plainTextFormattedCitation":"(Suleiman, 2003)","previouslyFormattedCitation":"(Suleiman, 2003)"},"properties":{"noteIndex":0},"schema":"https://github.com/citation-style-language/schema/raw/master/csl-citation.json"}</w:instrText>
      </w:r>
      <w:r w:rsidRPr="003D3436">
        <w:rPr>
          <w:rFonts w:cs="Arial"/>
          <w:lang w:val="id-ID"/>
        </w:rPr>
        <w:fldChar w:fldCharType="separate"/>
      </w:r>
      <w:r w:rsidRPr="003D3436">
        <w:rPr>
          <w:rFonts w:cs="Arial"/>
          <w:noProof/>
          <w:lang w:val="id-ID"/>
        </w:rPr>
        <w:t>(Suleiman, 2003)</w:t>
      </w:r>
      <w:r w:rsidRPr="003D3436">
        <w:rPr>
          <w:rFonts w:cs="Arial"/>
          <w:lang w:val="id-ID"/>
        </w:rPr>
        <w:fldChar w:fldCharType="end"/>
      </w:r>
      <w:r w:rsidRPr="003D3436">
        <w:rPr>
          <w:rFonts w:cs="Arial"/>
          <w:lang w:val="id-ID"/>
        </w:rPr>
        <w:t xml:space="preserve"> air ditangki pemeliharaan harus tetap berada pada kisaran 27-29</w:t>
      </w:r>
      <w:r w:rsidR="002A5ACB">
        <w:rPr>
          <w:rFonts w:cs="Arial"/>
          <w:lang w:val="id-ID"/>
        </w:rPr>
        <w:t xml:space="preserve"> </w:t>
      </w:r>
      <w:r w:rsidR="003D178C" w:rsidRPr="003D3436">
        <w:rPr>
          <w:rFonts w:cs="Arial"/>
          <w:vertAlign w:val="superscript"/>
          <w:lang w:val="id-ID"/>
        </w:rPr>
        <w:t>0</w:t>
      </w:r>
      <w:r w:rsidRPr="003D3436">
        <w:rPr>
          <w:rFonts w:cs="Arial"/>
          <w:lang w:val="id-ID"/>
        </w:rPr>
        <w:t xml:space="preserve">C. Nilai pH pada media pemeliharaan berkisar antara pH 6.49-6.56, menurut </w:t>
      </w:r>
      <w:r w:rsidRPr="003D3436">
        <w:rPr>
          <w:rFonts w:cs="Arial"/>
          <w:lang w:val="id-ID"/>
        </w:rPr>
        <w:fldChar w:fldCharType="begin" w:fldLock="1"/>
      </w:r>
      <w:r w:rsidRPr="003D3436">
        <w:rPr>
          <w:rFonts w:cs="Arial"/>
          <w:lang w:val="id-ID"/>
        </w:rPr>
        <w:instrText>ADDIN CSL_CITATION {"citationItems":[{"id":"ITEM-1","itemData":{"ISBN":"185279100-4","author":[{"dropping-particle":"","family":"Dewes","given":"John","non-dropping-particle":"","parse-names":false,"suffix":""},{"dropping-particle":"","family":"Chuan","given":"Lim Lian","non-dropping-particle":"","parse-names":false,"suffix":""},{"dropping-particle":"","family":"Cheong","given":"Lestie","non-dropping-particle":"","parse-names":false,"suffix":""}],"id":"ITEM-1","issued":{"date-parts":[["1999"]]},"publisher":"Kingdom Books England","publisher-place":"England","title":"The Dragon Fish","type":"book"},"uris":["http://www.mendeley.com/documents/?uuid=bad1077a-de83-4b9c-b463-cdae6ad240b7"]}],"mendeley":{"formattedCitation":"(Dewes et al., 1999)","plainTextFormattedCitation":"(Dewes et al., 1999)","previouslyFormattedCitation":"(Dewes et al., 1999)"},"properties":{"noteIndex":0},"schema":"https://github.com/citation-style-language/schema/raw/master/csl-citation.json"}</w:instrText>
      </w:r>
      <w:r w:rsidRPr="003D3436">
        <w:rPr>
          <w:rFonts w:cs="Arial"/>
          <w:lang w:val="id-ID"/>
        </w:rPr>
        <w:fldChar w:fldCharType="separate"/>
      </w:r>
      <w:r w:rsidRPr="003D3436">
        <w:rPr>
          <w:rFonts w:cs="Arial"/>
          <w:noProof/>
          <w:lang w:val="id-ID"/>
        </w:rPr>
        <w:t>(Dewes et al., 1999)</w:t>
      </w:r>
      <w:r w:rsidRPr="003D3436">
        <w:rPr>
          <w:rFonts w:cs="Arial"/>
          <w:lang w:val="id-ID"/>
        </w:rPr>
        <w:fldChar w:fldCharType="end"/>
      </w:r>
      <w:r w:rsidRPr="003D3436">
        <w:rPr>
          <w:rFonts w:cs="Arial"/>
          <w:lang w:val="id-ID"/>
        </w:rPr>
        <w:t xml:space="preserve"> pH dalam budidaya ikan arwana untuk tumbuh dan dapat berkembang biak dengan baik berkisar pada pH 6-7.5 sehingga sesuai habitat aslinya. Nilai oksigen terlarut terukur pada kisaran 5.38-5.41 mg/l, oksigen terlarut dipertahankan pada sekitar 5mg/l oksigen terlarut diperoleh melalui aerasi pada air yang lembut secara terus menerus dalam wadah budidaya </w:t>
      </w:r>
      <w:r w:rsidRPr="003D3436">
        <w:rPr>
          <w:rFonts w:cs="Arial"/>
          <w:lang w:val="id-ID"/>
        </w:rPr>
        <w:fldChar w:fldCharType="begin" w:fldLock="1"/>
      </w:r>
      <w:r w:rsidRPr="003D3436">
        <w:rPr>
          <w:rFonts w:cs="Arial"/>
          <w:lang w:val="id-ID"/>
        </w:rPr>
        <w:instrText>ADDIN CSL_CITATION {"citationItems":[{"id":"ITEM-1","itemData":{"ISBN":"0859-600X","abstract":"La pisciculture dans les étangs et les cages est très courante dans les zones d'eau douce du delta du Mékong au Vietnam, où l'aquaculture joue un rôle très important dans la production halieutique nationale. L'élevage de la tête de serpent géante a commencé dans les années 1960 alors que la culture de la tête de serpent commune a eu lieu depuis le milieu des années 1990. Il y a deux groupes de tête de serpent, Parachanna et Channa. Le groupe Channa compte 27 espèces et est réparti dans la plupart des pays d'Asie alors que Parachanna est principalement distribué en Afrique, avec seulement trois espèces. Il y a quatre espèces de Channidae dans le Delta du Mékong: Channa gachua (Ca Chanh duc), Channa lucius (Ca Jour), Channa striata (Ca loc den), Channa micropeltes (Ca loc bong) (Khoa et Huong, 1993). Cependant, deux espèces - Ca loc den ou la tête de serpent commune (C. striata) et Ca loc bong (C. micropeltes) - sont les principales espèces de Snakehead cultivées dans le delta. Dans les pays asiatiques, la tête de serpent est cultivée dans des systèmes semi-intensifs ou intensifs dans des bassins en terre, des cages, des fossés de jardin et des rizières (Ling, 1997, Xuan et al., 1994). Long et al. (2004) ont estimé la production de tête de serpent cultivée dans le MKD en 2002 à environ 5 300 tonnes, principalement dans les provinces d'An Giang, de Dong Thap, de Can Tho et de Kien Giang. Notre production estimée de têtes de serpent des provinces en 2009 était d'environ 30 000 tonnes, dont 7 500 étaient des têtes de serpent géantes. Tous les éleveurs de serpents étudiés dans cette étude pratiquaient spontanément l'aquaculture à petite échelle sans aucune planification ni gestion du secteur. Cependant, l'information sur les têtes de serpent n'est pas très disponible (Huan, 2007) alors que de nombreux problèmes doivent être résolus, en particulier, la dépendance vis-à-vis de l'approvisionnement en petits poissons utilisés pour l'alimentation des têtes de serpent constitue une source importante de protéines animales pour une proportion significative de la population du delta. Il convient de noter qu'il existe trois conditions géographiques typiques dans les zones d'eau douce du delta par niveau d'inondation annuel, à savoir les zones inondées profondes (plus de 2 m de profondeur au plus fort des inondations), les zones inondées moyennes (1-2 m de profondeur ), et la zone inondée peu profonde (moins de 2 m de profondeur). Les stocks de poissons sauvages et les …","author":[{"dropping-particle":"","family":"Suleiman","given":"Mohamad Zaini","non-dropping-particle":"","parse-names":false,"suffix":""}],"container-title":"Aquaculture Asia","id":"ITEM-1","issue":"3","issued":{"date-parts":[["2003"]]},"page":"5","title":"Aquaculture Asia","type":"article-journal","volume":"8"},"uris":["http://www.mendeley.com/documents/?uuid=f0b52bc7-8082-4fbb-9399-8aa759af3aa3"]}],"mendeley":{"formattedCitation":"(Suleiman, 2003)","plainTextFormattedCitation":"(Suleiman, 2003)","previouslyFormattedCitation":"(Suleiman, 2003)"},"properties":{"noteIndex":0},"schema":"https://github.com/citation-style-language/schema/raw/master/csl-citation.json"}</w:instrText>
      </w:r>
      <w:r w:rsidRPr="003D3436">
        <w:rPr>
          <w:rFonts w:cs="Arial"/>
          <w:lang w:val="id-ID"/>
        </w:rPr>
        <w:fldChar w:fldCharType="separate"/>
      </w:r>
      <w:r w:rsidRPr="003D3436">
        <w:rPr>
          <w:rFonts w:cs="Arial"/>
          <w:noProof/>
          <w:lang w:val="id-ID"/>
        </w:rPr>
        <w:t>(Suleiman, 2003)</w:t>
      </w:r>
      <w:r w:rsidRPr="003D3436">
        <w:rPr>
          <w:rFonts w:cs="Arial"/>
          <w:lang w:val="id-ID"/>
        </w:rPr>
        <w:fldChar w:fldCharType="end"/>
      </w:r>
      <w:r w:rsidRPr="003D3436">
        <w:rPr>
          <w:rFonts w:cs="Arial"/>
          <w:lang w:val="id-ID"/>
        </w:rPr>
        <w:t xml:space="preserve">. Kualitas air pemeliharaan dikontrol </w:t>
      </w:r>
      <w:r w:rsidR="003D178C" w:rsidRPr="003D3436">
        <w:rPr>
          <w:rFonts w:cs="Arial"/>
          <w:lang w:val="id-ID"/>
        </w:rPr>
        <w:t>serta</w:t>
      </w:r>
      <w:r w:rsidRPr="003D3436">
        <w:rPr>
          <w:rFonts w:cs="Arial"/>
          <w:lang w:val="id-ID"/>
        </w:rPr>
        <w:t xml:space="preserve"> dilakukan pergantian air 30-35</w:t>
      </w:r>
      <w:r w:rsidR="002A5ACB">
        <w:rPr>
          <w:rFonts w:cs="Arial"/>
          <w:lang w:val="id-ID"/>
        </w:rPr>
        <w:t xml:space="preserve"> </w:t>
      </w:r>
      <w:r w:rsidRPr="003D3436">
        <w:rPr>
          <w:rFonts w:cs="Arial"/>
          <w:lang w:val="id-ID"/>
        </w:rPr>
        <w:t xml:space="preserve">% dari total volume total secara rutin. Sehingga kestabilan kualitas air pada media pemeliharaan menunjukan nilai selama penelitian tersebut </w:t>
      </w:r>
      <w:r w:rsidRPr="003D3436">
        <w:rPr>
          <w:rFonts w:cs="Arial"/>
          <w:lang w:val="id-ID"/>
        </w:rPr>
        <w:lastRenderedPageBreak/>
        <w:t>layak sebagai media budidaya ikan arwana super red</w:t>
      </w:r>
      <w:r w:rsidR="009F65D1" w:rsidRPr="003D3436">
        <w:rPr>
          <w:rFonts w:cs="Arial"/>
          <w:lang w:val="id-ID"/>
        </w:rPr>
        <w:t xml:space="preserve">. </w:t>
      </w:r>
      <w:r w:rsidR="003D178C" w:rsidRPr="003D3436">
        <w:rPr>
          <w:rFonts w:cs="Arial"/>
          <w:lang w:val="id-ID"/>
        </w:rPr>
        <w:t>P</w:t>
      </w:r>
      <w:r w:rsidRPr="003D3436">
        <w:rPr>
          <w:rFonts w:cs="Arial"/>
          <w:lang w:val="id-ID"/>
        </w:rPr>
        <w:t xml:space="preserve">arameter kualitas air juga di pengaruhi oleh daya didukung perairan dengan tingkat penebaran ikan yang rendah serta sistem filter dan sumber air yang memadai. </w:t>
      </w:r>
    </w:p>
    <w:p w14:paraId="1B0CDBF8" w14:textId="77777777" w:rsidR="00EF2B11" w:rsidRPr="003D3436" w:rsidRDefault="00EF2B11" w:rsidP="000558C5">
      <w:pPr>
        <w:rPr>
          <w:rFonts w:cs="Arial"/>
          <w:lang w:val="id-ID"/>
        </w:rPr>
      </w:pPr>
    </w:p>
    <w:p w14:paraId="5A603A52" w14:textId="2FFA8930" w:rsidR="00C838E3" w:rsidRPr="003D3436" w:rsidRDefault="006048DA" w:rsidP="00C838E3">
      <w:pPr>
        <w:pStyle w:val="NoSpacing"/>
      </w:pPr>
      <w:bookmarkStart w:id="38" w:name="_Toc106659607"/>
      <w:bookmarkStart w:id="39" w:name="_Toc106702702"/>
      <w:bookmarkStart w:id="40" w:name="_Toc106795711"/>
      <w:r w:rsidRPr="003D3436">
        <w:t>Kesimpulan</w:t>
      </w:r>
      <w:bookmarkEnd w:id="38"/>
      <w:bookmarkEnd w:id="39"/>
      <w:bookmarkEnd w:id="40"/>
      <w:r w:rsidRPr="003D3436">
        <w:t xml:space="preserve"> </w:t>
      </w:r>
    </w:p>
    <w:p w14:paraId="396DB980" w14:textId="77777777" w:rsidR="004F4D66" w:rsidRPr="003D3436" w:rsidRDefault="004F4D66" w:rsidP="00C838E3">
      <w:pPr>
        <w:pStyle w:val="NoSpacing"/>
      </w:pPr>
    </w:p>
    <w:p w14:paraId="64D3E0FD" w14:textId="581501F9" w:rsidR="003E7466" w:rsidRPr="003D3436" w:rsidRDefault="003E7466" w:rsidP="00DF6908">
      <w:pPr>
        <w:ind w:firstLine="0"/>
        <w:rPr>
          <w:lang w:val="id-ID"/>
        </w:rPr>
      </w:pPr>
      <w:r w:rsidRPr="003D3436">
        <w:rPr>
          <w:lang w:val="id-ID"/>
        </w:rPr>
        <w:t>Penelitian ini membandingkan status serapan karotenoid total yang terakumulasi di dalam tubuh ikan arwana.</w:t>
      </w:r>
      <w:r w:rsidR="009A66CC" w:rsidRPr="003D3436">
        <w:rPr>
          <w:lang w:val="id-ID"/>
        </w:rPr>
        <w:t xml:space="preserve"> Selisih serapan total karotenoid terbaik </w:t>
      </w:r>
      <w:r w:rsidR="00FE762D" w:rsidRPr="003D3436">
        <w:rPr>
          <w:lang w:val="id-ID"/>
        </w:rPr>
        <w:t xml:space="preserve">diperoleh </w:t>
      </w:r>
      <w:r w:rsidR="009A66CC" w:rsidRPr="003D3436">
        <w:rPr>
          <w:lang w:val="id-ID"/>
        </w:rPr>
        <w:t xml:space="preserve">pada </w:t>
      </w:r>
      <w:r w:rsidR="00FE762D" w:rsidRPr="003D3436">
        <w:rPr>
          <w:lang w:val="id-ID"/>
        </w:rPr>
        <w:t xml:space="preserve">perlakuan </w:t>
      </w:r>
      <w:r w:rsidR="009A66CC" w:rsidRPr="003D3436">
        <w:rPr>
          <w:lang w:val="id-ID"/>
        </w:rPr>
        <w:t>pemberian suplemen astaxanthin</w:t>
      </w:r>
      <w:r w:rsidR="00FE762D" w:rsidRPr="003D3436">
        <w:rPr>
          <w:lang w:val="id-ID"/>
        </w:rPr>
        <w:t xml:space="preserve"> 160</w:t>
      </w:r>
      <w:r w:rsidR="002A5ACB">
        <w:rPr>
          <w:lang w:val="id-ID"/>
        </w:rPr>
        <w:t xml:space="preserve"> </w:t>
      </w:r>
      <w:r w:rsidR="00FE762D" w:rsidRPr="003D3436">
        <w:rPr>
          <w:lang w:val="id-ID"/>
        </w:rPr>
        <w:t>mg/kg</w:t>
      </w:r>
      <w:r w:rsidR="009A66CC" w:rsidRPr="003D3436">
        <w:rPr>
          <w:lang w:val="id-ID"/>
        </w:rPr>
        <w:t xml:space="preserve"> </w:t>
      </w:r>
      <w:r w:rsidR="00FE762D" w:rsidRPr="003D3436">
        <w:rPr>
          <w:lang w:val="id-ID"/>
        </w:rPr>
        <w:t xml:space="preserve">dengan nilai selisih peningkatan </w:t>
      </w:r>
      <w:r w:rsidR="009A66CC" w:rsidRPr="003D3436">
        <w:rPr>
          <w:lang w:val="id-ID"/>
        </w:rPr>
        <w:t>3.40 mg/kg dan perlakuan kombinasi</w:t>
      </w:r>
      <w:r w:rsidR="00FE762D" w:rsidRPr="003D3436">
        <w:rPr>
          <w:lang w:val="id-ID"/>
        </w:rPr>
        <w:t xml:space="preserve"> astaxanthin dan pencahayaan dengan nilai selisih </w:t>
      </w:r>
      <w:r w:rsidR="009A66CC" w:rsidRPr="003D3436">
        <w:rPr>
          <w:lang w:val="id-ID"/>
        </w:rPr>
        <w:t>2.64</w:t>
      </w:r>
      <w:r w:rsidR="002A5ACB">
        <w:rPr>
          <w:lang w:val="id-ID"/>
        </w:rPr>
        <w:t xml:space="preserve"> </w:t>
      </w:r>
      <w:r w:rsidR="009A66CC" w:rsidRPr="003D3436">
        <w:rPr>
          <w:lang w:val="id-ID"/>
        </w:rPr>
        <w:t>mg/kg</w:t>
      </w:r>
      <w:r w:rsidR="00EF4A7A" w:rsidRPr="003D3436">
        <w:rPr>
          <w:lang w:val="id-ID"/>
        </w:rPr>
        <w:t xml:space="preserve">. Penelitian ini mengklasifikasikan </w:t>
      </w:r>
      <w:r w:rsidR="00841616" w:rsidRPr="003D3436">
        <w:rPr>
          <w:lang w:val="id-ID"/>
        </w:rPr>
        <w:t xml:space="preserve">percepatan </w:t>
      </w:r>
      <w:r w:rsidR="00BC6D5B" w:rsidRPr="003D3436">
        <w:rPr>
          <w:lang w:val="id-ID"/>
        </w:rPr>
        <w:t xml:space="preserve">perubahan </w:t>
      </w:r>
      <w:r w:rsidR="00FE762D" w:rsidRPr="003D3436">
        <w:rPr>
          <w:lang w:val="id-ID"/>
        </w:rPr>
        <w:t xml:space="preserve">karotenoid total </w:t>
      </w:r>
      <w:r w:rsidR="00626D94" w:rsidRPr="003D3436">
        <w:rPr>
          <w:lang w:val="id-ID"/>
        </w:rPr>
        <w:t xml:space="preserve">hanya </w:t>
      </w:r>
      <w:r w:rsidR="00EF4A7A" w:rsidRPr="003D3436">
        <w:rPr>
          <w:lang w:val="id-ID"/>
        </w:rPr>
        <w:t>dapat dilakukan</w:t>
      </w:r>
      <w:r w:rsidR="00FE762D" w:rsidRPr="003D3436">
        <w:rPr>
          <w:lang w:val="id-ID"/>
        </w:rPr>
        <w:t xml:space="preserve"> dengan asupan karotenoid</w:t>
      </w:r>
      <w:r w:rsidR="00EF4A7A" w:rsidRPr="003D3436">
        <w:rPr>
          <w:lang w:val="id-ID"/>
        </w:rPr>
        <w:t xml:space="preserve">, </w:t>
      </w:r>
      <w:r w:rsidR="00626D94" w:rsidRPr="003D3436">
        <w:rPr>
          <w:lang w:val="id-ID"/>
        </w:rPr>
        <w:t xml:space="preserve">dan </w:t>
      </w:r>
      <w:r w:rsidR="00BC6D5B" w:rsidRPr="003D3436">
        <w:rPr>
          <w:lang w:val="id-ID"/>
        </w:rPr>
        <w:t xml:space="preserve">kurang efektif </w:t>
      </w:r>
      <w:r w:rsidR="00626D94" w:rsidRPr="003D3436">
        <w:rPr>
          <w:lang w:val="id-ID"/>
        </w:rPr>
        <w:t xml:space="preserve">untuk </w:t>
      </w:r>
      <w:proofErr w:type="spellStart"/>
      <w:r w:rsidR="00EF4A7A" w:rsidRPr="003D3436">
        <w:t>perlakuan</w:t>
      </w:r>
      <w:proofErr w:type="spellEnd"/>
      <w:r w:rsidR="00841616" w:rsidRPr="003D3436">
        <w:rPr>
          <w:lang w:val="id-ID"/>
        </w:rPr>
        <w:t xml:space="preserve"> pencahayaan dan kontrol</w:t>
      </w:r>
      <w:r w:rsidR="00626D94" w:rsidRPr="003D3436">
        <w:rPr>
          <w:lang w:val="id-ID"/>
        </w:rPr>
        <w:t xml:space="preserve"> dalam peningkatan nilai karotenoid total.</w:t>
      </w:r>
    </w:p>
    <w:p w14:paraId="7755813E" w14:textId="264C209C" w:rsidR="002B415E" w:rsidRPr="003D3436" w:rsidRDefault="002B415E" w:rsidP="002B415E">
      <w:pPr>
        <w:ind w:firstLine="0"/>
        <w:rPr>
          <w:lang w:val="id-ID"/>
        </w:rPr>
      </w:pPr>
    </w:p>
    <w:p w14:paraId="518BC887" w14:textId="25F3E9A5" w:rsidR="002B415E" w:rsidRPr="003D3436" w:rsidRDefault="002B415E" w:rsidP="002A5ACB">
      <w:pPr>
        <w:pStyle w:val="NoSpacing"/>
        <w:rPr>
          <w:lang w:val="id-ID"/>
        </w:rPr>
      </w:pPr>
      <w:r w:rsidRPr="003D3436">
        <w:rPr>
          <w:lang w:val="id-ID"/>
        </w:rPr>
        <w:t>Daftar Pustaka</w:t>
      </w:r>
    </w:p>
    <w:p w14:paraId="51AF8EF8" w14:textId="77777777" w:rsidR="002B415E" w:rsidRPr="003D3436" w:rsidRDefault="002B415E" w:rsidP="002B415E">
      <w:pPr>
        <w:ind w:firstLine="0"/>
        <w:rPr>
          <w:lang w:val="id-ID"/>
        </w:rPr>
      </w:pPr>
    </w:p>
    <w:bookmarkEnd w:id="1"/>
    <w:p w14:paraId="699EE95A" w14:textId="1C3A3A76" w:rsidR="002B415E" w:rsidRPr="003D3436" w:rsidRDefault="002B415E" w:rsidP="00C6632F">
      <w:pPr>
        <w:widowControl w:val="0"/>
        <w:autoSpaceDE w:val="0"/>
        <w:autoSpaceDN w:val="0"/>
        <w:adjustRightInd w:val="0"/>
        <w:spacing w:before="120" w:after="120"/>
        <w:ind w:left="480" w:hanging="480"/>
        <w:rPr>
          <w:rFonts w:cs="Arial"/>
          <w:noProof/>
        </w:rPr>
      </w:pPr>
      <w:r w:rsidRPr="003D3436">
        <w:rPr>
          <w:rFonts w:cs="Arial"/>
        </w:rPr>
        <w:fldChar w:fldCharType="begin" w:fldLock="1"/>
      </w:r>
      <w:r w:rsidRPr="003D3436">
        <w:rPr>
          <w:rFonts w:cs="Arial"/>
        </w:rPr>
        <w:instrText xml:space="preserve">ADDIN Mendeley Bibliography CSL_BIBLIOGRAPHY </w:instrText>
      </w:r>
      <w:r w:rsidRPr="003D3436">
        <w:rPr>
          <w:rFonts w:cs="Arial"/>
        </w:rPr>
        <w:fldChar w:fldCharType="separate"/>
      </w:r>
      <w:r w:rsidRPr="003D3436">
        <w:rPr>
          <w:rFonts w:cs="Arial"/>
          <w:noProof/>
        </w:rPr>
        <w:t xml:space="preserve">Anderson, S. (2000). Salmon Color and the Consumer. IIFET 2000 Proceedings, 3. </w:t>
      </w:r>
    </w:p>
    <w:p w14:paraId="06336456" w14:textId="77777777" w:rsidR="002A5ACB" w:rsidRDefault="002B415E" w:rsidP="00C6632F">
      <w:pPr>
        <w:widowControl w:val="0"/>
        <w:autoSpaceDE w:val="0"/>
        <w:autoSpaceDN w:val="0"/>
        <w:adjustRightInd w:val="0"/>
        <w:spacing w:before="120" w:after="120"/>
        <w:ind w:left="1134" w:hanging="1134"/>
        <w:rPr>
          <w:rFonts w:cs="Arial"/>
          <w:noProof/>
        </w:rPr>
      </w:pPr>
      <w:r w:rsidRPr="003D3436">
        <w:rPr>
          <w:rFonts w:cs="Arial"/>
          <w:noProof/>
        </w:rPr>
        <w:t xml:space="preserve">Aras, A. K., Nirmala, K., Soelistyowati, D. T., &amp; Sudarto. (2016). Manipulasi </w:t>
      </w:r>
      <w:r w:rsidR="006A0B74" w:rsidRPr="003D3436">
        <w:rPr>
          <w:rFonts w:cs="Arial"/>
          <w:noProof/>
        </w:rPr>
        <w:t xml:space="preserve">Spektrum Cahaya Terhadap Pertumbuhan Dan Kualitas Warna Yuwana Ikan Botia </w:t>
      </w:r>
      <w:r w:rsidRPr="003D3436">
        <w:rPr>
          <w:rFonts w:cs="Arial"/>
          <w:noProof/>
        </w:rPr>
        <w:t xml:space="preserve">Chromobotia </w:t>
      </w:r>
      <w:r w:rsidR="006A0B74" w:rsidRPr="003D3436">
        <w:rPr>
          <w:rFonts w:cs="Arial"/>
          <w:noProof/>
        </w:rPr>
        <w:t>Macracanthus</w:t>
      </w:r>
      <w:r w:rsidRPr="003D3436">
        <w:rPr>
          <w:rFonts w:cs="Arial"/>
          <w:noProof/>
        </w:rPr>
        <w:t xml:space="preserve"> (Bleeker, 1852). </w:t>
      </w:r>
      <w:r w:rsidRPr="003D3436">
        <w:rPr>
          <w:rFonts w:cs="Arial"/>
          <w:i/>
          <w:iCs/>
          <w:noProof/>
        </w:rPr>
        <w:t>Jurnal Iktiologi Indonesia.,</w:t>
      </w:r>
      <w:r w:rsidRPr="003D3436">
        <w:rPr>
          <w:rFonts w:cs="Arial"/>
          <w:noProof/>
        </w:rPr>
        <w:t xml:space="preserve"> 16(1), 45–55.</w:t>
      </w:r>
    </w:p>
    <w:p w14:paraId="6A904FE1" w14:textId="77777777" w:rsidR="002A5ACB" w:rsidRDefault="002B415E" w:rsidP="00C6632F">
      <w:pPr>
        <w:widowControl w:val="0"/>
        <w:autoSpaceDE w:val="0"/>
        <w:autoSpaceDN w:val="0"/>
        <w:adjustRightInd w:val="0"/>
        <w:spacing w:before="120" w:after="120"/>
        <w:ind w:left="1134" w:hanging="1134"/>
        <w:rPr>
          <w:rFonts w:cs="Arial"/>
          <w:noProof/>
        </w:rPr>
      </w:pPr>
      <w:r w:rsidRPr="003D3436">
        <w:rPr>
          <w:rFonts w:cs="Arial"/>
          <w:noProof/>
        </w:rPr>
        <w:t xml:space="preserve">Arulvasu, C., Meena, S. R., Chandhirasekar, D., &amp; Sivaganam, S. (2013). Evaluation of Natural Sources of Carotenoid Pigments from Rosa rubiginosa on Growth, Survival and Coloration of Xiphophorus helleri Fish Fry. </w:t>
      </w:r>
      <w:r w:rsidRPr="003D3436">
        <w:rPr>
          <w:rFonts w:cs="Arial"/>
          <w:i/>
          <w:iCs/>
          <w:noProof/>
        </w:rPr>
        <w:t xml:space="preserve">European Journal of Biological Sciences, </w:t>
      </w:r>
      <w:r w:rsidRPr="003D3436">
        <w:rPr>
          <w:rFonts w:cs="Arial"/>
          <w:noProof/>
        </w:rPr>
        <w:t xml:space="preserve">5(2), 44–49. </w:t>
      </w:r>
    </w:p>
    <w:p w14:paraId="0F2AE6B3" w14:textId="77777777" w:rsidR="002A5ACB" w:rsidRDefault="002B415E" w:rsidP="00C6632F">
      <w:pPr>
        <w:widowControl w:val="0"/>
        <w:autoSpaceDE w:val="0"/>
        <w:autoSpaceDN w:val="0"/>
        <w:adjustRightInd w:val="0"/>
        <w:spacing w:before="120" w:after="120"/>
        <w:ind w:left="1134" w:hanging="1134"/>
        <w:rPr>
          <w:rFonts w:cs="Arial"/>
          <w:noProof/>
        </w:rPr>
      </w:pPr>
      <w:r w:rsidRPr="003D3436">
        <w:rPr>
          <w:rFonts w:cs="Arial"/>
          <w:noProof/>
        </w:rPr>
        <w:t xml:space="preserve">Berg, H. Van Den. (1999). Lead Review Arficle Carotenoid Interactions. </w:t>
      </w:r>
      <w:r w:rsidRPr="003D3436">
        <w:rPr>
          <w:rFonts w:cs="Arial"/>
          <w:i/>
          <w:iCs/>
          <w:noProof/>
        </w:rPr>
        <w:t>Nutrition</w:t>
      </w:r>
      <w:r w:rsidRPr="003D3436">
        <w:rPr>
          <w:rFonts w:cs="Arial"/>
          <w:noProof/>
        </w:rPr>
        <w:t>, 57(1), 7–10.</w:t>
      </w:r>
    </w:p>
    <w:p w14:paraId="05556A4F" w14:textId="77777777" w:rsidR="002A5ACB" w:rsidRDefault="002B415E" w:rsidP="00C6632F">
      <w:pPr>
        <w:widowControl w:val="0"/>
        <w:autoSpaceDE w:val="0"/>
        <w:autoSpaceDN w:val="0"/>
        <w:adjustRightInd w:val="0"/>
        <w:spacing w:before="120" w:after="120"/>
        <w:ind w:left="1134" w:hanging="1134"/>
        <w:rPr>
          <w:rFonts w:cs="Arial"/>
          <w:noProof/>
        </w:rPr>
      </w:pPr>
      <w:r w:rsidRPr="003D3436">
        <w:rPr>
          <w:rFonts w:cs="Arial"/>
          <w:noProof/>
        </w:rPr>
        <w:t xml:space="preserve">Dewes, J., Chuan, L. L., &amp; Cheong, L. (1999). The Dragon Fish. Kingdom Books </w:t>
      </w:r>
      <w:r w:rsidRPr="003D3436">
        <w:rPr>
          <w:rFonts w:cs="Arial"/>
          <w:i/>
          <w:iCs/>
          <w:noProof/>
        </w:rPr>
        <w:t>England</w:t>
      </w:r>
      <w:r w:rsidRPr="003D3436">
        <w:rPr>
          <w:rFonts w:cs="Arial"/>
          <w:noProof/>
        </w:rPr>
        <w:t>.</w:t>
      </w:r>
    </w:p>
    <w:p w14:paraId="758092D2" w14:textId="77777777" w:rsidR="002A5ACB" w:rsidRDefault="002B415E" w:rsidP="00C6632F">
      <w:pPr>
        <w:widowControl w:val="0"/>
        <w:autoSpaceDE w:val="0"/>
        <w:autoSpaceDN w:val="0"/>
        <w:adjustRightInd w:val="0"/>
        <w:spacing w:before="120" w:after="120"/>
        <w:ind w:left="1134" w:hanging="1134"/>
        <w:rPr>
          <w:rFonts w:cs="Arial"/>
          <w:noProof/>
        </w:rPr>
      </w:pPr>
      <w:r w:rsidRPr="003D3436">
        <w:rPr>
          <w:rFonts w:cs="Arial"/>
          <w:noProof/>
        </w:rPr>
        <w:t xml:space="preserve">Effendie, M. (1997). Biologi Perikanan. </w:t>
      </w:r>
      <w:r w:rsidRPr="003D3436">
        <w:rPr>
          <w:rFonts w:cs="Arial"/>
          <w:i/>
          <w:iCs/>
          <w:noProof/>
        </w:rPr>
        <w:t>Yayasan Pustaka Indonesia</w:t>
      </w:r>
      <w:r w:rsidRPr="003D3436">
        <w:rPr>
          <w:rFonts w:cs="Arial"/>
          <w:noProof/>
        </w:rPr>
        <w:t>.</w:t>
      </w:r>
    </w:p>
    <w:p w14:paraId="5EB16EAC" w14:textId="77777777" w:rsidR="002A5ACB" w:rsidRDefault="002B415E" w:rsidP="00C6632F">
      <w:pPr>
        <w:widowControl w:val="0"/>
        <w:autoSpaceDE w:val="0"/>
        <w:autoSpaceDN w:val="0"/>
        <w:adjustRightInd w:val="0"/>
        <w:spacing w:before="120" w:after="120"/>
        <w:ind w:left="1134" w:hanging="1134"/>
        <w:rPr>
          <w:rFonts w:cs="Arial"/>
          <w:noProof/>
        </w:rPr>
      </w:pPr>
      <w:r w:rsidRPr="003D3436">
        <w:rPr>
          <w:rFonts w:cs="Arial"/>
          <w:noProof/>
        </w:rPr>
        <w:t>Hellaliaghdam, H., Mohammadzadeh, H., Hemmingsson, T., Melin, B., Allebeck, P., Lundberg, I., Heil, M., Rolke, B., Jansen-Osmann, P., Ps, J., Higgins, H. J., Hicks, K. L., Harrison, T. L., Engle, R. W., Pell, L., Du, B., Hershberger, W. A., Stewart, M. R., Laughlin, N. K.,</w:t>
      </w:r>
      <w:r w:rsidR="00A82BD3" w:rsidRPr="003D3436">
        <w:rPr>
          <w:rFonts w:cs="Arial"/>
          <w:noProof/>
          <w:lang w:val="id-ID"/>
        </w:rPr>
        <w:t xml:space="preserve"> </w:t>
      </w:r>
      <w:r w:rsidRPr="003D3436">
        <w:rPr>
          <w:rFonts w:cs="Arial"/>
          <w:noProof/>
        </w:rPr>
        <w:t xml:space="preserve">Education, M. (2010). No </w:t>
      </w:r>
      <w:r w:rsidRPr="003D3436">
        <w:rPr>
          <w:rFonts w:eastAsia="MS Gothic" w:cs="Arial"/>
          <w:noProof/>
        </w:rPr>
        <w:t>主観的健康感を中心とした在宅高齢者における</w:t>
      </w:r>
      <w:r w:rsidR="00A82BD3" w:rsidRPr="003D3436">
        <w:rPr>
          <w:rFonts w:eastAsia="MS Gothic" w:cs="Arial"/>
          <w:noProof/>
        </w:rPr>
        <w:t xml:space="preserve"> </w:t>
      </w:r>
      <w:r w:rsidRPr="003D3436">
        <w:rPr>
          <w:rFonts w:eastAsia="MS Gothic" w:cs="Arial"/>
          <w:noProof/>
        </w:rPr>
        <w:t>健康関連指標に関する共分散構造分析</w:t>
      </w:r>
      <w:r w:rsidR="00A82BD3" w:rsidRPr="003D3436">
        <w:rPr>
          <w:rFonts w:eastAsia="MS Gothic" w:cs="Arial"/>
          <w:noProof/>
        </w:rPr>
        <w:t xml:space="preserve"> </w:t>
      </w:r>
      <w:r w:rsidRPr="003D3436">
        <w:rPr>
          <w:rFonts w:cs="Arial"/>
          <w:noProof/>
        </w:rPr>
        <w:t xml:space="preserve">Title. </w:t>
      </w:r>
      <w:r w:rsidRPr="003D3436">
        <w:rPr>
          <w:rFonts w:cs="Arial"/>
          <w:i/>
          <w:iCs/>
          <w:noProof/>
        </w:rPr>
        <w:t>Intelligence</w:t>
      </w:r>
      <w:r w:rsidRPr="003D3436">
        <w:rPr>
          <w:rFonts w:cs="Arial"/>
          <w:noProof/>
        </w:rPr>
        <w:t>, 7(2), 1–10.</w:t>
      </w:r>
    </w:p>
    <w:p w14:paraId="48E66902" w14:textId="77777777" w:rsidR="002A5ACB" w:rsidRDefault="002B415E" w:rsidP="00C6632F">
      <w:pPr>
        <w:widowControl w:val="0"/>
        <w:autoSpaceDE w:val="0"/>
        <w:autoSpaceDN w:val="0"/>
        <w:adjustRightInd w:val="0"/>
        <w:spacing w:before="120" w:after="120"/>
        <w:ind w:left="1134" w:hanging="1134"/>
        <w:rPr>
          <w:rFonts w:cs="Arial"/>
          <w:noProof/>
        </w:rPr>
      </w:pPr>
      <w:r w:rsidRPr="003D3436">
        <w:rPr>
          <w:rFonts w:cs="Arial"/>
          <w:noProof/>
        </w:rPr>
        <w:t>Ho, A. L. F. C., O’Shea, S. K., &amp; Pomeroy, H. F. (2013).</w:t>
      </w:r>
      <w:r w:rsidR="00A82BD3" w:rsidRPr="003D3436">
        <w:rPr>
          <w:rFonts w:cs="Arial"/>
          <w:noProof/>
        </w:rPr>
        <w:t xml:space="preserve"> </w:t>
      </w:r>
      <w:r w:rsidRPr="003D3436">
        <w:rPr>
          <w:rFonts w:cs="Arial"/>
          <w:noProof/>
        </w:rPr>
        <w:t xml:space="preserve">Dietary </w:t>
      </w:r>
      <w:r w:rsidR="00A82BD3" w:rsidRPr="003D3436">
        <w:rPr>
          <w:rFonts w:cs="Arial"/>
          <w:noProof/>
        </w:rPr>
        <w:t>Esterified Astaxanthin Effects On Color, Carotenoid Concentrations, And Compositions Of Clown Anemone</w:t>
      </w:r>
      <w:r w:rsidR="00A82BD3" w:rsidRPr="003D3436">
        <w:rPr>
          <w:rFonts w:cs="Arial"/>
          <w:noProof/>
          <w:lang w:val="id-ID"/>
        </w:rPr>
        <w:t xml:space="preserve"> </w:t>
      </w:r>
      <w:r w:rsidR="00A82BD3" w:rsidRPr="003D3436">
        <w:rPr>
          <w:rFonts w:cs="Arial"/>
          <w:noProof/>
        </w:rPr>
        <w:t xml:space="preserve">fish, </w:t>
      </w:r>
      <w:r w:rsidRPr="003D3436">
        <w:rPr>
          <w:rFonts w:cs="Arial"/>
          <w:i/>
          <w:iCs/>
          <w:noProof/>
        </w:rPr>
        <w:t xml:space="preserve">Amphiprion </w:t>
      </w:r>
      <w:r w:rsidR="00A82BD3" w:rsidRPr="003D3436">
        <w:rPr>
          <w:rFonts w:cs="Arial"/>
          <w:i/>
          <w:iCs/>
          <w:noProof/>
        </w:rPr>
        <w:t>Ocellaris</w:t>
      </w:r>
      <w:r w:rsidR="00A82BD3" w:rsidRPr="003D3436">
        <w:rPr>
          <w:rFonts w:cs="Arial"/>
          <w:noProof/>
        </w:rPr>
        <w:t>, Skin</w:t>
      </w:r>
      <w:r w:rsidRPr="003D3436">
        <w:rPr>
          <w:rFonts w:cs="Arial"/>
          <w:noProof/>
        </w:rPr>
        <w:t xml:space="preserve">. Aquaculture International, 21(2), 361–374. </w:t>
      </w:r>
    </w:p>
    <w:p w14:paraId="60C85F87" w14:textId="77777777" w:rsidR="002A5ACB" w:rsidRDefault="002B415E" w:rsidP="00C6632F">
      <w:pPr>
        <w:widowControl w:val="0"/>
        <w:autoSpaceDE w:val="0"/>
        <w:autoSpaceDN w:val="0"/>
        <w:adjustRightInd w:val="0"/>
        <w:spacing w:before="120" w:after="120"/>
        <w:ind w:left="1134" w:hanging="1134"/>
        <w:rPr>
          <w:rFonts w:cs="Arial"/>
          <w:noProof/>
        </w:rPr>
      </w:pPr>
      <w:r w:rsidRPr="003D3436">
        <w:rPr>
          <w:rFonts w:cs="Arial"/>
          <w:noProof/>
        </w:rPr>
        <w:t xml:space="preserve">Kusumaningtyas, R., &amp; Leenawaty, L. (2019). Isomerisasi dan Oksidasi Senyawa Karotenoid dalam Buah Kelapa Sawit Selama Pengolahan </w:t>
      </w:r>
      <w:r w:rsidR="00A82BD3" w:rsidRPr="003D3436">
        <w:rPr>
          <w:rFonts w:cs="Arial"/>
          <w:noProof/>
        </w:rPr>
        <w:t>Cpo The Isomerization And Oxidation Of Carotenoid Compounds In The Oil Palm</w:t>
      </w:r>
      <w:r w:rsidRPr="003D3436">
        <w:rPr>
          <w:rFonts w:cs="Arial"/>
          <w:noProof/>
        </w:rPr>
        <w:t>.</w:t>
      </w:r>
      <w:r w:rsidRPr="003D3436">
        <w:rPr>
          <w:rFonts w:cs="Arial"/>
          <w:i/>
          <w:iCs/>
          <w:noProof/>
        </w:rPr>
        <w:t xml:space="preserve"> Indo. J. Chem</w:t>
      </w:r>
      <w:r w:rsidRPr="003D3436">
        <w:rPr>
          <w:rFonts w:cs="Arial"/>
          <w:noProof/>
        </w:rPr>
        <w:t>, 9</w:t>
      </w:r>
      <w:r w:rsidR="006E6904" w:rsidRPr="003D3436">
        <w:rPr>
          <w:rFonts w:cs="Arial"/>
          <w:noProof/>
          <w:lang w:val="id-ID"/>
        </w:rPr>
        <w:t xml:space="preserve"> </w:t>
      </w:r>
      <w:r w:rsidRPr="003D3436">
        <w:rPr>
          <w:rFonts w:cs="Arial"/>
          <w:noProof/>
        </w:rPr>
        <w:t>(November), 48–53.</w:t>
      </w:r>
    </w:p>
    <w:p w14:paraId="7BE12E43" w14:textId="77777777" w:rsidR="002A5ACB" w:rsidRDefault="002B415E" w:rsidP="00C6632F">
      <w:pPr>
        <w:widowControl w:val="0"/>
        <w:autoSpaceDE w:val="0"/>
        <w:autoSpaceDN w:val="0"/>
        <w:adjustRightInd w:val="0"/>
        <w:spacing w:before="120" w:after="120"/>
        <w:ind w:left="1134" w:hanging="1134"/>
        <w:rPr>
          <w:rFonts w:cs="Arial"/>
          <w:noProof/>
        </w:rPr>
      </w:pPr>
      <w:r w:rsidRPr="003D3436">
        <w:rPr>
          <w:rFonts w:cs="Arial"/>
          <w:noProof/>
        </w:rPr>
        <w:t>Novita, R. D., Nirmala, K., Supriyono, E., &amp; Ardi, I. (2019). Efektivitas paparan spektrum cahaya lampu Light Emitting Diode (LED) terhadap pertumbuhan dan kualitas warna yuwana ikan badut,</w:t>
      </w:r>
      <w:r w:rsidR="00073CDA" w:rsidRPr="003D3436">
        <w:rPr>
          <w:rFonts w:cs="Arial"/>
          <w:noProof/>
          <w:lang w:val="id-ID"/>
        </w:rPr>
        <w:t xml:space="preserve"> </w:t>
      </w:r>
      <w:r w:rsidRPr="003D3436">
        <w:rPr>
          <w:rFonts w:cs="Arial"/>
          <w:i/>
          <w:iCs/>
          <w:noProof/>
        </w:rPr>
        <w:t>Amphiprion percula</w:t>
      </w:r>
      <w:r w:rsidRPr="003D3436">
        <w:rPr>
          <w:rFonts w:cs="Arial"/>
          <w:noProof/>
        </w:rPr>
        <w:t xml:space="preserve"> (Lacèpède, 1802) </w:t>
      </w:r>
      <w:r w:rsidRPr="003D3436">
        <w:rPr>
          <w:rFonts w:cs="Arial"/>
          <w:i/>
          <w:iCs/>
          <w:noProof/>
        </w:rPr>
        <w:t>[The effectiveness of LED light spectrum exposure on growth and color performance of</w:t>
      </w:r>
      <w:r w:rsidRPr="003D3436">
        <w:rPr>
          <w:rFonts w:cs="Arial"/>
          <w:noProof/>
        </w:rPr>
        <w:t>. 19(1), 127–141.</w:t>
      </w:r>
    </w:p>
    <w:p w14:paraId="52742AF0" w14:textId="77777777" w:rsidR="002A5ACB" w:rsidRDefault="002B415E" w:rsidP="00C6632F">
      <w:pPr>
        <w:widowControl w:val="0"/>
        <w:autoSpaceDE w:val="0"/>
        <w:autoSpaceDN w:val="0"/>
        <w:adjustRightInd w:val="0"/>
        <w:spacing w:before="120" w:after="120"/>
        <w:ind w:left="1134" w:hanging="1134"/>
        <w:rPr>
          <w:rFonts w:cs="Arial"/>
          <w:noProof/>
        </w:rPr>
      </w:pPr>
      <w:r w:rsidRPr="003D3436">
        <w:rPr>
          <w:rFonts w:cs="Arial"/>
          <w:noProof/>
        </w:rPr>
        <w:t xml:space="preserve">Oshima, N. (2001). Direct </w:t>
      </w:r>
      <w:r w:rsidR="00A82BD3" w:rsidRPr="003D3436">
        <w:rPr>
          <w:rFonts w:cs="Arial"/>
          <w:noProof/>
        </w:rPr>
        <w:t>Reception Of Light By Chromatophores Of Lower Vertebrates</w:t>
      </w:r>
      <w:r w:rsidRPr="003D3436">
        <w:rPr>
          <w:rFonts w:cs="Arial"/>
          <w:noProof/>
        </w:rPr>
        <w:t xml:space="preserve">. </w:t>
      </w:r>
      <w:r w:rsidRPr="003D3436">
        <w:rPr>
          <w:rFonts w:cs="Arial"/>
          <w:i/>
          <w:iCs/>
          <w:noProof/>
        </w:rPr>
        <w:t>Pigment Cell Research</w:t>
      </w:r>
      <w:r w:rsidRPr="003D3436">
        <w:rPr>
          <w:rFonts w:cs="Arial"/>
          <w:noProof/>
        </w:rPr>
        <w:t xml:space="preserve">, 14(5), 312–319. </w:t>
      </w:r>
    </w:p>
    <w:p w14:paraId="492715AA" w14:textId="77777777" w:rsidR="002A5ACB" w:rsidRDefault="002B415E" w:rsidP="00C6632F">
      <w:pPr>
        <w:widowControl w:val="0"/>
        <w:autoSpaceDE w:val="0"/>
        <w:autoSpaceDN w:val="0"/>
        <w:adjustRightInd w:val="0"/>
        <w:spacing w:before="120" w:after="120"/>
        <w:ind w:left="1134" w:hanging="1134"/>
        <w:rPr>
          <w:rFonts w:cs="Arial"/>
          <w:noProof/>
        </w:rPr>
      </w:pPr>
      <w:r w:rsidRPr="003D3436">
        <w:rPr>
          <w:rFonts w:cs="Arial"/>
          <w:noProof/>
        </w:rPr>
        <w:lastRenderedPageBreak/>
        <w:t xml:space="preserve">Rajeswari, M. V., Rajasree, S. R. R., &amp; Balasubramanian, T. (2017). Assessment of Some of the Feeding Aspects and Reproduction of S. undosquamis Distributed in the İskenderun Bay. </w:t>
      </w:r>
      <w:r w:rsidRPr="003D3436">
        <w:rPr>
          <w:rFonts w:cs="Arial"/>
          <w:i/>
          <w:iCs/>
          <w:noProof/>
        </w:rPr>
        <w:t>Turkish Journal of Fisheries and Aquatic Sciences,</w:t>
      </w:r>
      <w:r w:rsidRPr="003D3436">
        <w:rPr>
          <w:rFonts w:cs="Arial"/>
          <w:noProof/>
        </w:rPr>
        <w:t xml:space="preserve"> 17(1), 51–60. </w:t>
      </w:r>
    </w:p>
    <w:p w14:paraId="1BB13B71" w14:textId="77777777" w:rsidR="002A5ACB" w:rsidRDefault="002B415E" w:rsidP="00C6632F">
      <w:pPr>
        <w:widowControl w:val="0"/>
        <w:autoSpaceDE w:val="0"/>
        <w:autoSpaceDN w:val="0"/>
        <w:adjustRightInd w:val="0"/>
        <w:spacing w:before="120" w:after="120"/>
        <w:ind w:left="1134" w:hanging="1134"/>
        <w:rPr>
          <w:rFonts w:cs="Arial"/>
          <w:noProof/>
        </w:rPr>
      </w:pPr>
      <w:r w:rsidRPr="003D3436">
        <w:rPr>
          <w:rFonts w:cs="Arial"/>
          <w:noProof/>
        </w:rPr>
        <w:t>Sukarman, &amp; Hirnawati, R. (2014). Alternatif karotenoid sintesis (astaxantin) untuk meningkatkan kualitas warna ikan mas koki (</w:t>
      </w:r>
      <w:r w:rsidRPr="003D3436">
        <w:rPr>
          <w:rFonts w:cs="Arial"/>
          <w:i/>
          <w:iCs/>
          <w:noProof/>
        </w:rPr>
        <w:t>Carassius auratus</w:t>
      </w:r>
      <w:r w:rsidRPr="003D3436">
        <w:rPr>
          <w:rFonts w:cs="Arial"/>
          <w:noProof/>
        </w:rPr>
        <w:t xml:space="preserve">). </w:t>
      </w:r>
      <w:r w:rsidRPr="003D3436">
        <w:rPr>
          <w:rFonts w:cs="Arial"/>
          <w:i/>
          <w:iCs/>
          <w:noProof/>
        </w:rPr>
        <w:t>Widyariset</w:t>
      </w:r>
      <w:r w:rsidRPr="003D3436">
        <w:rPr>
          <w:rFonts w:cs="Arial"/>
          <w:noProof/>
        </w:rPr>
        <w:t>, 17(3), 333–342.</w:t>
      </w:r>
    </w:p>
    <w:p w14:paraId="79F5B888" w14:textId="77777777" w:rsidR="002A5ACB" w:rsidRDefault="002B415E" w:rsidP="00C6632F">
      <w:pPr>
        <w:widowControl w:val="0"/>
        <w:autoSpaceDE w:val="0"/>
        <w:autoSpaceDN w:val="0"/>
        <w:adjustRightInd w:val="0"/>
        <w:spacing w:before="120" w:after="120"/>
        <w:ind w:left="1134" w:hanging="1134"/>
        <w:rPr>
          <w:rFonts w:cs="Arial"/>
          <w:noProof/>
        </w:rPr>
      </w:pPr>
      <w:r w:rsidRPr="003D3436">
        <w:rPr>
          <w:rFonts w:cs="Arial"/>
          <w:noProof/>
        </w:rPr>
        <w:t>Suleiman, M. Z. (2003). Aquaculture Asia. Aquaculture Asia, 8(3), 5. http://library.enaca.org/AquacultureAsia/Articles/July-Sept-2003/July-Sept-2003.pdf#page=15</w:t>
      </w:r>
    </w:p>
    <w:p w14:paraId="73C1F4CB" w14:textId="77777777" w:rsidR="002A5ACB" w:rsidRDefault="002B415E" w:rsidP="00C6632F">
      <w:pPr>
        <w:widowControl w:val="0"/>
        <w:autoSpaceDE w:val="0"/>
        <w:autoSpaceDN w:val="0"/>
        <w:adjustRightInd w:val="0"/>
        <w:spacing w:before="120" w:after="120"/>
        <w:ind w:left="1134" w:hanging="1134"/>
        <w:rPr>
          <w:rFonts w:cs="Arial"/>
          <w:noProof/>
        </w:rPr>
      </w:pPr>
      <w:r w:rsidRPr="003D3436">
        <w:rPr>
          <w:rFonts w:cs="Arial"/>
          <w:noProof/>
        </w:rPr>
        <w:t xml:space="preserve">Tume, R. K., Sikes, A. L., Tabrett, S., &amp; Smith, D. M. (2009). Effect of background colour on the distribution of astaxanthin in black tiger prawn (Penaeus monodon): Effective method for improvement of cooked colour. </w:t>
      </w:r>
      <w:r w:rsidRPr="003D3436">
        <w:rPr>
          <w:rFonts w:cs="Arial"/>
          <w:i/>
          <w:iCs/>
          <w:noProof/>
        </w:rPr>
        <w:t>Aquaculture</w:t>
      </w:r>
      <w:r w:rsidRPr="003D3436">
        <w:rPr>
          <w:rFonts w:cs="Arial"/>
          <w:noProof/>
        </w:rPr>
        <w:t xml:space="preserve">, 296(1–2), 129–135. </w:t>
      </w:r>
    </w:p>
    <w:p w14:paraId="5D877A30" w14:textId="5E335E9F" w:rsidR="002B415E" w:rsidRPr="003D3436" w:rsidRDefault="002B415E" w:rsidP="00C6632F">
      <w:pPr>
        <w:widowControl w:val="0"/>
        <w:autoSpaceDE w:val="0"/>
        <w:autoSpaceDN w:val="0"/>
        <w:adjustRightInd w:val="0"/>
        <w:spacing w:before="120" w:after="120"/>
        <w:ind w:left="1134" w:hanging="1134"/>
        <w:rPr>
          <w:rFonts w:cs="Arial"/>
          <w:noProof/>
        </w:rPr>
      </w:pPr>
      <w:r w:rsidRPr="003D3436">
        <w:rPr>
          <w:rFonts w:cs="Arial"/>
          <w:noProof/>
        </w:rPr>
        <w:t>Yahya, Bijaksana, U., &amp; Adriani, M. (2013). Pemberian variasi jenis pakan terhadap pertumbuhan benih ikan arwana</w:t>
      </w:r>
      <w:r w:rsidR="00073CDA" w:rsidRPr="003D3436">
        <w:rPr>
          <w:rFonts w:cs="Arial"/>
          <w:noProof/>
          <w:lang w:val="id-ID"/>
        </w:rPr>
        <w:t xml:space="preserve">, </w:t>
      </w:r>
      <w:r w:rsidRPr="003D3436">
        <w:rPr>
          <w:rFonts w:cs="Arial"/>
          <w:i/>
          <w:iCs/>
          <w:noProof/>
        </w:rPr>
        <w:t>Fish Scientiae</w:t>
      </w:r>
      <w:r w:rsidRPr="003D3436">
        <w:rPr>
          <w:rFonts w:cs="Arial"/>
          <w:noProof/>
        </w:rPr>
        <w:t>, 4, 145–156.</w:t>
      </w:r>
    </w:p>
    <w:p w14:paraId="4BD95360" w14:textId="5D25A0DA" w:rsidR="00133085" w:rsidRPr="003D3436" w:rsidRDefault="002B415E" w:rsidP="00C6632F">
      <w:pPr>
        <w:spacing w:before="120" w:after="120"/>
        <w:ind w:firstLine="0"/>
      </w:pPr>
      <w:r w:rsidRPr="003D3436">
        <w:rPr>
          <w:rFonts w:cs="Arial"/>
        </w:rPr>
        <w:fldChar w:fldCharType="end"/>
      </w:r>
    </w:p>
    <w:sectPr w:rsidR="00133085" w:rsidRPr="003D3436" w:rsidSect="003D3436">
      <w:footerReference w:type="default" r:id="rId8"/>
      <w:footerReference w:type="first" r:id="rId9"/>
      <w:pgSz w:w="11907" w:h="16840" w:code="9"/>
      <w:pgMar w:top="1134" w:right="1134"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62CE37" w14:textId="77777777" w:rsidR="00EE144B" w:rsidRDefault="00EE144B" w:rsidP="00953663">
      <w:r>
        <w:separator/>
      </w:r>
    </w:p>
  </w:endnote>
  <w:endnote w:type="continuationSeparator" w:id="0">
    <w:p w14:paraId="2DBDEE08" w14:textId="77777777" w:rsidR="00EE144B" w:rsidRDefault="00EE144B" w:rsidP="00953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merigoBT-BoldItalicA">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0233085"/>
      <w:docPartObj>
        <w:docPartGallery w:val="Page Numbers (Bottom of Page)"/>
        <w:docPartUnique/>
      </w:docPartObj>
    </w:sdtPr>
    <w:sdtEndPr>
      <w:rPr>
        <w:noProof/>
      </w:rPr>
    </w:sdtEndPr>
    <w:sdtContent>
      <w:p w14:paraId="74639087" w14:textId="77777777" w:rsidR="00EF2B11" w:rsidRDefault="00EF2B11">
        <w:pPr>
          <w:pStyle w:val="Footer"/>
          <w:jc w:val="center"/>
        </w:pPr>
      </w:p>
      <w:p w14:paraId="2218E988" w14:textId="0B631D31" w:rsidR="00EF2B11" w:rsidRDefault="00EF2B1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EDE862" w14:textId="77777777" w:rsidR="00EF2B11" w:rsidRDefault="00EF2B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0496509"/>
      <w:docPartObj>
        <w:docPartGallery w:val="Page Numbers (Bottom of Page)"/>
        <w:docPartUnique/>
      </w:docPartObj>
    </w:sdtPr>
    <w:sdtEndPr>
      <w:rPr>
        <w:noProof/>
      </w:rPr>
    </w:sdtEndPr>
    <w:sdtContent>
      <w:p w14:paraId="37F20008" w14:textId="39E12421" w:rsidR="0068536D" w:rsidRDefault="0068536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59F80B2C" w14:textId="77777777" w:rsidR="0068536D" w:rsidRDefault="0068536D" w:rsidP="004A6AC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B6D73" w14:textId="77777777" w:rsidR="00EE144B" w:rsidRDefault="00EE144B" w:rsidP="00953663">
      <w:r>
        <w:separator/>
      </w:r>
    </w:p>
  </w:footnote>
  <w:footnote w:type="continuationSeparator" w:id="0">
    <w:p w14:paraId="47F8CEFE" w14:textId="77777777" w:rsidR="00EE144B" w:rsidRDefault="00EE144B" w:rsidP="009536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25C02"/>
    <w:multiLevelType w:val="hybridMultilevel"/>
    <w:tmpl w:val="E1A65320"/>
    <w:lvl w:ilvl="0" w:tplc="0421000F">
      <w:start w:val="1"/>
      <w:numFmt w:val="decimal"/>
      <w:lvlText w:val="%1."/>
      <w:lvlJc w:val="left"/>
      <w:pPr>
        <w:ind w:left="786"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39E75B3"/>
    <w:multiLevelType w:val="hybridMultilevel"/>
    <w:tmpl w:val="6004E30A"/>
    <w:lvl w:ilvl="0" w:tplc="FE20B5F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5912C25"/>
    <w:multiLevelType w:val="hybridMultilevel"/>
    <w:tmpl w:val="A6B4B016"/>
    <w:lvl w:ilvl="0" w:tplc="04090015">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6AC194A"/>
    <w:multiLevelType w:val="hybridMultilevel"/>
    <w:tmpl w:val="D4C2C840"/>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726" w:hanging="360"/>
      </w:pPr>
    </w:lvl>
    <w:lvl w:ilvl="2" w:tplc="0421001B" w:tentative="1">
      <w:start w:val="1"/>
      <w:numFmt w:val="lowerRoman"/>
      <w:lvlText w:val="%3."/>
      <w:lvlJc w:val="right"/>
      <w:pPr>
        <w:ind w:left="1446" w:hanging="180"/>
      </w:pPr>
    </w:lvl>
    <w:lvl w:ilvl="3" w:tplc="0421000F" w:tentative="1">
      <w:start w:val="1"/>
      <w:numFmt w:val="decimal"/>
      <w:lvlText w:val="%4."/>
      <w:lvlJc w:val="left"/>
      <w:pPr>
        <w:ind w:left="2166" w:hanging="360"/>
      </w:pPr>
    </w:lvl>
    <w:lvl w:ilvl="4" w:tplc="04210019" w:tentative="1">
      <w:start w:val="1"/>
      <w:numFmt w:val="lowerLetter"/>
      <w:lvlText w:val="%5."/>
      <w:lvlJc w:val="left"/>
      <w:pPr>
        <w:ind w:left="2886" w:hanging="360"/>
      </w:pPr>
    </w:lvl>
    <w:lvl w:ilvl="5" w:tplc="0421001B" w:tentative="1">
      <w:start w:val="1"/>
      <w:numFmt w:val="lowerRoman"/>
      <w:lvlText w:val="%6."/>
      <w:lvlJc w:val="right"/>
      <w:pPr>
        <w:ind w:left="3606" w:hanging="180"/>
      </w:pPr>
    </w:lvl>
    <w:lvl w:ilvl="6" w:tplc="0421000F" w:tentative="1">
      <w:start w:val="1"/>
      <w:numFmt w:val="decimal"/>
      <w:lvlText w:val="%7."/>
      <w:lvlJc w:val="left"/>
      <w:pPr>
        <w:ind w:left="4326" w:hanging="360"/>
      </w:pPr>
    </w:lvl>
    <w:lvl w:ilvl="7" w:tplc="04210019" w:tentative="1">
      <w:start w:val="1"/>
      <w:numFmt w:val="lowerLetter"/>
      <w:lvlText w:val="%8."/>
      <w:lvlJc w:val="left"/>
      <w:pPr>
        <w:ind w:left="5046" w:hanging="360"/>
      </w:pPr>
    </w:lvl>
    <w:lvl w:ilvl="8" w:tplc="0421001B" w:tentative="1">
      <w:start w:val="1"/>
      <w:numFmt w:val="lowerRoman"/>
      <w:lvlText w:val="%9."/>
      <w:lvlJc w:val="right"/>
      <w:pPr>
        <w:ind w:left="5766" w:hanging="180"/>
      </w:pPr>
    </w:lvl>
  </w:abstractNum>
  <w:abstractNum w:abstractNumId="4" w15:restartNumberingAfterBreak="0">
    <w:nsid w:val="07CD6BB6"/>
    <w:multiLevelType w:val="multilevel"/>
    <w:tmpl w:val="EB3AC53C"/>
    <w:styleLink w:val="Style1"/>
    <w:lvl w:ilvl="0">
      <w:start w:val="1"/>
      <w:numFmt w:val="upperRoman"/>
      <w:suff w:val="nothing"/>
      <w:lvlText w:val="BAB %1"/>
      <w:lvlJc w:val="center"/>
      <w:pPr>
        <w:ind w:left="1414" w:firstLine="288"/>
      </w:pPr>
      <w:rPr>
        <w:rFonts w:ascii="Times New Roman" w:hAnsi="Times New Roman" w:cs="Times New Roman" w:hint="default"/>
        <w:caps/>
        <w:sz w:val="28"/>
        <w:szCs w:val="28"/>
      </w:rPr>
    </w:lvl>
    <w:lvl w:ilvl="1">
      <w:start w:val="1"/>
      <w:numFmt w:val="decimal"/>
      <w:isLgl/>
      <w:lvlText w:val="%1.%2"/>
      <w:lvlJc w:val="left"/>
      <w:pPr>
        <w:ind w:left="6105" w:hanging="576"/>
      </w:pPr>
      <w:rPr>
        <w:rFonts w:cs="Times New Roman" w:hint="default"/>
      </w:rPr>
    </w:lvl>
    <w:lvl w:ilvl="2">
      <w:start w:val="1"/>
      <w:numFmt w:val="decimal"/>
      <w:isLgl/>
      <w:lvlText w:val="%1.%2.%3"/>
      <w:lvlJc w:val="left"/>
      <w:pPr>
        <w:ind w:left="2134" w:hanging="720"/>
      </w:pPr>
      <w:rPr>
        <w:rFonts w:cs="Times New Roman" w:hint="default"/>
      </w:rPr>
    </w:lvl>
    <w:lvl w:ilvl="3">
      <w:start w:val="1"/>
      <w:numFmt w:val="decimal"/>
      <w:isLgl/>
      <w:lvlText w:val="%1.%2.%3.%4"/>
      <w:lvlJc w:val="left"/>
      <w:pPr>
        <w:ind w:left="2278" w:hanging="864"/>
      </w:pPr>
      <w:rPr>
        <w:rFonts w:cs="Times New Roman" w:hint="default"/>
      </w:rPr>
    </w:lvl>
    <w:lvl w:ilvl="4">
      <w:start w:val="1"/>
      <w:numFmt w:val="decimal"/>
      <w:lvlText w:val="%1.%2.%3.%4.%5"/>
      <w:lvlJc w:val="left"/>
      <w:pPr>
        <w:ind w:left="2422" w:hanging="1008"/>
      </w:pPr>
      <w:rPr>
        <w:rFonts w:cs="Times New Roman" w:hint="default"/>
      </w:rPr>
    </w:lvl>
    <w:lvl w:ilvl="5">
      <w:start w:val="1"/>
      <w:numFmt w:val="decimal"/>
      <w:lvlText w:val="%1.%2.%3.%4.%5.%6"/>
      <w:lvlJc w:val="left"/>
      <w:pPr>
        <w:ind w:left="2566" w:hanging="1152"/>
      </w:pPr>
      <w:rPr>
        <w:rFonts w:cs="Times New Roman" w:hint="default"/>
      </w:rPr>
    </w:lvl>
    <w:lvl w:ilvl="6">
      <w:start w:val="1"/>
      <w:numFmt w:val="decimal"/>
      <w:lvlText w:val="%1.%2.%3.%4.%5.%6.%7"/>
      <w:lvlJc w:val="left"/>
      <w:pPr>
        <w:ind w:left="2710" w:hanging="1296"/>
      </w:pPr>
      <w:rPr>
        <w:rFonts w:cs="Times New Roman" w:hint="default"/>
      </w:rPr>
    </w:lvl>
    <w:lvl w:ilvl="7">
      <w:start w:val="1"/>
      <w:numFmt w:val="decimal"/>
      <w:lvlText w:val="%1.%2.%3.%4.%5.%6.%7.%8"/>
      <w:lvlJc w:val="left"/>
      <w:pPr>
        <w:ind w:left="2854" w:hanging="1440"/>
      </w:pPr>
      <w:rPr>
        <w:rFonts w:cs="Times New Roman" w:hint="default"/>
      </w:rPr>
    </w:lvl>
    <w:lvl w:ilvl="8">
      <w:start w:val="1"/>
      <w:numFmt w:val="decimal"/>
      <w:lvlText w:val="%1.%2.%3.%4.%5.%6.%7.%8.%9"/>
      <w:lvlJc w:val="left"/>
      <w:pPr>
        <w:ind w:left="2998" w:hanging="1584"/>
      </w:pPr>
      <w:rPr>
        <w:rFonts w:cs="Times New Roman" w:hint="default"/>
      </w:rPr>
    </w:lvl>
  </w:abstractNum>
  <w:abstractNum w:abstractNumId="5" w15:restartNumberingAfterBreak="0">
    <w:nsid w:val="0DA36284"/>
    <w:multiLevelType w:val="multilevel"/>
    <w:tmpl w:val="0DA36284"/>
    <w:lvl w:ilvl="0">
      <w:start w:val="1"/>
      <w:numFmt w:val="decimal"/>
      <w:lvlText w:val="%1."/>
      <w:lvlJc w:val="left"/>
      <w:pPr>
        <w:ind w:left="1500" w:hanging="360"/>
      </w:pPr>
      <w:rPr>
        <w:rFonts w:hint="default"/>
      </w:rPr>
    </w:lvl>
    <w:lvl w:ilvl="1">
      <w:start w:val="1"/>
      <w:numFmt w:val="lowerLetter"/>
      <w:lvlText w:val="%2."/>
      <w:lvlJc w:val="left"/>
      <w:pPr>
        <w:ind w:left="2220" w:hanging="360"/>
      </w:pPr>
    </w:lvl>
    <w:lvl w:ilvl="2">
      <w:start w:val="1"/>
      <w:numFmt w:val="lowerRoman"/>
      <w:lvlText w:val="%3."/>
      <w:lvlJc w:val="right"/>
      <w:pPr>
        <w:ind w:left="2940" w:hanging="180"/>
      </w:pPr>
    </w:lvl>
    <w:lvl w:ilvl="3">
      <w:start w:val="1"/>
      <w:numFmt w:val="decimal"/>
      <w:lvlText w:val="%4."/>
      <w:lvlJc w:val="left"/>
      <w:pPr>
        <w:ind w:left="3660" w:hanging="360"/>
      </w:pPr>
    </w:lvl>
    <w:lvl w:ilvl="4">
      <w:start w:val="1"/>
      <w:numFmt w:val="lowerLetter"/>
      <w:lvlText w:val="%5."/>
      <w:lvlJc w:val="left"/>
      <w:pPr>
        <w:ind w:left="4380" w:hanging="360"/>
      </w:pPr>
    </w:lvl>
    <w:lvl w:ilvl="5">
      <w:start w:val="1"/>
      <w:numFmt w:val="lowerRoman"/>
      <w:lvlText w:val="%6."/>
      <w:lvlJc w:val="right"/>
      <w:pPr>
        <w:ind w:left="5100" w:hanging="180"/>
      </w:pPr>
    </w:lvl>
    <w:lvl w:ilvl="6">
      <w:start w:val="1"/>
      <w:numFmt w:val="decimal"/>
      <w:lvlText w:val="%7."/>
      <w:lvlJc w:val="left"/>
      <w:pPr>
        <w:ind w:left="5820" w:hanging="360"/>
      </w:pPr>
    </w:lvl>
    <w:lvl w:ilvl="7">
      <w:start w:val="1"/>
      <w:numFmt w:val="lowerLetter"/>
      <w:lvlText w:val="%8."/>
      <w:lvlJc w:val="left"/>
      <w:pPr>
        <w:ind w:left="6540" w:hanging="360"/>
      </w:pPr>
    </w:lvl>
    <w:lvl w:ilvl="8">
      <w:start w:val="1"/>
      <w:numFmt w:val="lowerRoman"/>
      <w:lvlText w:val="%9."/>
      <w:lvlJc w:val="right"/>
      <w:pPr>
        <w:ind w:left="7260" w:hanging="180"/>
      </w:pPr>
    </w:lvl>
  </w:abstractNum>
  <w:abstractNum w:abstractNumId="6" w15:restartNumberingAfterBreak="0">
    <w:nsid w:val="13013870"/>
    <w:multiLevelType w:val="hybridMultilevel"/>
    <w:tmpl w:val="B6E4BC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010F6B"/>
    <w:multiLevelType w:val="hybridMultilevel"/>
    <w:tmpl w:val="F322078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C42922"/>
    <w:multiLevelType w:val="hybridMultilevel"/>
    <w:tmpl w:val="F9D60ED6"/>
    <w:lvl w:ilvl="0" w:tplc="0FC20B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94B0D3E"/>
    <w:multiLevelType w:val="hybridMultilevel"/>
    <w:tmpl w:val="ABDA4598"/>
    <w:lvl w:ilvl="0" w:tplc="18724E5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1DEF0C04"/>
    <w:multiLevelType w:val="hybridMultilevel"/>
    <w:tmpl w:val="1D6C24EC"/>
    <w:lvl w:ilvl="0" w:tplc="CD607108">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1" w15:restartNumberingAfterBreak="0">
    <w:nsid w:val="21AE54D0"/>
    <w:multiLevelType w:val="hybridMultilevel"/>
    <w:tmpl w:val="39FCD0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176E26"/>
    <w:multiLevelType w:val="hybridMultilevel"/>
    <w:tmpl w:val="EBB66D0A"/>
    <w:lvl w:ilvl="0" w:tplc="D674CA0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DF25342"/>
    <w:multiLevelType w:val="hybridMultilevel"/>
    <w:tmpl w:val="F8349ED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800E88"/>
    <w:multiLevelType w:val="multilevel"/>
    <w:tmpl w:val="56268B32"/>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2DE1EA9"/>
    <w:multiLevelType w:val="multilevel"/>
    <w:tmpl w:val="CC34A0C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4107FA5"/>
    <w:multiLevelType w:val="hybridMultilevel"/>
    <w:tmpl w:val="0EEE2BE2"/>
    <w:lvl w:ilvl="0" w:tplc="9EA0D02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4252A3B"/>
    <w:multiLevelType w:val="hybridMultilevel"/>
    <w:tmpl w:val="A9EEBED4"/>
    <w:lvl w:ilvl="0" w:tplc="67F6E9DC">
      <w:start w:val="1"/>
      <w:numFmt w:val="decimal"/>
      <w:lvlText w:val="%1."/>
      <w:lvlJc w:val="left"/>
      <w:pPr>
        <w:ind w:left="1080" w:hanging="360"/>
      </w:pPr>
      <w:rPr>
        <w:rFonts w:hint="default"/>
        <w:vertAlign w:val="baseli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41B90708"/>
    <w:multiLevelType w:val="hybridMultilevel"/>
    <w:tmpl w:val="1CE49690"/>
    <w:lvl w:ilvl="0" w:tplc="33129E7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449A7C17"/>
    <w:multiLevelType w:val="hybridMultilevel"/>
    <w:tmpl w:val="C5420C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5C56817"/>
    <w:multiLevelType w:val="hybridMultilevel"/>
    <w:tmpl w:val="92A07480"/>
    <w:lvl w:ilvl="0" w:tplc="ADA4EBFA">
      <w:start w:val="1"/>
      <w:numFmt w:val="decimal"/>
      <w:lvlText w:val="%1."/>
      <w:lvlJc w:val="left"/>
      <w:pPr>
        <w:ind w:left="1080" w:hanging="360"/>
      </w:pPr>
      <w:rPr>
        <w:rFonts w:ascii="Arial" w:eastAsia="Calibri" w:hAnsi="Arial" w:cs="Times New Roman"/>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47862B54"/>
    <w:multiLevelType w:val="hybridMultilevel"/>
    <w:tmpl w:val="83360CB0"/>
    <w:lvl w:ilvl="0" w:tplc="1FF8ADBE">
      <w:start w:val="1"/>
      <w:numFmt w:val="decimal"/>
      <w:lvlText w:val="%1."/>
      <w:lvlJc w:val="left"/>
      <w:pPr>
        <w:ind w:left="1080"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48B475EA"/>
    <w:multiLevelType w:val="hybridMultilevel"/>
    <w:tmpl w:val="DDF6AEBC"/>
    <w:lvl w:ilvl="0" w:tplc="D9E6C86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BD9197B"/>
    <w:multiLevelType w:val="hybridMultilevel"/>
    <w:tmpl w:val="7D3E344C"/>
    <w:lvl w:ilvl="0" w:tplc="1FDE08CA">
      <w:start w:val="1"/>
      <w:numFmt w:val="decimal"/>
      <w:lvlText w:val="%1."/>
      <w:lvlJc w:val="left"/>
      <w:pPr>
        <w:ind w:left="1080" w:hanging="360"/>
      </w:pPr>
      <w:rPr>
        <w:rFonts w:cs="Times New Roman"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79F459E"/>
    <w:multiLevelType w:val="hybridMultilevel"/>
    <w:tmpl w:val="F19A4ECE"/>
    <w:lvl w:ilvl="0" w:tplc="047C49A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5A303825"/>
    <w:multiLevelType w:val="hybridMultilevel"/>
    <w:tmpl w:val="CC36B14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C7E17B5"/>
    <w:multiLevelType w:val="hybridMultilevel"/>
    <w:tmpl w:val="C1FA0BE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E727FB9"/>
    <w:multiLevelType w:val="hybridMultilevel"/>
    <w:tmpl w:val="762E3CFC"/>
    <w:lvl w:ilvl="0" w:tplc="5358C274">
      <w:start w:val="1"/>
      <w:numFmt w:val="decimal"/>
      <w:lvlText w:val="%1."/>
      <w:lvlJc w:val="left"/>
      <w:pPr>
        <w:ind w:left="796" w:hanging="360"/>
      </w:pPr>
      <w:rPr>
        <w:rFonts w:hint="default"/>
      </w:rPr>
    </w:lvl>
    <w:lvl w:ilvl="1" w:tplc="08090019" w:tentative="1">
      <w:start w:val="1"/>
      <w:numFmt w:val="lowerLetter"/>
      <w:lvlText w:val="%2."/>
      <w:lvlJc w:val="left"/>
      <w:pPr>
        <w:ind w:left="1516" w:hanging="360"/>
      </w:pPr>
    </w:lvl>
    <w:lvl w:ilvl="2" w:tplc="0809001B" w:tentative="1">
      <w:start w:val="1"/>
      <w:numFmt w:val="lowerRoman"/>
      <w:lvlText w:val="%3."/>
      <w:lvlJc w:val="right"/>
      <w:pPr>
        <w:ind w:left="2236" w:hanging="180"/>
      </w:pPr>
    </w:lvl>
    <w:lvl w:ilvl="3" w:tplc="0809000F" w:tentative="1">
      <w:start w:val="1"/>
      <w:numFmt w:val="decimal"/>
      <w:lvlText w:val="%4."/>
      <w:lvlJc w:val="left"/>
      <w:pPr>
        <w:ind w:left="2956" w:hanging="360"/>
      </w:pPr>
    </w:lvl>
    <w:lvl w:ilvl="4" w:tplc="08090019" w:tentative="1">
      <w:start w:val="1"/>
      <w:numFmt w:val="lowerLetter"/>
      <w:lvlText w:val="%5."/>
      <w:lvlJc w:val="left"/>
      <w:pPr>
        <w:ind w:left="3676" w:hanging="360"/>
      </w:pPr>
    </w:lvl>
    <w:lvl w:ilvl="5" w:tplc="0809001B" w:tentative="1">
      <w:start w:val="1"/>
      <w:numFmt w:val="lowerRoman"/>
      <w:lvlText w:val="%6."/>
      <w:lvlJc w:val="right"/>
      <w:pPr>
        <w:ind w:left="4396" w:hanging="180"/>
      </w:pPr>
    </w:lvl>
    <w:lvl w:ilvl="6" w:tplc="0809000F" w:tentative="1">
      <w:start w:val="1"/>
      <w:numFmt w:val="decimal"/>
      <w:lvlText w:val="%7."/>
      <w:lvlJc w:val="left"/>
      <w:pPr>
        <w:ind w:left="5116" w:hanging="360"/>
      </w:pPr>
    </w:lvl>
    <w:lvl w:ilvl="7" w:tplc="08090019" w:tentative="1">
      <w:start w:val="1"/>
      <w:numFmt w:val="lowerLetter"/>
      <w:lvlText w:val="%8."/>
      <w:lvlJc w:val="left"/>
      <w:pPr>
        <w:ind w:left="5836" w:hanging="360"/>
      </w:pPr>
    </w:lvl>
    <w:lvl w:ilvl="8" w:tplc="0809001B" w:tentative="1">
      <w:start w:val="1"/>
      <w:numFmt w:val="lowerRoman"/>
      <w:lvlText w:val="%9."/>
      <w:lvlJc w:val="right"/>
      <w:pPr>
        <w:ind w:left="6556" w:hanging="180"/>
      </w:pPr>
    </w:lvl>
  </w:abstractNum>
  <w:abstractNum w:abstractNumId="28" w15:restartNumberingAfterBreak="0">
    <w:nsid w:val="647225FC"/>
    <w:multiLevelType w:val="hybridMultilevel"/>
    <w:tmpl w:val="46929D36"/>
    <w:lvl w:ilvl="0" w:tplc="CE06498A">
      <w:start w:val="1"/>
      <w:numFmt w:val="decimal"/>
      <w:lvlText w:val="%1."/>
      <w:lvlJc w:val="left"/>
      <w:pPr>
        <w:ind w:left="720" w:hanging="360"/>
      </w:pPr>
      <w:rPr>
        <w:rFonts w:ascii="Arial" w:eastAsia="Calibri" w:hAnsi="Arial" w:cs="Arial"/>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A980C7B"/>
    <w:multiLevelType w:val="hybridMultilevel"/>
    <w:tmpl w:val="1EFAB3C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6BFF5A6B"/>
    <w:multiLevelType w:val="hybridMultilevel"/>
    <w:tmpl w:val="83548EA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1" w15:restartNumberingAfterBreak="0">
    <w:nsid w:val="72475A96"/>
    <w:multiLevelType w:val="hybridMultilevel"/>
    <w:tmpl w:val="D5CA26FA"/>
    <w:lvl w:ilvl="0" w:tplc="9D2A0550">
      <w:start w:val="1"/>
      <w:numFmt w:val="decimal"/>
      <w:pStyle w:val="TOC1"/>
      <w:lvlText w:val="%1."/>
      <w:lvlJc w:val="left"/>
      <w:pPr>
        <w:ind w:left="720" w:hanging="360"/>
      </w:pPr>
      <w:rPr>
        <w:rFonts w:ascii="Times New Roman" w:eastAsia="Calibri" w:hAnsi="Times New Roman" w:cs="Times New Roman"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4DC64DE"/>
    <w:multiLevelType w:val="hybridMultilevel"/>
    <w:tmpl w:val="B95471B6"/>
    <w:lvl w:ilvl="0" w:tplc="AB92841C">
      <w:start w:val="1"/>
      <w:numFmt w:val="decimal"/>
      <w:lvlText w:val="%1."/>
      <w:lvlJc w:val="left"/>
      <w:pPr>
        <w:ind w:left="1080" w:hanging="360"/>
      </w:pPr>
      <w:rPr>
        <w:rFonts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78D7147D"/>
    <w:multiLevelType w:val="hybridMultilevel"/>
    <w:tmpl w:val="5F107FCA"/>
    <w:lvl w:ilvl="0" w:tplc="0D3AAC0A">
      <w:start w:val="1"/>
      <w:numFmt w:val="decimal"/>
      <w:lvlText w:val="%1."/>
      <w:lvlJc w:val="left"/>
      <w:pPr>
        <w:ind w:left="1080" w:hanging="360"/>
      </w:pPr>
      <w:rPr>
        <w:rFonts w:ascii="Arial" w:eastAsia="Calibri" w:hAnsi="Arial" w:cs="Times New Roman"/>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7A1B3A97"/>
    <w:multiLevelType w:val="hybridMultilevel"/>
    <w:tmpl w:val="44D8688E"/>
    <w:lvl w:ilvl="0" w:tplc="4A669BB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B017B7"/>
    <w:multiLevelType w:val="hybridMultilevel"/>
    <w:tmpl w:val="4C56DECC"/>
    <w:lvl w:ilvl="0" w:tplc="710A17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7CFC125C"/>
    <w:multiLevelType w:val="hybridMultilevel"/>
    <w:tmpl w:val="C08A24CA"/>
    <w:lvl w:ilvl="0" w:tplc="D9FC3CA8">
      <w:start w:val="1"/>
      <w:numFmt w:val="decimal"/>
      <w:lvlText w:val="%1."/>
      <w:lvlJc w:val="left"/>
      <w:pPr>
        <w:ind w:left="720" w:hanging="360"/>
      </w:pPr>
      <w:rPr>
        <w:rFonts w:ascii="Times New Roman" w:eastAsia="Calibri" w:hAnsi="Times New Roman" w:cs="Times New Roman"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D2E12F4"/>
    <w:multiLevelType w:val="multilevel"/>
    <w:tmpl w:val="41D2A3F4"/>
    <w:lvl w:ilvl="0">
      <w:start w:val="1"/>
      <w:numFmt w:val="upperRoman"/>
      <w:suff w:val="nothing"/>
      <w:lvlText w:val="BAB %1"/>
      <w:lvlJc w:val="center"/>
      <w:pPr>
        <w:ind w:left="0" w:firstLine="397"/>
      </w:pPr>
      <w:rPr>
        <w:rFonts w:ascii="Times New Roman" w:hAnsi="Times New Roman" w:hint="default"/>
        <w:caps/>
        <w:sz w:val="28"/>
      </w:rPr>
    </w:lvl>
    <w:lvl w:ilvl="1">
      <w:start w:val="1"/>
      <w:numFmt w:val="decimal"/>
      <w:isLgl/>
      <w:lvlText w:val="%1.%2"/>
      <w:lvlJc w:val="left"/>
      <w:pPr>
        <w:ind w:left="567" w:hanging="567"/>
      </w:pPr>
      <w:rPr>
        <w:rFonts w:hint="default"/>
      </w:rPr>
    </w:lvl>
    <w:lvl w:ilvl="2">
      <w:start w:val="1"/>
      <w:numFmt w:val="decimal"/>
      <w:isLgl/>
      <w:lvlText w:val="%1.%2.%3"/>
      <w:lvlJc w:val="left"/>
      <w:pPr>
        <w:ind w:left="794" w:hanging="794"/>
      </w:pPr>
      <w:rPr>
        <w:rFonts w:hint="default"/>
      </w:rPr>
    </w:lvl>
    <w:lvl w:ilvl="3">
      <w:start w:val="1"/>
      <w:numFmt w:val="decimal"/>
      <w:isLgl/>
      <w:lvlText w:val="%1.%2.%3.%4"/>
      <w:lvlJc w:val="left"/>
      <w:pPr>
        <w:ind w:left="4197" w:hanging="1361"/>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8" w15:restartNumberingAfterBreak="0">
    <w:nsid w:val="7EB0067A"/>
    <w:multiLevelType w:val="hybridMultilevel"/>
    <w:tmpl w:val="74E4C3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EC17774"/>
    <w:multiLevelType w:val="hybridMultilevel"/>
    <w:tmpl w:val="4FD4F618"/>
    <w:lvl w:ilvl="0" w:tplc="2AB277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195994445">
    <w:abstractNumId w:val="4"/>
  </w:num>
  <w:num w:numId="2" w16cid:durableId="327515309">
    <w:abstractNumId w:val="37"/>
  </w:num>
  <w:num w:numId="3" w16cid:durableId="1238982996">
    <w:abstractNumId w:val="37"/>
  </w:num>
  <w:num w:numId="4" w16cid:durableId="1302882818">
    <w:abstractNumId w:val="27"/>
  </w:num>
  <w:num w:numId="5" w16cid:durableId="2026713483">
    <w:abstractNumId w:val="22"/>
  </w:num>
  <w:num w:numId="6" w16cid:durableId="1340355808">
    <w:abstractNumId w:val="22"/>
    <w:lvlOverride w:ilvl="0">
      <w:startOverride w:val="2"/>
    </w:lvlOverride>
  </w:num>
  <w:num w:numId="7" w16cid:durableId="1447314603">
    <w:abstractNumId w:val="6"/>
  </w:num>
  <w:num w:numId="8" w16cid:durableId="571742499">
    <w:abstractNumId w:val="11"/>
  </w:num>
  <w:num w:numId="9" w16cid:durableId="2116711077">
    <w:abstractNumId w:val="10"/>
  </w:num>
  <w:num w:numId="10" w16cid:durableId="1197964749">
    <w:abstractNumId w:val="15"/>
  </w:num>
  <w:num w:numId="11" w16cid:durableId="782311920">
    <w:abstractNumId w:val="34"/>
  </w:num>
  <w:num w:numId="12" w16cid:durableId="896864236">
    <w:abstractNumId w:val="3"/>
  </w:num>
  <w:num w:numId="13" w16cid:durableId="1496871454">
    <w:abstractNumId w:val="28"/>
  </w:num>
  <w:num w:numId="14" w16cid:durableId="1564752523">
    <w:abstractNumId w:val="19"/>
  </w:num>
  <w:num w:numId="15" w16cid:durableId="718355659">
    <w:abstractNumId w:val="33"/>
  </w:num>
  <w:num w:numId="16" w16cid:durableId="1156216405">
    <w:abstractNumId w:val="35"/>
  </w:num>
  <w:num w:numId="17" w16cid:durableId="1658607385">
    <w:abstractNumId w:val="7"/>
  </w:num>
  <w:num w:numId="18" w16cid:durableId="1389495980">
    <w:abstractNumId w:val="13"/>
  </w:num>
  <w:num w:numId="19" w16cid:durableId="1676877206">
    <w:abstractNumId w:val="24"/>
  </w:num>
  <w:num w:numId="20" w16cid:durableId="19653050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55875848">
    <w:abstractNumId w:val="17"/>
  </w:num>
  <w:num w:numId="22" w16cid:durableId="1679230806">
    <w:abstractNumId w:val="8"/>
  </w:num>
  <w:num w:numId="23" w16cid:durableId="1581328864">
    <w:abstractNumId w:val="18"/>
  </w:num>
  <w:num w:numId="24" w16cid:durableId="1040324446">
    <w:abstractNumId w:val="14"/>
  </w:num>
  <w:num w:numId="25" w16cid:durableId="1578131117">
    <w:abstractNumId w:val="21"/>
  </w:num>
  <w:num w:numId="26" w16cid:durableId="371002941">
    <w:abstractNumId w:val="26"/>
  </w:num>
  <w:num w:numId="27" w16cid:durableId="2138257153">
    <w:abstractNumId w:val="12"/>
  </w:num>
  <w:num w:numId="28" w16cid:durableId="1942252886">
    <w:abstractNumId w:val="39"/>
  </w:num>
  <w:num w:numId="29" w16cid:durableId="892543940">
    <w:abstractNumId w:val="9"/>
  </w:num>
  <w:num w:numId="30" w16cid:durableId="820004078">
    <w:abstractNumId w:val="20"/>
  </w:num>
  <w:num w:numId="31" w16cid:durableId="72821979">
    <w:abstractNumId w:val="32"/>
  </w:num>
  <w:num w:numId="32" w16cid:durableId="2126460464">
    <w:abstractNumId w:val="36"/>
  </w:num>
  <w:num w:numId="33" w16cid:durableId="1467351817">
    <w:abstractNumId w:val="31"/>
  </w:num>
  <w:num w:numId="34" w16cid:durableId="635523978">
    <w:abstractNumId w:val="16"/>
  </w:num>
  <w:num w:numId="35" w16cid:durableId="1058357503">
    <w:abstractNumId w:val="5"/>
  </w:num>
  <w:num w:numId="36" w16cid:durableId="39089719">
    <w:abstractNumId w:val="2"/>
  </w:num>
  <w:num w:numId="37" w16cid:durableId="2144274304">
    <w:abstractNumId w:val="38"/>
  </w:num>
  <w:num w:numId="38" w16cid:durableId="1499152437">
    <w:abstractNumId w:val="0"/>
  </w:num>
  <w:num w:numId="39" w16cid:durableId="123250058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6359736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633081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5983198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85866190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91008773">
    <w:abstractNumId w:val="1"/>
  </w:num>
  <w:num w:numId="45" w16cid:durableId="120809210">
    <w:abstractNumId w:val="25"/>
  </w:num>
  <w:num w:numId="46" w16cid:durableId="2061971958">
    <w:abstractNumId w:val="23"/>
  </w:num>
  <w:num w:numId="47" w16cid:durableId="1952584860">
    <w:abstractNumId w:val="2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nnotated&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sedzf5t5w2z25ef09ovtx5ks2azvrxz55a5&quot;&gt;My EndNote Library Tesis arwana&lt;record-ids&gt;&lt;item&gt;66&lt;/item&gt;&lt;item&gt;88&lt;/item&gt;&lt;item&gt;96&lt;/item&gt;&lt;/record-ids&gt;&lt;/item&gt;&lt;/Libraries&gt;"/>
  </w:docVars>
  <w:rsids>
    <w:rsidRoot w:val="00A72640"/>
    <w:rsid w:val="00000CCA"/>
    <w:rsid w:val="00002BCC"/>
    <w:rsid w:val="00003147"/>
    <w:rsid w:val="00003847"/>
    <w:rsid w:val="00005312"/>
    <w:rsid w:val="000065CE"/>
    <w:rsid w:val="00006DDE"/>
    <w:rsid w:val="0000775A"/>
    <w:rsid w:val="000106F3"/>
    <w:rsid w:val="00011A17"/>
    <w:rsid w:val="00011B65"/>
    <w:rsid w:val="00011EAC"/>
    <w:rsid w:val="00011F54"/>
    <w:rsid w:val="00013C85"/>
    <w:rsid w:val="00015D68"/>
    <w:rsid w:val="000169F6"/>
    <w:rsid w:val="00017BE1"/>
    <w:rsid w:val="00021365"/>
    <w:rsid w:val="000220EC"/>
    <w:rsid w:val="000230A4"/>
    <w:rsid w:val="000236AF"/>
    <w:rsid w:val="00024C23"/>
    <w:rsid w:val="00024D3A"/>
    <w:rsid w:val="000251F6"/>
    <w:rsid w:val="00026F38"/>
    <w:rsid w:val="00030026"/>
    <w:rsid w:val="00030104"/>
    <w:rsid w:val="00030112"/>
    <w:rsid w:val="00031C2D"/>
    <w:rsid w:val="00031CA3"/>
    <w:rsid w:val="0003236F"/>
    <w:rsid w:val="00032547"/>
    <w:rsid w:val="000342A2"/>
    <w:rsid w:val="000348D0"/>
    <w:rsid w:val="000408B4"/>
    <w:rsid w:val="00040FBA"/>
    <w:rsid w:val="00042042"/>
    <w:rsid w:val="00042FD6"/>
    <w:rsid w:val="000430DD"/>
    <w:rsid w:val="0004328E"/>
    <w:rsid w:val="00043473"/>
    <w:rsid w:val="00043D2D"/>
    <w:rsid w:val="00044346"/>
    <w:rsid w:val="000454A1"/>
    <w:rsid w:val="000454CC"/>
    <w:rsid w:val="0004694D"/>
    <w:rsid w:val="00046C2C"/>
    <w:rsid w:val="00047A62"/>
    <w:rsid w:val="0005097A"/>
    <w:rsid w:val="00051488"/>
    <w:rsid w:val="000515F9"/>
    <w:rsid w:val="000523F3"/>
    <w:rsid w:val="000526FE"/>
    <w:rsid w:val="00052A3E"/>
    <w:rsid w:val="0005303E"/>
    <w:rsid w:val="00053FE8"/>
    <w:rsid w:val="00054D75"/>
    <w:rsid w:val="00054E12"/>
    <w:rsid w:val="000558C5"/>
    <w:rsid w:val="00056F25"/>
    <w:rsid w:val="00057338"/>
    <w:rsid w:val="00057437"/>
    <w:rsid w:val="0005754A"/>
    <w:rsid w:val="0006014F"/>
    <w:rsid w:val="00060B4C"/>
    <w:rsid w:val="00060E01"/>
    <w:rsid w:val="00061624"/>
    <w:rsid w:val="00061B89"/>
    <w:rsid w:val="00061F13"/>
    <w:rsid w:val="00062709"/>
    <w:rsid w:val="00062AA1"/>
    <w:rsid w:val="00064B2D"/>
    <w:rsid w:val="00064F1B"/>
    <w:rsid w:val="00065A57"/>
    <w:rsid w:val="00065E97"/>
    <w:rsid w:val="000671D9"/>
    <w:rsid w:val="000679DE"/>
    <w:rsid w:val="00070708"/>
    <w:rsid w:val="00071509"/>
    <w:rsid w:val="00072563"/>
    <w:rsid w:val="00072A65"/>
    <w:rsid w:val="00073048"/>
    <w:rsid w:val="00073CDA"/>
    <w:rsid w:val="00074240"/>
    <w:rsid w:val="0007478E"/>
    <w:rsid w:val="0007490F"/>
    <w:rsid w:val="00074D06"/>
    <w:rsid w:val="00075D71"/>
    <w:rsid w:val="000772C6"/>
    <w:rsid w:val="00080338"/>
    <w:rsid w:val="00080619"/>
    <w:rsid w:val="000818DD"/>
    <w:rsid w:val="0008328E"/>
    <w:rsid w:val="00084C86"/>
    <w:rsid w:val="000858F7"/>
    <w:rsid w:val="00086AE3"/>
    <w:rsid w:val="00086C57"/>
    <w:rsid w:val="00086DF7"/>
    <w:rsid w:val="00086FEF"/>
    <w:rsid w:val="00087FE5"/>
    <w:rsid w:val="0009070B"/>
    <w:rsid w:val="0009099E"/>
    <w:rsid w:val="00090E11"/>
    <w:rsid w:val="000928CF"/>
    <w:rsid w:val="000939D1"/>
    <w:rsid w:val="00093D60"/>
    <w:rsid w:val="000941CF"/>
    <w:rsid w:val="000946C3"/>
    <w:rsid w:val="000952EE"/>
    <w:rsid w:val="000968A9"/>
    <w:rsid w:val="0009733E"/>
    <w:rsid w:val="00097B10"/>
    <w:rsid w:val="000A31D5"/>
    <w:rsid w:val="000A3366"/>
    <w:rsid w:val="000A36CA"/>
    <w:rsid w:val="000A3DCA"/>
    <w:rsid w:val="000A46F8"/>
    <w:rsid w:val="000A52AC"/>
    <w:rsid w:val="000A70B4"/>
    <w:rsid w:val="000A7463"/>
    <w:rsid w:val="000B00CE"/>
    <w:rsid w:val="000B027B"/>
    <w:rsid w:val="000B04AF"/>
    <w:rsid w:val="000B0509"/>
    <w:rsid w:val="000B2610"/>
    <w:rsid w:val="000B3283"/>
    <w:rsid w:val="000B4451"/>
    <w:rsid w:val="000B4BD0"/>
    <w:rsid w:val="000B4FA5"/>
    <w:rsid w:val="000B5957"/>
    <w:rsid w:val="000B5DAD"/>
    <w:rsid w:val="000B7804"/>
    <w:rsid w:val="000C0BEC"/>
    <w:rsid w:val="000C1C10"/>
    <w:rsid w:val="000C397B"/>
    <w:rsid w:val="000C4438"/>
    <w:rsid w:val="000C490C"/>
    <w:rsid w:val="000C4A90"/>
    <w:rsid w:val="000C6584"/>
    <w:rsid w:val="000C71A0"/>
    <w:rsid w:val="000D0E23"/>
    <w:rsid w:val="000D15F1"/>
    <w:rsid w:val="000D3115"/>
    <w:rsid w:val="000D3161"/>
    <w:rsid w:val="000D3226"/>
    <w:rsid w:val="000D38D9"/>
    <w:rsid w:val="000D40B1"/>
    <w:rsid w:val="000D444C"/>
    <w:rsid w:val="000D4CBC"/>
    <w:rsid w:val="000D5B25"/>
    <w:rsid w:val="000D7E36"/>
    <w:rsid w:val="000E18F5"/>
    <w:rsid w:val="000E1A8D"/>
    <w:rsid w:val="000E1B21"/>
    <w:rsid w:val="000E2054"/>
    <w:rsid w:val="000E20E1"/>
    <w:rsid w:val="000E3388"/>
    <w:rsid w:val="000E3DC9"/>
    <w:rsid w:val="000E407A"/>
    <w:rsid w:val="000E4F5E"/>
    <w:rsid w:val="000E5D03"/>
    <w:rsid w:val="000E5D88"/>
    <w:rsid w:val="000E6444"/>
    <w:rsid w:val="000E7A9D"/>
    <w:rsid w:val="000F0DD1"/>
    <w:rsid w:val="000F1E58"/>
    <w:rsid w:val="000F2390"/>
    <w:rsid w:val="000F29C1"/>
    <w:rsid w:val="000F2F8A"/>
    <w:rsid w:val="000F398F"/>
    <w:rsid w:val="000F3F31"/>
    <w:rsid w:val="000F464D"/>
    <w:rsid w:val="000F47C7"/>
    <w:rsid w:val="000F50DE"/>
    <w:rsid w:val="000F7640"/>
    <w:rsid w:val="000F7C66"/>
    <w:rsid w:val="000F7DF2"/>
    <w:rsid w:val="00100B38"/>
    <w:rsid w:val="00101110"/>
    <w:rsid w:val="00102706"/>
    <w:rsid w:val="00102B83"/>
    <w:rsid w:val="00103BA6"/>
    <w:rsid w:val="00104617"/>
    <w:rsid w:val="00104650"/>
    <w:rsid w:val="00104A8E"/>
    <w:rsid w:val="00105258"/>
    <w:rsid w:val="0010530C"/>
    <w:rsid w:val="00106FBB"/>
    <w:rsid w:val="00107DF1"/>
    <w:rsid w:val="001106E5"/>
    <w:rsid w:val="00110F4C"/>
    <w:rsid w:val="00111DFE"/>
    <w:rsid w:val="00112E16"/>
    <w:rsid w:val="00115515"/>
    <w:rsid w:val="00116C51"/>
    <w:rsid w:val="001172FA"/>
    <w:rsid w:val="00117B68"/>
    <w:rsid w:val="00121A38"/>
    <w:rsid w:val="00122BD9"/>
    <w:rsid w:val="00122D7A"/>
    <w:rsid w:val="00122E74"/>
    <w:rsid w:val="00123A4E"/>
    <w:rsid w:val="00123A79"/>
    <w:rsid w:val="001265E0"/>
    <w:rsid w:val="001277B5"/>
    <w:rsid w:val="001278D3"/>
    <w:rsid w:val="00127F7B"/>
    <w:rsid w:val="00130884"/>
    <w:rsid w:val="0013089F"/>
    <w:rsid w:val="00131797"/>
    <w:rsid w:val="00131857"/>
    <w:rsid w:val="00131F62"/>
    <w:rsid w:val="00133085"/>
    <w:rsid w:val="00133F22"/>
    <w:rsid w:val="00134B03"/>
    <w:rsid w:val="00134F69"/>
    <w:rsid w:val="001353FB"/>
    <w:rsid w:val="001356E7"/>
    <w:rsid w:val="00136B42"/>
    <w:rsid w:val="00136C1D"/>
    <w:rsid w:val="001414B0"/>
    <w:rsid w:val="0014368A"/>
    <w:rsid w:val="001441E1"/>
    <w:rsid w:val="00145489"/>
    <w:rsid w:val="001468CD"/>
    <w:rsid w:val="001507F1"/>
    <w:rsid w:val="00151120"/>
    <w:rsid w:val="0015157B"/>
    <w:rsid w:val="00151A48"/>
    <w:rsid w:val="00152084"/>
    <w:rsid w:val="001527F1"/>
    <w:rsid w:val="0015381C"/>
    <w:rsid w:val="001545DF"/>
    <w:rsid w:val="00156B6C"/>
    <w:rsid w:val="00157B1D"/>
    <w:rsid w:val="001602F3"/>
    <w:rsid w:val="00160938"/>
    <w:rsid w:val="00160A83"/>
    <w:rsid w:val="00160B02"/>
    <w:rsid w:val="00160D82"/>
    <w:rsid w:val="001616BB"/>
    <w:rsid w:val="00163B55"/>
    <w:rsid w:val="00163CE5"/>
    <w:rsid w:val="001648B8"/>
    <w:rsid w:val="00165661"/>
    <w:rsid w:val="0016583F"/>
    <w:rsid w:val="001662E6"/>
    <w:rsid w:val="00166E65"/>
    <w:rsid w:val="0016751C"/>
    <w:rsid w:val="00167679"/>
    <w:rsid w:val="00167883"/>
    <w:rsid w:val="00167D6F"/>
    <w:rsid w:val="00170168"/>
    <w:rsid w:val="00170C3B"/>
    <w:rsid w:val="001712C6"/>
    <w:rsid w:val="00172E2B"/>
    <w:rsid w:val="00172E46"/>
    <w:rsid w:val="00172E8A"/>
    <w:rsid w:val="00173D00"/>
    <w:rsid w:val="00174509"/>
    <w:rsid w:val="0017501F"/>
    <w:rsid w:val="001764E9"/>
    <w:rsid w:val="001802AA"/>
    <w:rsid w:val="0018129C"/>
    <w:rsid w:val="00181B2B"/>
    <w:rsid w:val="00181DCF"/>
    <w:rsid w:val="001821B3"/>
    <w:rsid w:val="001837FC"/>
    <w:rsid w:val="0018530C"/>
    <w:rsid w:val="001853CF"/>
    <w:rsid w:val="00185A7A"/>
    <w:rsid w:val="00185D2E"/>
    <w:rsid w:val="00185DE7"/>
    <w:rsid w:val="00185E75"/>
    <w:rsid w:val="00185EFB"/>
    <w:rsid w:val="00187634"/>
    <w:rsid w:val="001903E8"/>
    <w:rsid w:val="00192CEB"/>
    <w:rsid w:val="00192F46"/>
    <w:rsid w:val="001947CB"/>
    <w:rsid w:val="001956D8"/>
    <w:rsid w:val="00195DE1"/>
    <w:rsid w:val="00196502"/>
    <w:rsid w:val="001A12AB"/>
    <w:rsid w:val="001A3132"/>
    <w:rsid w:val="001A3A23"/>
    <w:rsid w:val="001A3B36"/>
    <w:rsid w:val="001A652D"/>
    <w:rsid w:val="001A7216"/>
    <w:rsid w:val="001B1FB1"/>
    <w:rsid w:val="001B2382"/>
    <w:rsid w:val="001B25F7"/>
    <w:rsid w:val="001B2CEB"/>
    <w:rsid w:val="001B545A"/>
    <w:rsid w:val="001C0056"/>
    <w:rsid w:val="001C00F5"/>
    <w:rsid w:val="001C04CA"/>
    <w:rsid w:val="001C0B5E"/>
    <w:rsid w:val="001C10FB"/>
    <w:rsid w:val="001C1371"/>
    <w:rsid w:val="001C1497"/>
    <w:rsid w:val="001C1602"/>
    <w:rsid w:val="001C25AE"/>
    <w:rsid w:val="001C27B5"/>
    <w:rsid w:val="001C3E60"/>
    <w:rsid w:val="001C4F3B"/>
    <w:rsid w:val="001C5D69"/>
    <w:rsid w:val="001C5D89"/>
    <w:rsid w:val="001C702B"/>
    <w:rsid w:val="001C75F1"/>
    <w:rsid w:val="001D0682"/>
    <w:rsid w:val="001D1081"/>
    <w:rsid w:val="001D12C5"/>
    <w:rsid w:val="001D1F47"/>
    <w:rsid w:val="001D2333"/>
    <w:rsid w:val="001D2374"/>
    <w:rsid w:val="001D2BA4"/>
    <w:rsid w:val="001D36AA"/>
    <w:rsid w:val="001D439B"/>
    <w:rsid w:val="001D511C"/>
    <w:rsid w:val="001D5350"/>
    <w:rsid w:val="001E0510"/>
    <w:rsid w:val="001E0D61"/>
    <w:rsid w:val="001E17D5"/>
    <w:rsid w:val="001E1B2C"/>
    <w:rsid w:val="001E1BD2"/>
    <w:rsid w:val="001E1F9D"/>
    <w:rsid w:val="001E2922"/>
    <w:rsid w:val="001E31DB"/>
    <w:rsid w:val="001E4ED5"/>
    <w:rsid w:val="001E64E4"/>
    <w:rsid w:val="001E6904"/>
    <w:rsid w:val="001E6AF7"/>
    <w:rsid w:val="001E6FA7"/>
    <w:rsid w:val="001F07BD"/>
    <w:rsid w:val="001F109E"/>
    <w:rsid w:val="001F16B9"/>
    <w:rsid w:val="001F170B"/>
    <w:rsid w:val="001F306D"/>
    <w:rsid w:val="001F4491"/>
    <w:rsid w:val="001F45CC"/>
    <w:rsid w:val="001F54F8"/>
    <w:rsid w:val="001F5934"/>
    <w:rsid w:val="001F666F"/>
    <w:rsid w:val="00200424"/>
    <w:rsid w:val="0020048C"/>
    <w:rsid w:val="00200E02"/>
    <w:rsid w:val="0020133E"/>
    <w:rsid w:val="00202DD0"/>
    <w:rsid w:val="00205792"/>
    <w:rsid w:val="00206C01"/>
    <w:rsid w:val="00206E75"/>
    <w:rsid w:val="00206FE2"/>
    <w:rsid w:val="002077EA"/>
    <w:rsid w:val="0021203D"/>
    <w:rsid w:val="00214326"/>
    <w:rsid w:val="00214CE6"/>
    <w:rsid w:val="0021501C"/>
    <w:rsid w:val="00216999"/>
    <w:rsid w:val="002179AC"/>
    <w:rsid w:val="0022025E"/>
    <w:rsid w:val="00220406"/>
    <w:rsid w:val="00220D4E"/>
    <w:rsid w:val="00221122"/>
    <w:rsid w:val="00221504"/>
    <w:rsid w:val="00223630"/>
    <w:rsid w:val="00223682"/>
    <w:rsid w:val="00225299"/>
    <w:rsid w:val="0022564A"/>
    <w:rsid w:val="00227C44"/>
    <w:rsid w:val="00230426"/>
    <w:rsid w:val="002307A0"/>
    <w:rsid w:val="00231441"/>
    <w:rsid w:val="00231654"/>
    <w:rsid w:val="002317B0"/>
    <w:rsid w:val="00231D53"/>
    <w:rsid w:val="00232459"/>
    <w:rsid w:val="00232DC2"/>
    <w:rsid w:val="00232FC9"/>
    <w:rsid w:val="00234823"/>
    <w:rsid w:val="00235CC3"/>
    <w:rsid w:val="00236DEE"/>
    <w:rsid w:val="002377BD"/>
    <w:rsid w:val="00240208"/>
    <w:rsid w:val="002408D1"/>
    <w:rsid w:val="00240C35"/>
    <w:rsid w:val="00241462"/>
    <w:rsid w:val="00242F24"/>
    <w:rsid w:val="00243405"/>
    <w:rsid w:val="00243C8A"/>
    <w:rsid w:val="00244E0E"/>
    <w:rsid w:val="00246C78"/>
    <w:rsid w:val="00247315"/>
    <w:rsid w:val="00247BDF"/>
    <w:rsid w:val="00247E28"/>
    <w:rsid w:val="002510DB"/>
    <w:rsid w:val="00251B94"/>
    <w:rsid w:val="00252C0F"/>
    <w:rsid w:val="00253BB9"/>
    <w:rsid w:val="002546AB"/>
    <w:rsid w:val="00254A7D"/>
    <w:rsid w:val="00254B1D"/>
    <w:rsid w:val="002558CD"/>
    <w:rsid w:val="00257210"/>
    <w:rsid w:val="002576FB"/>
    <w:rsid w:val="00257962"/>
    <w:rsid w:val="00257D3C"/>
    <w:rsid w:val="00260CF9"/>
    <w:rsid w:val="0026117E"/>
    <w:rsid w:val="00261F49"/>
    <w:rsid w:val="0026454C"/>
    <w:rsid w:val="002652AC"/>
    <w:rsid w:val="00265BF1"/>
    <w:rsid w:val="00265EC6"/>
    <w:rsid w:val="00267153"/>
    <w:rsid w:val="00267E45"/>
    <w:rsid w:val="0027003F"/>
    <w:rsid w:val="00270321"/>
    <w:rsid w:val="00271265"/>
    <w:rsid w:val="00272AFF"/>
    <w:rsid w:val="002743D5"/>
    <w:rsid w:val="00275BB1"/>
    <w:rsid w:val="00275CC5"/>
    <w:rsid w:val="002760D3"/>
    <w:rsid w:val="00276C0B"/>
    <w:rsid w:val="00277CAE"/>
    <w:rsid w:val="00277D72"/>
    <w:rsid w:val="00281946"/>
    <w:rsid w:val="0028259D"/>
    <w:rsid w:val="002825ED"/>
    <w:rsid w:val="0028283B"/>
    <w:rsid w:val="00282DD7"/>
    <w:rsid w:val="00282EEE"/>
    <w:rsid w:val="002846EB"/>
    <w:rsid w:val="00285932"/>
    <w:rsid w:val="002864D3"/>
    <w:rsid w:val="002865EA"/>
    <w:rsid w:val="002908DF"/>
    <w:rsid w:val="002921E9"/>
    <w:rsid w:val="00294DE7"/>
    <w:rsid w:val="00295875"/>
    <w:rsid w:val="00295929"/>
    <w:rsid w:val="002959CC"/>
    <w:rsid w:val="00296936"/>
    <w:rsid w:val="002A0A5B"/>
    <w:rsid w:val="002A0FC9"/>
    <w:rsid w:val="002A22C0"/>
    <w:rsid w:val="002A2456"/>
    <w:rsid w:val="002A250C"/>
    <w:rsid w:val="002A28F6"/>
    <w:rsid w:val="002A42A1"/>
    <w:rsid w:val="002A4F5B"/>
    <w:rsid w:val="002A5ACB"/>
    <w:rsid w:val="002A61F2"/>
    <w:rsid w:val="002A69F7"/>
    <w:rsid w:val="002A6B3E"/>
    <w:rsid w:val="002A7972"/>
    <w:rsid w:val="002A7F7D"/>
    <w:rsid w:val="002B0472"/>
    <w:rsid w:val="002B0ACD"/>
    <w:rsid w:val="002B178D"/>
    <w:rsid w:val="002B3BFD"/>
    <w:rsid w:val="002B415E"/>
    <w:rsid w:val="002B42DE"/>
    <w:rsid w:val="002B47BD"/>
    <w:rsid w:val="002B55EE"/>
    <w:rsid w:val="002B6208"/>
    <w:rsid w:val="002B7989"/>
    <w:rsid w:val="002B7D91"/>
    <w:rsid w:val="002C260B"/>
    <w:rsid w:val="002C2A37"/>
    <w:rsid w:val="002C3EFE"/>
    <w:rsid w:val="002C4008"/>
    <w:rsid w:val="002C68CB"/>
    <w:rsid w:val="002D04CC"/>
    <w:rsid w:val="002D0963"/>
    <w:rsid w:val="002D125D"/>
    <w:rsid w:val="002D1652"/>
    <w:rsid w:val="002D18FD"/>
    <w:rsid w:val="002D2B6D"/>
    <w:rsid w:val="002D2F31"/>
    <w:rsid w:val="002D34C8"/>
    <w:rsid w:val="002D4E0C"/>
    <w:rsid w:val="002D5B1C"/>
    <w:rsid w:val="002E09CA"/>
    <w:rsid w:val="002E24B7"/>
    <w:rsid w:val="002E2B1D"/>
    <w:rsid w:val="002E2CEB"/>
    <w:rsid w:val="002E2D1F"/>
    <w:rsid w:val="002E5155"/>
    <w:rsid w:val="002E573B"/>
    <w:rsid w:val="002E5890"/>
    <w:rsid w:val="002E5EA4"/>
    <w:rsid w:val="002E79C7"/>
    <w:rsid w:val="002F0044"/>
    <w:rsid w:val="002F0478"/>
    <w:rsid w:val="002F076C"/>
    <w:rsid w:val="002F21B2"/>
    <w:rsid w:val="002F2BDB"/>
    <w:rsid w:val="002F3D16"/>
    <w:rsid w:val="002F4537"/>
    <w:rsid w:val="002F47A5"/>
    <w:rsid w:val="002F4955"/>
    <w:rsid w:val="002F4CC3"/>
    <w:rsid w:val="002F6114"/>
    <w:rsid w:val="002F6232"/>
    <w:rsid w:val="002F6DCE"/>
    <w:rsid w:val="00300395"/>
    <w:rsid w:val="0030086C"/>
    <w:rsid w:val="00300CAE"/>
    <w:rsid w:val="00301BDC"/>
    <w:rsid w:val="0030264B"/>
    <w:rsid w:val="003028C4"/>
    <w:rsid w:val="00302D42"/>
    <w:rsid w:val="003038DF"/>
    <w:rsid w:val="00303B31"/>
    <w:rsid w:val="003047CC"/>
    <w:rsid w:val="003077C9"/>
    <w:rsid w:val="00307E7F"/>
    <w:rsid w:val="0031032A"/>
    <w:rsid w:val="00311548"/>
    <w:rsid w:val="00312FB3"/>
    <w:rsid w:val="003132C0"/>
    <w:rsid w:val="003133A2"/>
    <w:rsid w:val="0031416B"/>
    <w:rsid w:val="00316792"/>
    <w:rsid w:val="00317267"/>
    <w:rsid w:val="0032012A"/>
    <w:rsid w:val="00320A8B"/>
    <w:rsid w:val="003212A3"/>
    <w:rsid w:val="0032135C"/>
    <w:rsid w:val="0032244E"/>
    <w:rsid w:val="003226A7"/>
    <w:rsid w:val="003230ED"/>
    <w:rsid w:val="00323B73"/>
    <w:rsid w:val="00323F3A"/>
    <w:rsid w:val="003276DD"/>
    <w:rsid w:val="00327708"/>
    <w:rsid w:val="00327793"/>
    <w:rsid w:val="003279BF"/>
    <w:rsid w:val="003312FD"/>
    <w:rsid w:val="003319E1"/>
    <w:rsid w:val="00331C13"/>
    <w:rsid w:val="00331C63"/>
    <w:rsid w:val="003324D0"/>
    <w:rsid w:val="00334058"/>
    <w:rsid w:val="00334BBF"/>
    <w:rsid w:val="00334EC9"/>
    <w:rsid w:val="00335333"/>
    <w:rsid w:val="00337519"/>
    <w:rsid w:val="00337781"/>
    <w:rsid w:val="003379B9"/>
    <w:rsid w:val="00340119"/>
    <w:rsid w:val="0034016F"/>
    <w:rsid w:val="00340660"/>
    <w:rsid w:val="0034081A"/>
    <w:rsid w:val="00340DA3"/>
    <w:rsid w:val="00340F06"/>
    <w:rsid w:val="00341243"/>
    <w:rsid w:val="00341389"/>
    <w:rsid w:val="00342204"/>
    <w:rsid w:val="003443AE"/>
    <w:rsid w:val="00344964"/>
    <w:rsid w:val="00344F9B"/>
    <w:rsid w:val="00346712"/>
    <w:rsid w:val="00346780"/>
    <w:rsid w:val="00346BC3"/>
    <w:rsid w:val="00347A8B"/>
    <w:rsid w:val="00350051"/>
    <w:rsid w:val="00350591"/>
    <w:rsid w:val="00350C23"/>
    <w:rsid w:val="00350CD2"/>
    <w:rsid w:val="00350D75"/>
    <w:rsid w:val="00351729"/>
    <w:rsid w:val="003528AD"/>
    <w:rsid w:val="00352B9A"/>
    <w:rsid w:val="003551DA"/>
    <w:rsid w:val="003577DC"/>
    <w:rsid w:val="00357AB5"/>
    <w:rsid w:val="00357C37"/>
    <w:rsid w:val="0036028B"/>
    <w:rsid w:val="003612D9"/>
    <w:rsid w:val="00361375"/>
    <w:rsid w:val="0036308F"/>
    <w:rsid w:val="003633E4"/>
    <w:rsid w:val="00364233"/>
    <w:rsid w:val="00364BF0"/>
    <w:rsid w:val="00364CA9"/>
    <w:rsid w:val="00366E9C"/>
    <w:rsid w:val="003677DB"/>
    <w:rsid w:val="00367D18"/>
    <w:rsid w:val="00370CFB"/>
    <w:rsid w:val="0037235F"/>
    <w:rsid w:val="0037316B"/>
    <w:rsid w:val="003731AF"/>
    <w:rsid w:val="00373B49"/>
    <w:rsid w:val="00373E8E"/>
    <w:rsid w:val="00374511"/>
    <w:rsid w:val="00374B49"/>
    <w:rsid w:val="00375034"/>
    <w:rsid w:val="00376377"/>
    <w:rsid w:val="0037783C"/>
    <w:rsid w:val="00377B19"/>
    <w:rsid w:val="003811C0"/>
    <w:rsid w:val="003823AD"/>
    <w:rsid w:val="00382D31"/>
    <w:rsid w:val="003851A0"/>
    <w:rsid w:val="00385256"/>
    <w:rsid w:val="003854EB"/>
    <w:rsid w:val="003857C5"/>
    <w:rsid w:val="00387758"/>
    <w:rsid w:val="003905E8"/>
    <w:rsid w:val="003915AB"/>
    <w:rsid w:val="003916BB"/>
    <w:rsid w:val="00396031"/>
    <w:rsid w:val="00396529"/>
    <w:rsid w:val="0039722E"/>
    <w:rsid w:val="003973D2"/>
    <w:rsid w:val="0039768B"/>
    <w:rsid w:val="003A076C"/>
    <w:rsid w:val="003A0976"/>
    <w:rsid w:val="003A1B3C"/>
    <w:rsid w:val="003A37BF"/>
    <w:rsid w:val="003A49C2"/>
    <w:rsid w:val="003A534C"/>
    <w:rsid w:val="003A6725"/>
    <w:rsid w:val="003A68AA"/>
    <w:rsid w:val="003A7682"/>
    <w:rsid w:val="003A7A90"/>
    <w:rsid w:val="003B2A78"/>
    <w:rsid w:val="003B35EA"/>
    <w:rsid w:val="003B3731"/>
    <w:rsid w:val="003B3914"/>
    <w:rsid w:val="003B3CBC"/>
    <w:rsid w:val="003B4122"/>
    <w:rsid w:val="003B5A31"/>
    <w:rsid w:val="003C00DD"/>
    <w:rsid w:val="003C1C9F"/>
    <w:rsid w:val="003C2585"/>
    <w:rsid w:val="003C27B2"/>
    <w:rsid w:val="003C3CF2"/>
    <w:rsid w:val="003C4C88"/>
    <w:rsid w:val="003C4FE5"/>
    <w:rsid w:val="003C569B"/>
    <w:rsid w:val="003C632F"/>
    <w:rsid w:val="003C677B"/>
    <w:rsid w:val="003C6AB8"/>
    <w:rsid w:val="003C6C7E"/>
    <w:rsid w:val="003C7249"/>
    <w:rsid w:val="003C7A52"/>
    <w:rsid w:val="003C7E5F"/>
    <w:rsid w:val="003D0B04"/>
    <w:rsid w:val="003D1519"/>
    <w:rsid w:val="003D178C"/>
    <w:rsid w:val="003D1F2C"/>
    <w:rsid w:val="003D22E7"/>
    <w:rsid w:val="003D3436"/>
    <w:rsid w:val="003D3B6E"/>
    <w:rsid w:val="003D48DD"/>
    <w:rsid w:val="003D5887"/>
    <w:rsid w:val="003D69BC"/>
    <w:rsid w:val="003D6B52"/>
    <w:rsid w:val="003D77F5"/>
    <w:rsid w:val="003D7AD8"/>
    <w:rsid w:val="003D7D86"/>
    <w:rsid w:val="003E22C6"/>
    <w:rsid w:val="003E3067"/>
    <w:rsid w:val="003E32AD"/>
    <w:rsid w:val="003E52A1"/>
    <w:rsid w:val="003E5AEE"/>
    <w:rsid w:val="003E7338"/>
    <w:rsid w:val="003E7466"/>
    <w:rsid w:val="003F084C"/>
    <w:rsid w:val="003F2BFF"/>
    <w:rsid w:val="003F2E4D"/>
    <w:rsid w:val="003F50DB"/>
    <w:rsid w:val="003F5ACE"/>
    <w:rsid w:val="003F5EB0"/>
    <w:rsid w:val="003F6BCA"/>
    <w:rsid w:val="003F71A4"/>
    <w:rsid w:val="003F79C4"/>
    <w:rsid w:val="003F7C1F"/>
    <w:rsid w:val="003F7D04"/>
    <w:rsid w:val="00400068"/>
    <w:rsid w:val="004006AA"/>
    <w:rsid w:val="004007B4"/>
    <w:rsid w:val="00400E68"/>
    <w:rsid w:val="0040121C"/>
    <w:rsid w:val="004013F0"/>
    <w:rsid w:val="004016C9"/>
    <w:rsid w:val="00401991"/>
    <w:rsid w:val="00402A1A"/>
    <w:rsid w:val="00402ED9"/>
    <w:rsid w:val="00404E0D"/>
    <w:rsid w:val="00404EB2"/>
    <w:rsid w:val="00406322"/>
    <w:rsid w:val="004065F4"/>
    <w:rsid w:val="00406D34"/>
    <w:rsid w:val="00407C79"/>
    <w:rsid w:val="004108CF"/>
    <w:rsid w:val="00412272"/>
    <w:rsid w:val="0041252D"/>
    <w:rsid w:val="00412AB5"/>
    <w:rsid w:val="00412C96"/>
    <w:rsid w:val="00413F01"/>
    <w:rsid w:val="00413FEC"/>
    <w:rsid w:val="00415206"/>
    <w:rsid w:val="0041735C"/>
    <w:rsid w:val="00420958"/>
    <w:rsid w:val="00420C6C"/>
    <w:rsid w:val="004214A2"/>
    <w:rsid w:val="00421CA5"/>
    <w:rsid w:val="00423619"/>
    <w:rsid w:val="0042361E"/>
    <w:rsid w:val="0042400B"/>
    <w:rsid w:val="00424ADE"/>
    <w:rsid w:val="00426D86"/>
    <w:rsid w:val="0042713E"/>
    <w:rsid w:val="004272FE"/>
    <w:rsid w:val="00427769"/>
    <w:rsid w:val="004304DC"/>
    <w:rsid w:val="004307C5"/>
    <w:rsid w:val="004308B5"/>
    <w:rsid w:val="00430DDF"/>
    <w:rsid w:val="004319DE"/>
    <w:rsid w:val="00432C28"/>
    <w:rsid w:val="0043365F"/>
    <w:rsid w:val="00434177"/>
    <w:rsid w:val="00434734"/>
    <w:rsid w:val="004353B6"/>
    <w:rsid w:val="0043551B"/>
    <w:rsid w:val="00436A99"/>
    <w:rsid w:val="0043797E"/>
    <w:rsid w:val="00440DF6"/>
    <w:rsid w:val="00442B41"/>
    <w:rsid w:val="00442CE4"/>
    <w:rsid w:val="00443066"/>
    <w:rsid w:val="00443ADB"/>
    <w:rsid w:val="00443D1D"/>
    <w:rsid w:val="0044491F"/>
    <w:rsid w:val="00444B3D"/>
    <w:rsid w:val="004460DD"/>
    <w:rsid w:val="00446979"/>
    <w:rsid w:val="00450C9C"/>
    <w:rsid w:val="004518FB"/>
    <w:rsid w:val="00451EC5"/>
    <w:rsid w:val="004536E5"/>
    <w:rsid w:val="004545B8"/>
    <w:rsid w:val="004545EE"/>
    <w:rsid w:val="00454723"/>
    <w:rsid w:val="00454E21"/>
    <w:rsid w:val="00455FEB"/>
    <w:rsid w:val="004577D6"/>
    <w:rsid w:val="004602F8"/>
    <w:rsid w:val="0046041E"/>
    <w:rsid w:val="0046171F"/>
    <w:rsid w:val="00462710"/>
    <w:rsid w:val="0046277D"/>
    <w:rsid w:val="00462877"/>
    <w:rsid w:val="004635A0"/>
    <w:rsid w:val="00463632"/>
    <w:rsid w:val="00463E67"/>
    <w:rsid w:val="00464B69"/>
    <w:rsid w:val="00464D4E"/>
    <w:rsid w:val="00464FFC"/>
    <w:rsid w:val="0046559C"/>
    <w:rsid w:val="004655C2"/>
    <w:rsid w:val="0046563E"/>
    <w:rsid w:val="004659C7"/>
    <w:rsid w:val="00466BD4"/>
    <w:rsid w:val="00467A0E"/>
    <w:rsid w:val="00467A2B"/>
    <w:rsid w:val="004701E2"/>
    <w:rsid w:val="004704DA"/>
    <w:rsid w:val="00471280"/>
    <w:rsid w:val="00471D52"/>
    <w:rsid w:val="00472D95"/>
    <w:rsid w:val="00473743"/>
    <w:rsid w:val="00473B88"/>
    <w:rsid w:val="00474718"/>
    <w:rsid w:val="00474D82"/>
    <w:rsid w:val="004753CB"/>
    <w:rsid w:val="00477E69"/>
    <w:rsid w:val="00480AAD"/>
    <w:rsid w:val="00482B91"/>
    <w:rsid w:val="004837C9"/>
    <w:rsid w:val="00484116"/>
    <w:rsid w:val="00484838"/>
    <w:rsid w:val="0048493F"/>
    <w:rsid w:val="00484E88"/>
    <w:rsid w:val="004851AA"/>
    <w:rsid w:val="00485BD7"/>
    <w:rsid w:val="0048619E"/>
    <w:rsid w:val="00486229"/>
    <w:rsid w:val="00486CE1"/>
    <w:rsid w:val="00486CF5"/>
    <w:rsid w:val="00487FD6"/>
    <w:rsid w:val="00490087"/>
    <w:rsid w:val="00490525"/>
    <w:rsid w:val="004905F4"/>
    <w:rsid w:val="00490710"/>
    <w:rsid w:val="00493023"/>
    <w:rsid w:val="00493933"/>
    <w:rsid w:val="00493F98"/>
    <w:rsid w:val="004940BC"/>
    <w:rsid w:val="00494791"/>
    <w:rsid w:val="0049597A"/>
    <w:rsid w:val="004968EA"/>
    <w:rsid w:val="00497C34"/>
    <w:rsid w:val="004A2504"/>
    <w:rsid w:val="004A2BB3"/>
    <w:rsid w:val="004A34E1"/>
    <w:rsid w:val="004A40A9"/>
    <w:rsid w:val="004A5AE6"/>
    <w:rsid w:val="004A5DAB"/>
    <w:rsid w:val="004A63C4"/>
    <w:rsid w:val="004A6715"/>
    <w:rsid w:val="004A6AC5"/>
    <w:rsid w:val="004A6E6D"/>
    <w:rsid w:val="004A6EF3"/>
    <w:rsid w:val="004A76D2"/>
    <w:rsid w:val="004B0998"/>
    <w:rsid w:val="004B0A23"/>
    <w:rsid w:val="004B0F90"/>
    <w:rsid w:val="004B0FFF"/>
    <w:rsid w:val="004B15E0"/>
    <w:rsid w:val="004B18D3"/>
    <w:rsid w:val="004B1D36"/>
    <w:rsid w:val="004B2F4E"/>
    <w:rsid w:val="004B31BC"/>
    <w:rsid w:val="004B36F6"/>
    <w:rsid w:val="004B49E6"/>
    <w:rsid w:val="004B5112"/>
    <w:rsid w:val="004B653A"/>
    <w:rsid w:val="004B7209"/>
    <w:rsid w:val="004B72AB"/>
    <w:rsid w:val="004C06F2"/>
    <w:rsid w:val="004C0C6C"/>
    <w:rsid w:val="004C2411"/>
    <w:rsid w:val="004C4362"/>
    <w:rsid w:val="004C72D3"/>
    <w:rsid w:val="004C73A2"/>
    <w:rsid w:val="004D1672"/>
    <w:rsid w:val="004D1859"/>
    <w:rsid w:val="004D1D29"/>
    <w:rsid w:val="004D2DA7"/>
    <w:rsid w:val="004D335F"/>
    <w:rsid w:val="004D67FF"/>
    <w:rsid w:val="004D6C92"/>
    <w:rsid w:val="004D75A1"/>
    <w:rsid w:val="004E0178"/>
    <w:rsid w:val="004E049A"/>
    <w:rsid w:val="004E06A8"/>
    <w:rsid w:val="004E247B"/>
    <w:rsid w:val="004E458C"/>
    <w:rsid w:val="004E61DD"/>
    <w:rsid w:val="004E6B0A"/>
    <w:rsid w:val="004F0C33"/>
    <w:rsid w:val="004F1E69"/>
    <w:rsid w:val="004F3321"/>
    <w:rsid w:val="004F4D66"/>
    <w:rsid w:val="004F6550"/>
    <w:rsid w:val="004F6650"/>
    <w:rsid w:val="004F7BBC"/>
    <w:rsid w:val="004F7D81"/>
    <w:rsid w:val="00501051"/>
    <w:rsid w:val="005011B6"/>
    <w:rsid w:val="005036E4"/>
    <w:rsid w:val="00503DB1"/>
    <w:rsid w:val="0050486C"/>
    <w:rsid w:val="005050E5"/>
    <w:rsid w:val="00505196"/>
    <w:rsid w:val="005052BE"/>
    <w:rsid w:val="00505A52"/>
    <w:rsid w:val="00506461"/>
    <w:rsid w:val="00506B85"/>
    <w:rsid w:val="00506B90"/>
    <w:rsid w:val="00510CD8"/>
    <w:rsid w:val="0051132E"/>
    <w:rsid w:val="00512DE4"/>
    <w:rsid w:val="00512FE6"/>
    <w:rsid w:val="0051382E"/>
    <w:rsid w:val="00513E7B"/>
    <w:rsid w:val="0051457D"/>
    <w:rsid w:val="005151E1"/>
    <w:rsid w:val="00515FBA"/>
    <w:rsid w:val="00516BFB"/>
    <w:rsid w:val="00517027"/>
    <w:rsid w:val="005207C6"/>
    <w:rsid w:val="005212B9"/>
    <w:rsid w:val="00521637"/>
    <w:rsid w:val="00523BF6"/>
    <w:rsid w:val="00523DC0"/>
    <w:rsid w:val="0052456D"/>
    <w:rsid w:val="005249E0"/>
    <w:rsid w:val="00524F55"/>
    <w:rsid w:val="00526762"/>
    <w:rsid w:val="00527E23"/>
    <w:rsid w:val="00530506"/>
    <w:rsid w:val="005306C2"/>
    <w:rsid w:val="00530D59"/>
    <w:rsid w:val="00532585"/>
    <w:rsid w:val="0053361D"/>
    <w:rsid w:val="00534E50"/>
    <w:rsid w:val="0053638C"/>
    <w:rsid w:val="005407AD"/>
    <w:rsid w:val="00540ED9"/>
    <w:rsid w:val="0054156B"/>
    <w:rsid w:val="00541823"/>
    <w:rsid w:val="00541A0A"/>
    <w:rsid w:val="00541E7F"/>
    <w:rsid w:val="00542722"/>
    <w:rsid w:val="00542C97"/>
    <w:rsid w:val="0054352C"/>
    <w:rsid w:val="0054372F"/>
    <w:rsid w:val="00543EB5"/>
    <w:rsid w:val="0054427E"/>
    <w:rsid w:val="00544402"/>
    <w:rsid w:val="0054493C"/>
    <w:rsid w:val="00544A48"/>
    <w:rsid w:val="0054684F"/>
    <w:rsid w:val="00546B48"/>
    <w:rsid w:val="00550231"/>
    <w:rsid w:val="005522F9"/>
    <w:rsid w:val="005528CA"/>
    <w:rsid w:val="005538EF"/>
    <w:rsid w:val="005542AD"/>
    <w:rsid w:val="00555558"/>
    <w:rsid w:val="00555C2A"/>
    <w:rsid w:val="0055632A"/>
    <w:rsid w:val="00561359"/>
    <w:rsid w:val="005615F9"/>
    <w:rsid w:val="005618B3"/>
    <w:rsid w:val="00561C74"/>
    <w:rsid w:val="005624E4"/>
    <w:rsid w:val="0056274F"/>
    <w:rsid w:val="00562A37"/>
    <w:rsid w:val="00563143"/>
    <w:rsid w:val="0056390F"/>
    <w:rsid w:val="00563D95"/>
    <w:rsid w:val="00563DE6"/>
    <w:rsid w:val="00566605"/>
    <w:rsid w:val="00566A67"/>
    <w:rsid w:val="00567041"/>
    <w:rsid w:val="00567A24"/>
    <w:rsid w:val="0057076D"/>
    <w:rsid w:val="0057145E"/>
    <w:rsid w:val="00571E1E"/>
    <w:rsid w:val="005727C6"/>
    <w:rsid w:val="00573783"/>
    <w:rsid w:val="00573833"/>
    <w:rsid w:val="00574041"/>
    <w:rsid w:val="0057425D"/>
    <w:rsid w:val="005745AD"/>
    <w:rsid w:val="0057464A"/>
    <w:rsid w:val="00575762"/>
    <w:rsid w:val="00576C3E"/>
    <w:rsid w:val="00576F91"/>
    <w:rsid w:val="0057753B"/>
    <w:rsid w:val="005779B4"/>
    <w:rsid w:val="00580D5F"/>
    <w:rsid w:val="00581AA2"/>
    <w:rsid w:val="005820AF"/>
    <w:rsid w:val="00582DAA"/>
    <w:rsid w:val="00583795"/>
    <w:rsid w:val="005853EC"/>
    <w:rsid w:val="00586793"/>
    <w:rsid w:val="00586953"/>
    <w:rsid w:val="005871CB"/>
    <w:rsid w:val="00587777"/>
    <w:rsid w:val="0059046A"/>
    <w:rsid w:val="00591139"/>
    <w:rsid w:val="00591719"/>
    <w:rsid w:val="005919F4"/>
    <w:rsid w:val="005928C1"/>
    <w:rsid w:val="00596255"/>
    <w:rsid w:val="0059629B"/>
    <w:rsid w:val="005A0342"/>
    <w:rsid w:val="005A1083"/>
    <w:rsid w:val="005A151E"/>
    <w:rsid w:val="005A166D"/>
    <w:rsid w:val="005A29BF"/>
    <w:rsid w:val="005A3B2C"/>
    <w:rsid w:val="005A3E25"/>
    <w:rsid w:val="005A44CF"/>
    <w:rsid w:val="005A4EC9"/>
    <w:rsid w:val="005A57E6"/>
    <w:rsid w:val="005A5CF2"/>
    <w:rsid w:val="005A68F6"/>
    <w:rsid w:val="005A6E22"/>
    <w:rsid w:val="005A706C"/>
    <w:rsid w:val="005A74D5"/>
    <w:rsid w:val="005A7D26"/>
    <w:rsid w:val="005B085F"/>
    <w:rsid w:val="005B1270"/>
    <w:rsid w:val="005B13A5"/>
    <w:rsid w:val="005B19E3"/>
    <w:rsid w:val="005B1ACB"/>
    <w:rsid w:val="005B1C0B"/>
    <w:rsid w:val="005B3377"/>
    <w:rsid w:val="005B38B7"/>
    <w:rsid w:val="005B4445"/>
    <w:rsid w:val="005B4489"/>
    <w:rsid w:val="005B6A2B"/>
    <w:rsid w:val="005C0214"/>
    <w:rsid w:val="005C06C6"/>
    <w:rsid w:val="005C193D"/>
    <w:rsid w:val="005C1BAA"/>
    <w:rsid w:val="005C2B17"/>
    <w:rsid w:val="005C38BD"/>
    <w:rsid w:val="005C47AC"/>
    <w:rsid w:val="005C4870"/>
    <w:rsid w:val="005C5707"/>
    <w:rsid w:val="005C5BB4"/>
    <w:rsid w:val="005C5FED"/>
    <w:rsid w:val="005C667E"/>
    <w:rsid w:val="005C731D"/>
    <w:rsid w:val="005C76CA"/>
    <w:rsid w:val="005D0D90"/>
    <w:rsid w:val="005D1988"/>
    <w:rsid w:val="005D1A6A"/>
    <w:rsid w:val="005D1FC7"/>
    <w:rsid w:val="005D246F"/>
    <w:rsid w:val="005D2F5F"/>
    <w:rsid w:val="005D2F64"/>
    <w:rsid w:val="005D3BB3"/>
    <w:rsid w:val="005D3D32"/>
    <w:rsid w:val="005D6673"/>
    <w:rsid w:val="005D6BFF"/>
    <w:rsid w:val="005D709F"/>
    <w:rsid w:val="005D7257"/>
    <w:rsid w:val="005D72F6"/>
    <w:rsid w:val="005D7BFF"/>
    <w:rsid w:val="005E1A7B"/>
    <w:rsid w:val="005E20B5"/>
    <w:rsid w:val="005E2515"/>
    <w:rsid w:val="005E2E63"/>
    <w:rsid w:val="005E3773"/>
    <w:rsid w:val="005E3A02"/>
    <w:rsid w:val="005E4A11"/>
    <w:rsid w:val="005E5861"/>
    <w:rsid w:val="005E70CA"/>
    <w:rsid w:val="005E7958"/>
    <w:rsid w:val="005F01AC"/>
    <w:rsid w:val="005F07C2"/>
    <w:rsid w:val="005F0E49"/>
    <w:rsid w:val="005F2630"/>
    <w:rsid w:val="005F3268"/>
    <w:rsid w:val="005F3479"/>
    <w:rsid w:val="005F3E71"/>
    <w:rsid w:val="005F3F13"/>
    <w:rsid w:val="005F68AB"/>
    <w:rsid w:val="005F68DA"/>
    <w:rsid w:val="005F6ADD"/>
    <w:rsid w:val="005F7603"/>
    <w:rsid w:val="005F7E67"/>
    <w:rsid w:val="00600746"/>
    <w:rsid w:val="006009B9"/>
    <w:rsid w:val="0060111E"/>
    <w:rsid w:val="00601C66"/>
    <w:rsid w:val="006041E3"/>
    <w:rsid w:val="006044F2"/>
    <w:rsid w:val="006048DA"/>
    <w:rsid w:val="006051BC"/>
    <w:rsid w:val="00605307"/>
    <w:rsid w:val="00607728"/>
    <w:rsid w:val="006079D7"/>
    <w:rsid w:val="0061047F"/>
    <w:rsid w:val="00610923"/>
    <w:rsid w:val="00611101"/>
    <w:rsid w:val="00611409"/>
    <w:rsid w:val="00612530"/>
    <w:rsid w:val="006135A0"/>
    <w:rsid w:val="00614C83"/>
    <w:rsid w:val="0061680E"/>
    <w:rsid w:val="00616FDE"/>
    <w:rsid w:val="00617A76"/>
    <w:rsid w:val="00617CFF"/>
    <w:rsid w:val="006250EC"/>
    <w:rsid w:val="00625954"/>
    <w:rsid w:val="006266B9"/>
    <w:rsid w:val="00626D94"/>
    <w:rsid w:val="006276E0"/>
    <w:rsid w:val="0062796A"/>
    <w:rsid w:val="0063136C"/>
    <w:rsid w:val="006323A6"/>
    <w:rsid w:val="00632662"/>
    <w:rsid w:val="00632BAE"/>
    <w:rsid w:val="00633660"/>
    <w:rsid w:val="00633D05"/>
    <w:rsid w:val="00634971"/>
    <w:rsid w:val="00636A6B"/>
    <w:rsid w:val="00637210"/>
    <w:rsid w:val="00637833"/>
    <w:rsid w:val="00640163"/>
    <w:rsid w:val="00640DF5"/>
    <w:rsid w:val="00641449"/>
    <w:rsid w:val="0064351C"/>
    <w:rsid w:val="0064354E"/>
    <w:rsid w:val="006444F2"/>
    <w:rsid w:val="006460D5"/>
    <w:rsid w:val="0065033F"/>
    <w:rsid w:val="006506C0"/>
    <w:rsid w:val="00651702"/>
    <w:rsid w:val="00651AEC"/>
    <w:rsid w:val="00651D09"/>
    <w:rsid w:val="00652895"/>
    <w:rsid w:val="00652ED2"/>
    <w:rsid w:val="0065499E"/>
    <w:rsid w:val="00654A6F"/>
    <w:rsid w:val="00656E90"/>
    <w:rsid w:val="0066015C"/>
    <w:rsid w:val="00661B3E"/>
    <w:rsid w:val="00662056"/>
    <w:rsid w:val="006638E6"/>
    <w:rsid w:val="0066460F"/>
    <w:rsid w:val="00664BB8"/>
    <w:rsid w:val="006655EB"/>
    <w:rsid w:val="00666EB0"/>
    <w:rsid w:val="0067069D"/>
    <w:rsid w:val="00672EDA"/>
    <w:rsid w:val="00673FC0"/>
    <w:rsid w:val="00674811"/>
    <w:rsid w:val="00674942"/>
    <w:rsid w:val="006751A2"/>
    <w:rsid w:val="00675444"/>
    <w:rsid w:val="00675913"/>
    <w:rsid w:val="006778CD"/>
    <w:rsid w:val="00677E01"/>
    <w:rsid w:val="00680632"/>
    <w:rsid w:val="006807AC"/>
    <w:rsid w:val="006816EE"/>
    <w:rsid w:val="00682D86"/>
    <w:rsid w:val="00683C93"/>
    <w:rsid w:val="00683D1D"/>
    <w:rsid w:val="0068423D"/>
    <w:rsid w:val="0068437D"/>
    <w:rsid w:val="006847BE"/>
    <w:rsid w:val="00684C34"/>
    <w:rsid w:val="00684F44"/>
    <w:rsid w:val="0068536D"/>
    <w:rsid w:val="00686A32"/>
    <w:rsid w:val="00686C0B"/>
    <w:rsid w:val="00690739"/>
    <w:rsid w:val="00690D7D"/>
    <w:rsid w:val="00691EF0"/>
    <w:rsid w:val="00692A01"/>
    <w:rsid w:val="00692CBC"/>
    <w:rsid w:val="00692E38"/>
    <w:rsid w:val="00694047"/>
    <w:rsid w:val="00694441"/>
    <w:rsid w:val="006954A7"/>
    <w:rsid w:val="006957ED"/>
    <w:rsid w:val="00696A56"/>
    <w:rsid w:val="00697162"/>
    <w:rsid w:val="00697229"/>
    <w:rsid w:val="0069734A"/>
    <w:rsid w:val="006A00F7"/>
    <w:rsid w:val="006A0B74"/>
    <w:rsid w:val="006A104D"/>
    <w:rsid w:val="006A3491"/>
    <w:rsid w:val="006A3E3A"/>
    <w:rsid w:val="006A7BA4"/>
    <w:rsid w:val="006B0E81"/>
    <w:rsid w:val="006B18EF"/>
    <w:rsid w:val="006B1B0C"/>
    <w:rsid w:val="006B3C94"/>
    <w:rsid w:val="006B3F83"/>
    <w:rsid w:val="006B4BD1"/>
    <w:rsid w:val="006B4F23"/>
    <w:rsid w:val="006B6479"/>
    <w:rsid w:val="006B6E6C"/>
    <w:rsid w:val="006B78BB"/>
    <w:rsid w:val="006B7A49"/>
    <w:rsid w:val="006C15FB"/>
    <w:rsid w:val="006C27DD"/>
    <w:rsid w:val="006C41A5"/>
    <w:rsid w:val="006C448C"/>
    <w:rsid w:val="006C4B7A"/>
    <w:rsid w:val="006C5145"/>
    <w:rsid w:val="006C5E05"/>
    <w:rsid w:val="006C6162"/>
    <w:rsid w:val="006C7726"/>
    <w:rsid w:val="006C7F0D"/>
    <w:rsid w:val="006D080D"/>
    <w:rsid w:val="006D0A62"/>
    <w:rsid w:val="006D49ED"/>
    <w:rsid w:val="006D6447"/>
    <w:rsid w:val="006D6939"/>
    <w:rsid w:val="006E0782"/>
    <w:rsid w:val="006E0994"/>
    <w:rsid w:val="006E1005"/>
    <w:rsid w:val="006E20B3"/>
    <w:rsid w:val="006E2123"/>
    <w:rsid w:val="006E2F0F"/>
    <w:rsid w:val="006E415A"/>
    <w:rsid w:val="006E474C"/>
    <w:rsid w:val="006E4B07"/>
    <w:rsid w:val="006E6409"/>
    <w:rsid w:val="006E6904"/>
    <w:rsid w:val="006E70C2"/>
    <w:rsid w:val="006E785A"/>
    <w:rsid w:val="006F0C65"/>
    <w:rsid w:val="006F2ECC"/>
    <w:rsid w:val="006F561A"/>
    <w:rsid w:val="006F689B"/>
    <w:rsid w:val="006F6B8D"/>
    <w:rsid w:val="006F6EC5"/>
    <w:rsid w:val="006F7392"/>
    <w:rsid w:val="006F7871"/>
    <w:rsid w:val="0070126B"/>
    <w:rsid w:val="007023B5"/>
    <w:rsid w:val="00703B06"/>
    <w:rsid w:val="007059E6"/>
    <w:rsid w:val="00706BF9"/>
    <w:rsid w:val="00706D54"/>
    <w:rsid w:val="00707E5A"/>
    <w:rsid w:val="00710437"/>
    <w:rsid w:val="00710AC0"/>
    <w:rsid w:val="00710F5B"/>
    <w:rsid w:val="0071115A"/>
    <w:rsid w:val="0071249E"/>
    <w:rsid w:val="00712960"/>
    <w:rsid w:val="00713C5A"/>
    <w:rsid w:val="00715742"/>
    <w:rsid w:val="00715FD6"/>
    <w:rsid w:val="00716895"/>
    <w:rsid w:val="007207F8"/>
    <w:rsid w:val="00721211"/>
    <w:rsid w:val="00722E0B"/>
    <w:rsid w:val="00723241"/>
    <w:rsid w:val="00725647"/>
    <w:rsid w:val="007256D9"/>
    <w:rsid w:val="00726844"/>
    <w:rsid w:val="0073025F"/>
    <w:rsid w:val="00730DE6"/>
    <w:rsid w:val="00730EF9"/>
    <w:rsid w:val="00730F7F"/>
    <w:rsid w:val="00731710"/>
    <w:rsid w:val="00733730"/>
    <w:rsid w:val="007340BE"/>
    <w:rsid w:val="00735287"/>
    <w:rsid w:val="00736EE4"/>
    <w:rsid w:val="00737786"/>
    <w:rsid w:val="0073787D"/>
    <w:rsid w:val="00737D1F"/>
    <w:rsid w:val="00740284"/>
    <w:rsid w:val="00741871"/>
    <w:rsid w:val="007455CE"/>
    <w:rsid w:val="007457F7"/>
    <w:rsid w:val="007464CA"/>
    <w:rsid w:val="00746CEC"/>
    <w:rsid w:val="00746DA5"/>
    <w:rsid w:val="00747686"/>
    <w:rsid w:val="007519F5"/>
    <w:rsid w:val="007523E1"/>
    <w:rsid w:val="007528BD"/>
    <w:rsid w:val="00753E89"/>
    <w:rsid w:val="00754102"/>
    <w:rsid w:val="00754D4F"/>
    <w:rsid w:val="0075620C"/>
    <w:rsid w:val="007604E8"/>
    <w:rsid w:val="00761FB8"/>
    <w:rsid w:val="007628EE"/>
    <w:rsid w:val="00765436"/>
    <w:rsid w:val="007704DF"/>
    <w:rsid w:val="00770B4B"/>
    <w:rsid w:val="0077287D"/>
    <w:rsid w:val="00772FEC"/>
    <w:rsid w:val="00774498"/>
    <w:rsid w:val="0077530D"/>
    <w:rsid w:val="0077556C"/>
    <w:rsid w:val="0077611B"/>
    <w:rsid w:val="0077647C"/>
    <w:rsid w:val="00776505"/>
    <w:rsid w:val="007765BE"/>
    <w:rsid w:val="00776D2C"/>
    <w:rsid w:val="007772AA"/>
    <w:rsid w:val="00780269"/>
    <w:rsid w:val="00780E6F"/>
    <w:rsid w:val="00781089"/>
    <w:rsid w:val="00781397"/>
    <w:rsid w:val="007814B6"/>
    <w:rsid w:val="007821AE"/>
    <w:rsid w:val="00782ACA"/>
    <w:rsid w:val="0078375A"/>
    <w:rsid w:val="00785032"/>
    <w:rsid w:val="00790D7F"/>
    <w:rsid w:val="0079132A"/>
    <w:rsid w:val="0079250D"/>
    <w:rsid w:val="00793108"/>
    <w:rsid w:val="007937BC"/>
    <w:rsid w:val="007939CB"/>
    <w:rsid w:val="0079540B"/>
    <w:rsid w:val="00795D22"/>
    <w:rsid w:val="00796110"/>
    <w:rsid w:val="007961F6"/>
    <w:rsid w:val="0079685A"/>
    <w:rsid w:val="00796C3B"/>
    <w:rsid w:val="00796CC3"/>
    <w:rsid w:val="007A023A"/>
    <w:rsid w:val="007A39D6"/>
    <w:rsid w:val="007A4074"/>
    <w:rsid w:val="007A49BC"/>
    <w:rsid w:val="007A522C"/>
    <w:rsid w:val="007A6A24"/>
    <w:rsid w:val="007A71C1"/>
    <w:rsid w:val="007B0426"/>
    <w:rsid w:val="007B1AC2"/>
    <w:rsid w:val="007B2C32"/>
    <w:rsid w:val="007B2F49"/>
    <w:rsid w:val="007B5393"/>
    <w:rsid w:val="007B7C49"/>
    <w:rsid w:val="007B7CBA"/>
    <w:rsid w:val="007B7D66"/>
    <w:rsid w:val="007B7E92"/>
    <w:rsid w:val="007B7FA3"/>
    <w:rsid w:val="007C021F"/>
    <w:rsid w:val="007C0EFF"/>
    <w:rsid w:val="007C0FE5"/>
    <w:rsid w:val="007C2729"/>
    <w:rsid w:val="007C3A98"/>
    <w:rsid w:val="007C5E8C"/>
    <w:rsid w:val="007C603F"/>
    <w:rsid w:val="007C665C"/>
    <w:rsid w:val="007C72F8"/>
    <w:rsid w:val="007C7937"/>
    <w:rsid w:val="007D1BE3"/>
    <w:rsid w:val="007D2D43"/>
    <w:rsid w:val="007D2E25"/>
    <w:rsid w:val="007D3E59"/>
    <w:rsid w:val="007D4389"/>
    <w:rsid w:val="007D46F3"/>
    <w:rsid w:val="007D4949"/>
    <w:rsid w:val="007D4AB4"/>
    <w:rsid w:val="007D5D23"/>
    <w:rsid w:val="007D6764"/>
    <w:rsid w:val="007D7E52"/>
    <w:rsid w:val="007E0DF0"/>
    <w:rsid w:val="007E1C89"/>
    <w:rsid w:val="007E2AF1"/>
    <w:rsid w:val="007E306A"/>
    <w:rsid w:val="007E5B74"/>
    <w:rsid w:val="007E63EB"/>
    <w:rsid w:val="007E6F75"/>
    <w:rsid w:val="007F0A72"/>
    <w:rsid w:val="007F14C4"/>
    <w:rsid w:val="007F16DF"/>
    <w:rsid w:val="007F19BC"/>
    <w:rsid w:val="007F1A9D"/>
    <w:rsid w:val="007F29BA"/>
    <w:rsid w:val="007F3C4B"/>
    <w:rsid w:val="007F4132"/>
    <w:rsid w:val="007F4375"/>
    <w:rsid w:val="007F5383"/>
    <w:rsid w:val="007F79C9"/>
    <w:rsid w:val="007F7A60"/>
    <w:rsid w:val="008006A2"/>
    <w:rsid w:val="00800D11"/>
    <w:rsid w:val="008013C2"/>
    <w:rsid w:val="00802F71"/>
    <w:rsid w:val="00803B9D"/>
    <w:rsid w:val="00803D5F"/>
    <w:rsid w:val="008040D4"/>
    <w:rsid w:val="00804D1A"/>
    <w:rsid w:val="008060D8"/>
    <w:rsid w:val="00806641"/>
    <w:rsid w:val="00810787"/>
    <w:rsid w:val="00810C1B"/>
    <w:rsid w:val="00812069"/>
    <w:rsid w:val="008131D7"/>
    <w:rsid w:val="00814FBA"/>
    <w:rsid w:val="00816731"/>
    <w:rsid w:val="00816862"/>
    <w:rsid w:val="00817DAC"/>
    <w:rsid w:val="00820360"/>
    <w:rsid w:val="008203DF"/>
    <w:rsid w:val="00820967"/>
    <w:rsid w:val="00821043"/>
    <w:rsid w:val="00821569"/>
    <w:rsid w:val="0082184F"/>
    <w:rsid w:val="00822B32"/>
    <w:rsid w:val="00826022"/>
    <w:rsid w:val="008264ED"/>
    <w:rsid w:val="00826508"/>
    <w:rsid w:val="0082794C"/>
    <w:rsid w:val="00827F67"/>
    <w:rsid w:val="00831124"/>
    <w:rsid w:val="00831E68"/>
    <w:rsid w:val="008325A9"/>
    <w:rsid w:val="0083537C"/>
    <w:rsid w:val="00835727"/>
    <w:rsid w:val="00836671"/>
    <w:rsid w:val="00836678"/>
    <w:rsid w:val="0083793D"/>
    <w:rsid w:val="008379E3"/>
    <w:rsid w:val="00840263"/>
    <w:rsid w:val="00840E34"/>
    <w:rsid w:val="00841616"/>
    <w:rsid w:val="00841881"/>
    <w:rsid w:val="00841B27"/>
    <w:rsid w:val="00841EF3"/>
    <w:rsid w:val="00843482"/>
    <w:rsid w:val="00843E80"/>
    <w:rsid w:val="00844AAF"/>
    <w:rsid w:val="00845283"/>
    <w:rsid w:val="0084550A"/>
    <w:rsid w:val="008457C0"/>
    <w:rsid w:val="00845A1F"/>
    <w:rsid w:val="00846DF7"/>
    <w:rsid w:val="00847653"/>
    <w:rsid w:val="008505CE"/>
    <w:rsid w:val="00850794"/>
    <w:rsid w:val="00850E2B"/>
    <w:rsid w:val="0085100F"/>
    <w:rsid w:val="00853B79"/>
    <w:rsid w:val="00853C69"/>
    <w:rsid w:val="00854CB0"/>
    <w:rsid w:val="00857398"/>
    <w:rsid w:val="008578AB"/>
    <w:rsid w:val="00857B2F"/>
    <w:rsid w:val="0086043F"/>
    <w:rsid w:val="00860C99"/>
    <w:rsid w:val="0086133B"/>
    <w:rsid w:val="00863054"/>
    <w:rsid w:val="008632B8"/>
    <w:rsid w:val="008634E3"/>
    <w:rsid w:val="00864A30"/>
    <w:rsid w:val="0086546D"/>
    <w:rsid w:val="00865534"/>
    <w:rsid w:val="00865B94"/>
    <w:rsid w:val="00866FF3"/>
    <w:rsid w:val="00867D32"/>
    <w:rsid w:val="00870316"/>
    <w:rsid w:val="00872612"/>
    <w:rsid w:val="00872966"/>
    <w:rsid w:val="00873198"/>
    <w:rsid w:val="00873309"/>
    <w:rsid w:val="00873376"/>
    <w:rsid w:val="0087380D"/>
    <w:rsid w:val="008738A8"/>
    <w:rsid w:val="00874250"/>
    <w:rsid w:val="00874E3A"/>
    <w:rsid w:val="00876759"/>
    <w:rsid w:val="00877610"/>
    <w:rsid w:val="00877E7A"/>
    <w:rsid w:val="0088086B"/>
    <w:rsid w:val="00882D5A"/>
    <w:rsid w:val="0088467F"/>
    <w:rsid w:val="0089024B"/>
    <w:rsid w:val="008905CF"/>
    <w:rsid w:val="00890D10"/>
    <w:rsid w:val="00891674"/>
    <w:rsid w:val="00891979"/>
    <w:rsid w:val="00891D87"/>
    <w:rsid w:val="00893960"/>
    <w:rsid w:val="00893CAC"/>
    <w:rsid w:val="008942EA"/>
    <w:rsid w:val="0089469B"/>
    <w:rsid w:val="0089633A"/>
    <w:rsid w:val="008977CA"/>
    <w:rsid w:val="00897993"/>
    <w:rsid w:val="008A013C"/>
    <w:rsid w:val="008A05E9"/>
    <w:rsid w:val="008A070B"/>
    <w:rsid w:val="008A123B"/>
    <w:rsid w:val="008A141B"/>
    <w:rsid w:val="008A141C"/>
    <w:rsid w:val="008A19A5"/>
    <w:rsid w:val="008A52A5"/>
    <w:rsid w:val="008A5507"/>
    <w:rsid w:val="008A6090"/>
    <w:rsid w:val="008A64B3"/>
    <w:rsid w:val="008A6AFC"/>
    <w:rsid w:val="008B082F"/>
    <w:rsid w:val="008B11FE"/>
    <w:rsid w:val="008B1E46"/>
    <w:rsid w:val="008B2544"/>
    <w:rsid w:val="008B355A"/>
    <w:rsid w:val="008B4770"/>
    <w:rsid w:val="008B49A3"/>
    <w:rsid w:val="008B4A27"/>
    <w:rsid w:val="008B665C"/>
    <w:rsid w:val="008B6CA2"/>
    <w:rsid w:val="008B7E7A"/>
    <w:rsid w:val="008C05E2"/>
    <w:rsid w:val="008C18FB"/>
    <w:rsid w:val="008C2BE1"/>
    <w:rsid w:val="008C415A"/>
    <w:rsid w:val="008C41D2"/>
    <w:rsid w:val="008C4E43"/>
    <w:rsid w:val="008C5116"/>
    <w:rsid w:val="008C56C9"/>
    <w:rsid w:val="008C5748"/>
    <w:rsid w:val="008C5859"/>
    <w:rsid w:val="008C610E"/>
    <w:rsid w:val="008C7073"/>
    <w:rsid w:val="008C7E7E"/>
    <w:rsid w:val="008D0828"/>
    <w:rsid w:val="008D0BFE"/>
    <w:rsid w:val="008D0D00"/>
    <w:rsid w:val="008D12F7"/>
    <w:rsid w:val="008D14B1"/>
    <w:rsid w:val="008D17DF"/>
    <w:rsid w:val="008D2514"/>
    <w:rsid w:val="008D63B9"/>
    <w:rsid w:val="008D669F"/>
    <w:rsid w:val="008D6C5F"/>
    <w:rsid w:val="008D7D58"/>
    <w:rsid w:val="008E274F"/>
    <w:rsid w:val="008E3329"/>
    <w:rsid w:val="008E3BF3"/>
    <w:rsid w:val="008E55CC"/>
    <w:rsid w:val="008E6591"/>
    <w:rsid w:val="008E6595"/>
    <w:rsid w:val="008E7163"/>
    <w:rsid w:val="008E7AE5"/>
    <w:rsid w:val="008E7E20"/>
    <w:rsid w:val="008F0479"/>
    <w:rsid w:val="008F0FF1"/>
    <w:rsid w:val="008F0FF7"/>
    <w:rsid w:val="008F330C"/>
    <w:rsid w:val="008F3618"/>
    <w:rsid w:val="008F3D53"/>
    <w:rsid w:val="008F485F"/>
    <w:rsid w:val="008F500A"/>
    <w:rsid w:val="008F705E"/>
    <w:rsid w:val="0090026B"/>
    <w:rsid w:val="00901947"/>
    <w:rsid w:val="00902B80"/>
    <w:rsid w:val="00903147"/>
    <w:rsid w:val="009033D4"/>
    <w:rsid w:val="00903A31"/>
    <w:rsid w:val="00906A5D"/>
    <w:rsid w:val="00906D8A"/>
    <w:rsid w:val="00907318"/>
    <w:rsid w:val="009074B1"/>
    <w:rsid w:val="00907E43"/>
    <w:rsid w:val="0091051A"/>
    <w:rsid w:val="009107EE"/>
    <w:rsid w:val="00910A0B"/>
    <w:rsid w:val="00912273"/>
    <w:rsid w:val="009137B7"/>
    <w:rsid w:val="00913F4A"/>
    <w:rsid w:val="00914101"/>
    <w:rsid w:val="0091539B"/>
    <w:rsid w:val="009153D4"/>
    <w:rsid w:val="00915520"/>
    <w:rsid w:val="009164CB"/>
    <w:rsid w:val="009171F7"/>
    <w:rsid w:val="00917E41"/>
    <w:rsid w:val="00920DB4"/>
    <w:rsid w:val="009210A5"/>
    <w:rsid w:val="0092150D"/>
    <w:rsid w:val="00921A22"/>
    <w:rsid w:val="009220EE"/>
    <w:rsid w:val="0092226C"/>
    <w:rsid w:val="009237D7"/>
    <w:rsid w:val="00923B63"/>
    <w:rsid w:val="0092435E"/>
    <w:rsid w:val="00924539"/>
    <w:rsid w:val="00925FFB"/>
    <w:rsid w:val="0093096A"/>
    <w:rsid w:val="00930EC2"/>
    <w:rsid w:val="00931C66"/>
    <w:rsid w:val="009320BA"/>
    <w:rsid w:val="0093290F"/>
    <w:rsid w:val="0093380B"/>
    <w:rsid w:val="00933F6B"/>
    <w:rsid w:val="009355C6"/>
    <w:rsid w:val="00936584"/>
    <w:rsid w:val="00936BFD"/>
    <w:rsid w:val="00936DB2"/>
    <w:rsid w:val="009375AA"/>
    <w:rsid w:val="00937ABC"/>
    <w:rsid w:val="00937B3A"/>
    <w:rsid w:val="00937BB7"/>
    <w:rsid w:val="00943DC4"/>
    <w:rsid w:val="009442DE"/>
    <w:rsid w:val="00945FAD"/>
    <w:rsid w:val="00947A95"/>
    <w:rsid w:val="009502CE"/>
    <w:rsid w:val="00950E5D"/>
    <w:rsid w:val="00951B75"/>
    <w:rsid w:val="00953663"/>
    <w:rsid w:val="009540F4"/>
    <w:rsid w:val="0095510C"/>
    <w:rsid w:val="009562F3"/>
    <w:rsid w:val="0095642C"/>
    <w:rsid w:val="00956F3F"/>
    <w:rsid w:val="0095706F"/>
    <w:rsid w:val="00960228"/>
    <w:rsid w:val="009608AB"/>
    <w:rsid w:val="00960DE0"/>
    <w:rsid w:val="00960F79"/>
    <w:rsid w:val="00961994"/>
    <w:rsid w:val="00962D49"/>
    <w:rsid w:val="00962E83"/>
    <w:rsid w:val="0096332B"/>
    <w:rsid w:val="009635F2"/>
    <w:rsid w:val="00963A5C"/>
    <w:rsid w:val="00963AC4"/>
    <w:rsid w:val="00963CB5"/>
    <w:rsid w:val="00963CD5"/>
    <w:rsid w:val="00963F5E"/>
    <w:rsid w:val="009643B6"/>
    <w:rsid w:val="009654B9"/>
    <w:rsid w:val="0096649A"/>
    <w:rsid w:val="00967B11"/>
    <w:rsid w:val="00967CF3"/>
    <w:rsid w:val="00967F0F"/>
    <w:rsid w:val="00970AB0"/>
    <w:rsid w:val="009728C0"/>
    <w:rsid w:val="00972902"/>
    <w:rsid w:val="0097553B"/>
    <w:rsid w:val="00975E4E"/>
    <w:rsid w:val="00976230"/>
    <w:rsid w:val="00976250"/>
    <w:rsid w:val="00976DCE"/>
    <w:rsid w:val="00977C70"/>
    <w:rsid w:val="00981406"/>
    <w:rsid w:val="00982E3D"/>
    <w:rsid w:val="00982F60"/>
    <w:rsid w:val="00983159"/>
    <w:rsid w:val="0098423F"/>
    <w:rsid w:val="00986626"/>
    <w:rsid w:val="009866A2"/>
    <w:rsid w:val="009871DC"/>
    <w:rsid w:val="00990495"/>
    <w:rsid w:val="0099063D"/>
    <w:rsid w:val="00990658"/>
    <w:rsid w:val="00990C8E"/>
    <w:rsid w:val="00994DE6"/>
    <w:rsid w:val="00995997"/>
    <w:rsid w:val="00995B1B"/>
    <w:rsid w:val="00995F1F"/>
    <w:rsid w:val="0099637F"/>
    <w:rsid w:val="00996F0B"/>
    <w:rsid w:val="009A05FB"/>
    <w:rsid w:val="009A1208"/>
    <w:rsid w:val="009A1872"/>
    <w:rsid w:val="009A21AC"/>
    <w:rsid w:val="009A2662"/>
    <w:rsid w:val="009A38AA"/>
    <w:rsid w:val="009A3CF9"/>
    <w:rsid w:val="009A4CF4"/>
    <w:rsid w:val="009A66CC"/>
    <w:rsid w:val="009A740C"/>
    <w:rsid w:val="009B09FF"/>
    <w:rsid w:val="009B11A7"/>
    <w:rsid w:val="009B2203"/>
    <w:rsid w:val="009B2838"/>
    <w:rsid w:val="009B2BAD"/>
    <w:rsid w:val="009B3926"/>
    <w:rsid w:val="009B52B1"/>
    <w:rsid w:val="009B5D8A"/>
    <w:rsid w:val="009B6279"/>
    <w:rsid w:val="009B77C6"/>
    <w:rsid w:val="009B7F94"/>
    <w:rsid w:val="009C02EE"/>
    <w:rsid w:val="009C072E"/>
    <w:rsid w:val="009C0EB0"/>
    <w:rsid w:val="009C14CF"/>
    <w:rsid w:val="009C1514"/>
    <w:rsid w:val="009C2BAF"/>
    <w:rsid w:val="009C3234"/>
    <w:rsid w:val="009C4B08"/>
    <w:rsid w:val="009C4BD5"/>
    <w:rsid w:val="009C5AD2"/>
    <w:rsid w:val="009D0006"/>
    <w:rsid w:val="009D2E25"/>
    <w:rsid w:val="009D39D8"/>
    <w:rsid w:val="009D59EB"/>
    <w:rsid w:val="009D60E9"/>
    <w:rsid w:val="009D6F50"/>
    <w:rsid w:val="009D70CC"/>
    <w:rsid w:val="009E0790"/>
    <w:rsid w:val="009E0E6D"/>
    <w:rsid w:val="009E2CFD"/>
    <w:rsid w:val="009E302C"/>
    <w:rsid w:val="009E35F0"/>
    <w:rsid w:val="009E4014"/>
    <w:rsid w:val="009E45A9"/>
    <w:rsid w:val="009E5136"/>
    <w:rsid w:val="009E70CF"/>
    <w:rsid w:val="009F3B85"/>
    <w:rsid w:val="009F417E"/>
    <w:rsid w:val="009F4180"/>
    <w:rsid w:val="009F60D6"/>
    <w:rsid w:val="009F65D1"/>
    <w:rsid w:val="009F729F"/>
    <w:rsid w:val="009F7633"/>
    <w:rsid w:val="009F7836"/>
    <w:rsid w:val="009F7F4E"/>
    <w:rsid w:val="00A01081"/>
    <w:rsid w:val="00A01CE4"/>
    <w:rsid w:val="00A02244"/>
    <w:rsid w:val="00A03D53"/>
    <w:rsid w:val="00A043ED"/>
    <w:rsid w:val="00A05C7E"/>
    <w:rsid w:val="00A10609"/>
    <w:rsid w:val="00A10875"/>
    <w:rsid w:val="00A113FB"/>
    <w:rsid w:val="00A114A5"/>
    <w:rsid w:val="00A12612"/>
    <w:rsid w:val="00A128EE"/>
    <w:rsid w:val="00A13272"/>
    <w:rsid w:val="00A13991"/>
    <w:rsid w:val="00A139EE"/>
    <w:rsid w:val="00A1582A"/>
    <w:rsid w:val="00A15A3D"/>
    <w:rsid w:val="00A15A4B"/>
    <w:rsid w:val="00A15B80"/>
    <w:rsid w:val="00A16BEC"/>
    <w:rsid w:val="00A20E76"/>
    <w:rsid w:val="00A210CC"/>
    <w:rsid w:val="00A211BE"/>
    <w:rsid w:val="00A21852"/>
    <w:rsid w:val="00A21DD1"/>
    <w:rsid w:val="00A223E8"/>
    <w:rsid w:val="00A240DE"/>
    <w:rsid w:val="00A2426B"/>
    <w:rsid w:val="00A254FB"/>
    <w:rsid w:val="00A26EBD"/>
    <w:rsid w:val="00A27421"/>
    <w:rsid w:val="00A2745F"/>
    <w:rsid w:val="00A3055D"/>
    <w:rsid w:val="00A307B9"/>
    <w:rsid w:val="00A314D8"/>
    <w:rsid w:val="00A31D2D"/>
    <w:rsid w:val="00A32633"/>
    <w:rsid w:val="00A32ED6"/>
    <w:rsid w:val="00A34DC6"/>
    <w:rsid w:val="00A350EF"/>
    <w:rsid w:val="00A3542F"/>
    <w:rsid w:val="00A35434"/>
    <w:rsid w:val="00A354F4"/>
    <w:rsid w:val="00A3572D"/>
    <w:rsid w:val="00A36212"/>
    <w:rsid w:val="00A37132"/>
    <w:rsid w:val="00A4049C"/>
    <w:rsid w:val="00A40AC8"/>
    <w:rsid w:val="00A4145F"/>
    <w:rsid w:val="00A417A0"/>
    <w:rsid w:val="00A41906"/>
    <w:rsid w:val="00A42CFC"/>
    <w:rsid w:val="00A43A56"/>
    <w:rsid w:val="00A444FA"/>
    <w:rsid w:val="00A45A77"/>
    <w:rsid w:val="00A47DDC"/>
    <w:rsid w:val="00A50A76"/>
    <w:rsid w:val="00A5178D"/>
    <w:rsid w:val="00A53F91"/>
    <w:rsid w:val="00A54072"/>
    <w:rsid w:val="00A54C8F"/>
    <w:rsid w:val="00A56A70"/>
    <w:rsid w:val="00A5732D"/>
    <w:rsid w:val="00A57B80"/>
    <w:rsid w:val="00A602AC"/>
    <w:rsid w:val="00A607AF"/>
    <w:rsid w:val="00A6247C"/>
    <w:rsid w:val="00A63785"/>
    <w:rsid w:val="00A6463B"/>
    <w:rsid w:val="00A6491D"/>
    <w:rsid w:val="00A64963"/>
    <w:rsid w:val="00A677B0"/>
    <w:rsid w:val="00A70F7A"/>
    <w:rsid w:val="00A71CF6"/>
    <w:rsid w:val="00A71F25"/>
    <w:rsid w:val="00A72640"/>
    <w:rsid w:val="00A72CB8"/>
    <w:rsid w:val="00A73080"/>
    <w:rsid w:val="00A740F4"/>
    <w:rsid w:val="00A745E2"/>
    <w:rsid w:val="00A746B4"/>
    <w:rsid w:val="00A75952"/>
    <w:rsid w:val="00A75BFC"/>
    <w:rsid w:val="00A76ECD"/>
    <w:rsid w:val="00A76F36"/>
    <w:rsid w:val="00A80619"/>
    <w:rsid w:val="00A80692"/>
    <w:rsid w:val="00A809F0"/>
    <w:rsid w:val="00A80B4E"/>
    <w:rsid w:val="00A82B42"/>
    <w:rsid w:val="00A82BD3"/>
    <w:rsid w:val="00A82DAE"/>
    <w:rsid w:val="00A82EDA"/>
    <w:rsid w:val="00A83338"/>
    <w:rsid w:val="00A833DB"/>
    <w:rsid w:val="00A834AA"/>
    <w:rsid w:val="00A8371C"/>
    <w:rsid w:val="00A837C0"/>
    <w:rsid w:val="00A83A57"/>
    <w:rsid w:val="00A83E97"/>
    <w:rsid w:val="00A84F72"/>
    <w:rsid w:val="00A85738"/>
    <w:rsid w:val="00A87596"/>
    <w:rsid w:val="00A87E1C"/>
    <w:rsid w:val="00A905D9"/>
    <w:rsid w:val="00A91199"/>
    <w:rsid w:val="00A918BE"/>
    <w:rsid w:val="00A9223D"/>
    <w:rsid w:val="00A92D4D"/>
    <w:rsid w:val="00A93A89"/>
    <w:rsid w:val="00A946A7"/>
    <w:rsid w:val="00A95A58"/>
    <w:rsid w:val="00A96825"/>
    <w:rsid w:val="00AA0340"/>
    <w:rsid w:val="00AA0CDF"/>
    <w:rsid w:val="00AA1FAE"/>
    <w:rsid w:val="00AA208C"/>
    <w:rsid w:val="00AA2734"/>
    <w:rsid w:val="00AA2DC8"/>
    <w:rsid w:val="00AA32D8"/>
    <w:rsid w:val="00AA36EC"/>
    <w:rsid w:val="00AA3889"/>
    <w:rsid w:val="00AA510F"/>
    <w:rsid w:val="00AA55D8"/>
    <w:rsid w:val="00AA6BF3"/>
    <w:rsid w:val="00AA7439"/>
    <w:rsid w:val="00AB1517"/>
    <w:rsid w:val="00AB2C8F"/>
    <w:rsid w:val="00AB4E98"/>
    <w:rsid w:val="00AB53A0"/>
    <w:rsid w:val="00AB6301"/>
    <w:rsid w:val="00AB75BD"/>
    <w:rsid w:val="00AC0730"/>
    <w:rsid w:val="00AC2167"/>
    <w:rsid w:val="00AC5663"/>
    <w:rsid w:val="00AC5C13"/>
    <w:rsid w:val="00AC64F3"/>
    <w:rsid w:val="00AC6A48"/>
    <w:rsid w:val="00AC6DFF"/>
    <w:rsid w:val="00AC70BF"/>
    <w:rsid w:val="00AC76E3"/>
    <w:rsid w:val="00AD1AE8"/>
    <w:rsid w:val="00AD2325"/>
    <w:rsid w:val="00AD5511"/>
    <w:rsid w:val="00AD5AA8"/>
    <w:rsid w:val="00AD5FB7"/>
    <w:rsid w:val="00AD7342"/>
    <w:rsid w:val="00AD7BA9"/>
    <w:rsid w:val="00AD7F8A"/>
    <w:rsid w:val="00AE0C23"/>
    <w:rsid w:val="00AE0DF0"/>
    <w:rsid w:val="00AE0E87"/>
    <w:rsid w:val="00AE120A"/>
    <w:rsid w:val="00AE17D2"/>
    <w:rsid w:val="00AE3184"/>
    <w:rsid w:val="00AE31AC"/>
    <w:rsid w:val="00AE321A"/>
    <w:rsid w:val="00AE5328"/>
    <w:rsid w:val="00AE53F9"/>
    <w:rsid w:val="00AE655A"/>
    <w:rsid w:val="00AE6A87"/>
    <w:rsid w:val="00AE75A7"/>
    <w:rsid w:val="00AF05D8"/>
    <w:rsid w:val="00AF2B3B"/>
    <w:rsid w:val="00AF2B7A"/>
    <w:rsid w:val="00AF37DB"/>
    <w:rsid w:val="00AF4F20"/>
    <w:rsid w:val="00AF664D"/>
    <w:rsid w:val="00AF7061"/>
    <w:rsid w:val="00AF7248"/>
    <w:rsid w:val="00AF7902"/>
    <w:rsid w:val="00B00453"/>
    <w:rsid w:val="00B01C82"/>
    <w:rsid w:val="00B01D9F"/>
    <w:rsid w:val="00B0224E"/>
    <w:rsid w:val="00B02910"/>
    <w:rsid w:val="00B02935"/>
    <w:rsid w:val="00B0356D"/>
    <w:rsid w:val="00B03978"/>
    <w:rsid w:val="00B05743"/>
    <w:rsid w:val="00B05E06"/>
    <w:rsid w:val="00B0705A"/>
    <w:rsid w:val="00B10543"/>
    <w:rsid w:val="00B13969"/>
    <w:rsid w:val="00B1534B"/>
    <w:rsid w:val="00B1565A"/>
    <w:rsid w:val="00B15939"/>
    <w:rsid w:val="00B1746C"/>
    <w:rsid w:val="00B179E4"/>
    <w:rsid w:val="00B22983"/>
    <w:rsid w:val="00B24165"/>
    <w:rsid w:val="00B2489F"/>
    <w:rsid w:val="00B25C59"/>
    <w:rsid w:val="00B25CEF"/>
    <w:rsid w:val="00B26496"/>
    <w:rsid w:val="00B26E8F"/>
    <w:rsid w:val="00B2767A"/>
    <w:rsid w:val="00B303C6"/>
    <w:rsid w:val="00B30FD1"/>
    <w:rsid w:val="00B31D27"/>
    <w:rsid w:val="00B3314B"/>
    <w:rsid w:val="00B3346E"/>
    <w:rsid w:val="00B347CB"/>
    <w:rsid w:val="00B348AB"/>
    <w:rsid w:val="00B36512"/>
    <w:rsid w:val="00B36D2B"/>
    <w:rsid w:val="00B37A74"/>
    <w:rsid w:val="00B37D4E"/>
    <w:rsid w:val="00B37E08"/>
    <w:rsid w:val="00B37FC8"/>
    <w:rsid w:val="00B42F4E"/>
    <w:rsid w:val="00B4319A"/>
    <w:rsid w:val="00B43377"/>
    <w:rsid w:val="00B43E7A"/>
    <w:rsid w:val="00B44E1A"/>
    <w:rsid w:val="00B45E00"/>
    <w:rsid w:val="00B45E0E"/>
    <w:rsid w:val="00B47C7C"/>
    <w:rsid w:val="00B47F23"/>
    <w:rsid w:val="00B51942"/>
    <w:rsid w:val="00B51A20"/>
    <w:rsid w:val="00B51DAE"/>
    <w:rsid w:val="00B523A5"/>
    <w:rsid w:val="00B52EF5"/>
    <w:rsid w:val="00B53169"/>
    <w:rsid w:val="00B53C6B"/>
    <w:rsid w:val="00B5464D"/>
    <w:rsid w:val="00B55455"/>
    <w:rsid w:val="00B56681"/>
    <w:rsid w:val="00B610AB"/>
    <w:rsid w:val="00B61538"/>
    <w:rsid w:val="00B61957"/>
    <w:rsid w:val="00B61F9D"/>
    <w:rsid w:val="00B62E86"/>
    <w:rsid w:val="00B62EF1"/>
    <w:rsid w:val="00B630D8"/>
    <w:rsid w:val="00B6455C"/>
    <w:rsid w:val="00B64CD1"/>
    <w:rsid w:val="00B65A88"/>
    <w:rsid w:val="00B66CE5"/>
    <w:rsid w:val="00B67A3E"/>
    <w:rsid w:val="00B7269D"/>
    <w:rsid w:val="00B73A85"/>
    <w:rsid w:val="00B73C90"/>
    <w:rsid w:val="00B73CD7"/>
    <w:rsid w:val="00B74CDD"/>
    <w:rsid w:val="00B76B61"/>
    <w:rsid w:val="00B800F7"/>
    <w:rsid w:val="00B8081F"/>
    <w:rsid w:val="00B816D6"/>
    <w:rsid w:val="00B8298C"/>
    <w:rsid w:val="00B84330"/>
    <w:rsid w:val="00B84D70"/>
    <w:rsid w:val="00B85339"/>
    <w:rsid w:val="00B855D5"/>
    <w:rsid w:val="00B86182"/>
    <w:rsid w:val="00B86CA0"/>
    <w:rsid w:val="00B874F7"/>
    <w:rsid w:val="00B87E05"/>
    <w:rsid w:val="00B9121D"/>
    <w:rsid w:val="00B9129A"/>
    <w:rsid w:val="00B926F2"/>
    <w:rsid w:val="00B92A04"/>
    <w:rsid w:val="00B9315B"/>
    <w:rsid w:val="00B94E0E"/>
    <w:rsid w:val="00B957A1"/>
    <w:rsid w:val="00B96520"/>
    <w:rsid w:val="00BA149A"/>
    <w:rsid w:val="00BA1D2D"/>
    <w:rsid w:val="00BA4381"/>
    <w:rsid w:val="00BA4651"/>
    <w:rsid w:val="00BA6902"/>
    <w:rsid w:val="00BA6DBD"/>
    <w:rsid w:val="00BA72FB"/>
    <w:rsid w:val="00BA7D04"/>
    <w:rsid w:val="00BA7FC2"/>
    <w:rsid w:val="00BB005A"/>
    <w:rsid w:val="00BB0BCA"/>
    <w:rsid w:val="00BB1116"/>
    <w:rsid w:val="00BB1E86"/>
    <w:rsid w:val="00BB292F"/>
    <w:rsid w:val="00BB2CF6"/>
    <w:rsid w:val="00BB3B66"/>
    <w:rsid w:val="00BB488B"/>
    <w:rsid w:val="00BB5D7F"/>
    <w:rsid w:val="00BB6089"/>
    <w:rsid w:val="00BB6476"/>
    <w:rsid w:val="00BB6C9B"/>
    <w:rsid w:val="00BB6CB9"/>
    <w:rsid w:val="00BB7E41"/>
    <w:rsid w:val="00BC07D1"/>
    <w:rsid w:val="00BC1548"/>
    <w:rsid w:val="00BC1B9C"/>
    <w:rsid w:val="00BC2087"/>
    <w:rsid w:val="00BC36FD"/>
    <w:rsid w:val="00BC3ACB"/>
    <w:rsid w:val="00BC4294"/>
    <w:rsid w:val="00BC4A57"/>
    <w:rsid w:val="00BC5995"/>
    <w:rsid w:val="00BC6D5B"/>
    <w:rsid w:val="00BC73F8"/>
    <w:rsid w:val="00BD011C"/>
    <w:rsid w:val="00BD0257"/>
    <w:rsid w:val="00BD1381"/>
    <w:rsid w:val="00BD14E7"/>
    <w:rsid w:val="00BD3FC7"/>
    <w:rsid w:val="00BD4983"/>
    <w:rsid w:val="00BD54F1"/>
    <w:rsid w:val="00BD5723"/>
    <w:rsid w:val="00BD5D48"/>
    <w:rsid w:val="00BD7782"/>
    <w:rsid w:val="00BE17DA"/>
    <w:rsid w:val="00BE1CF5"/>
    <w:rsid w:val="00BE239E"/>
    <w:rsid w:val="00BE2A8C"/>
    <w:rsid w:val="00BE306D"/>
    <w:rsid w:val="00BE424E"/>
    <w:rsid w:val="00BE4FD4"/>
    <w:rsid w:val="00BE51D0"/>
    <w:rsid w:val="00BE5796"/>
    <w:rsid w:val="00BE5F48"/>
    <w:rsid w:val="00BE6070"/>
    <w:rsid w:val="00BE60DC"/>
    <w:rsid w:val="00BE6233"/>
    <w:rsid w:val="00BE6B5C"/>
    <w:rsid w:val="00BF0969"/>
    <w:rsid w:val="00BF226C"/>
    <w:rsid w:val="00BF3246"/>
    <w:rsid w:val="00BF38B9"/>
    <w:rsid w:val="00BF4833"/>
    <w:rsid w:val="00BF6740"/>
    <w:rsid w:val="00BF69A0"/>
    <w:rsid w:val="00C000D5"/>
    <w:rsid w:val="00C0063E"/>
    <w:rsid w:val="00C01348"/>
    <w:rsid w:val="00C039EA"/>
    <w:rsid w:val="00C04432"/>
    <w:rsid w:val="00C105BC"/>
    <w:rsid w:val="00C10D2A"/>
    <w:rsid w:val="00C11560"/>
    <w:rsid w:val="00C11DC5"/>
    <w:rsid w:val="00C1239D"/>
    <w:rsid w:val="00C1350E"/>
    <w:rsid w:val="00C14C3D"/>
    <w:rsid w:val="00C15334"/>
    <w:rsid w:val="00C153FD"/>
    <w:rsid w:val="00C1581F"/>
    <w:rsid w:val="00C16730"/>
    <w:rsid w:val="00C1688F"/>
    <w:rsid w:val="00C16C86"/>
    <w:rsid w:val="00C16D0E"/>
    <w:rsid w:val="00C170C0"/>
    <w:rsid w:val="00C17B17"/>
    <w:rsid w:val="00C212FD"/>
    <w:rsid w:val="00C22BDE"/>
    <w:rsid w:val="00C239A1"/>
    <w:rsid w:val="00C24F3E"/>
    <w:rsid w:val="00C2563F"/>
    <w:rsid w:val="00C25CDF"/>
    <w:rsid w:val="00C26ACE"/>
    <w:rsid w:val="00C27156"/>
    <w:rsid w:val="00C27784"/>
    <w:rsid w:val="00C320D1"/>
    <w:rsid w:val="00C32BCE"/>
    <w:rsid w:val="00C36062"/>
    <w:rsid w:val="00C3631B"/>
    <w:rsid w:val="00C41142"/>
    <w:rsid w:val="00C414FA"/>
    <w:rsid w:val="00C41C66"/>
    <w:rsid w:val="00C41DDA"/>
    <w:rsid w:val="00C42D7F"/>
    <w:rsid w:val="00C4406C"/>
    <w:rsid w:val="00C45F97"/>
    <w:rsid w:val="00C460C7"/>
    <w:rsid w:val="00C4622C"/>
    <w:rsid w:val="00C47922"/>
    <w:rsid w:val="00C47BD9"/>
    <w:rsid w:val="00C503BA"/>
    <w:rsid w:val="00C505D5"/>
    <w:rsid w:val="00C526D0"/>
    <w:rsid w:val="00C53218"/>
    <w:rsid w:val="00C5366D"/>
    <w:rsid w:val="00C542B1"/>
    <w:rsid w:val="00C55255"/>
    <w:rsid w:val="00C5560D"/>
    <w:rsid w:val="00C57501"/>
    <w:rsid w:val="00C575BF"/>
    <w:rsid w:val="00C60116"/>
    <w:rsid w:val="00C605B5"/>
    <w:rsid w:val="00C61056"/>
    <w:rsid w:val="00C6198A"/>
    <w:rsid w:val="00C61D54"/>
    <w:rsid w:val="00C641EF"/>
    <w:rsid w:val="00C65DBF"/>
    <w:rsid w:val="00C6632F"/>
    <w:rsid w:val="00C67359"/>
    <w:rsid w:val="00C674BD"/>
    <w:rsid w:val="00C67709"/>
    <w:rsid w:val="00C70A4E"/>
    <w:rsid w:val="00C71408"/>
    <w:rsid w:val="00C71E02"/>
    <w:rsid w:val="00C71EB7"/>
    <w:rsid w:val="00C71F55"/>
    <w:rsid w:val="00C725D1"/>
    <w:rsid w:val="00C736DA"/>
    <w:rsid w:val="00C74AD9"/>
    <w:rsid w:val="00C74D30"/>
    <w:rsid w:val="00C759D1"/>
    <w:rsid w:val="00C765FC"/>
    <w:rsid w:val="00C7732D"/>
    <w:rsid w:val="00C77634"/>
    <w:rsid w:val="00C77A7C"/>
    <w:rsid w:val="00C809FE"/>
    <w:rsid w:val="00C82F22"/>
    <w:rsid w:val="00C8368E"/>
    <w:rsid w:val="00C838E3"/>
    <w:rsid w:val="00C83986"/>
    <w:rsid w:val="00C8772D"/>
    <w:rsid w:val="00C87FB9"/>
    <w:rsid w:val="00C90332"/>
    <w:rsid w:val="00C9260F"/>
    <w:rsid w:val="00C92DCB"/>
    <w:rsid w:val="00C9378F"/>
    <w:rsid w:val="00C94C95"/>
    <w:rsid w:val="00C97879"/>
    <w:rsid w:val="00CA2164"/>
    <w:rsid w:val="00CA2168"/>
    <w:rsid w:val="00CA483C"/>
    <w:rsid w:val="00CA5C33"/>
    <w:rsid w:val="00CA5F4D"/>
    <w:rsid w:val="00CA6BD6"/>
    <w:rsid w:val="00CA72E8"/>
    <w:rsid w:val="00CA7432"/>
    <w:rsid w:val="00CB1305"/>
    <w:rsid w:val="00CB14F0"/>
    <w:rsid w:val="00CB1F23"/>
    <w:rsid w:val="00CB386D"/>
    <w:rsid w:val="00CB3A0D"/>
    <w:rsid w:val="00CB3B36"/>
    <w:rsid w:val="00CB3CAB"/>
    <w:rsid w:val="00CB5A3A"/>
    <w:rsid w:val="00CB5C58"/>
    <w:rsid w:val="00CB638E"/>
    <w:rsid w:val="00CB7828"/>
    <w:rsid w:val="00CC0ADF"/>
    <w:rsid w:val="00CC1132"/>
    <w:rsid w:val="00CC19A0"/>
    <w:rsid w:val="00CC23C7"/>
    <w:rsid w:val="00CC2E06"/>
    <w:rsid w:val="00CC3416"/>
    <w:rsid w:val="00CC385F"/>
    <w:rsid w:val="00CC4365"/>
    <w:rsid w:val="00CC577A"/>
    <w:rsid w:val="00CC62D5"/>
    <w:rsid w:val="00CC6DC3"/>
    <w:rsid w:val="00CC6EA9"/>
    <w:rsid w:val="00CC7454"/>
    <w:rsid w:val="00CD046D"/>
    <w:rsid w:val="00CD0CA7"/>
    <w:rsid w:val="00CD0F88"/>
    <w:rsid w:val="00CD2531"/>
    <w:rsid w:val="00CD26BC"/>
    <w:rsid w:val="00CD296E"/>
    <w:rsid w:val="00CD29A2"/>
    <w:rsid w:val="00CD4D51"/>
    <w:rsid w:val="00CD5D92"/>
    <w:rsid w:val="00CD746C"/>
    <w:rsid w:val="00CE0D57"/>
    <w:rsid w:val="00CE2F02"/>
    <w:rsid w:val="00CE4215"/>
    <w:rsid w:val="00CE4D9F"/>
    <w:rsid w:val="00CE5F54"/>
    <w:rsid w:val="00CE631D"/>
    <w:rsid w:val="00CE65EE"/>
    <w:rsid w:val="00CE7BE2"/>
    <w:rsid w:val="00CE7F7F"/>
    <w:rsid w:val="00CF0440"/>
    <w:rsid w:val="00CF12CA"/>
    <w:rsid w:val="00CF1759"/>
    <w:rsid w:val="00CF1785"/>
    <w:rsid w:val="00CF46D8"/>
    <w:rsid w:val="00CF51E3"/>
    <w:rsid w:val="00CF5A47"/>
    <w:rsid w:val="00CF5A9D"/>
    <w:rsid w:val="00CF7A24"/>
    <w:rsid w:val="00D0024C"/>
    <w:rsid w:val="00D00302"/>
    <w:rsid w:val="00D030D4"/>
    <w:rsid w:val="00D06254"/>
    <w:rsid w:val="00D066C2"/>
    <w:rsid w:val="00D07598"/>
    <w:rsid w:val="00D10598"/>
    <w:rsid w:val="00D10FD2"/>
    <w:rsid w:val="00D128D2"/>
    <w:rsid w:val="00D12DF4"/>
    <w:rsid w:val="00D13F9A"/>
    <w:rsid w:val="00D14263"/>
    <w:rsid w:val="00D142A4"/>
    <w:rsid w:val="00D145C9"/>
    <w:rsid w:val="00D147FC"/>
    <w:rsid w:val="00D16649"/>
    <w:rsid w:val="00D1768C"/>
    <w:rsid w:val="00D17DD4"/>
    <w:rsid w:val="00D206D7"/>
    <w:rsid w:val="00D2076A"/>
    <w:rsid w:val="00D20960"/>
    <w:rsid w:val="00D21F22"/>
    <w:rsid w:val="00D23206"/>
    <w:rsid w:val="00D23A90"/>
    <w:rsid w:val="00D23F78"/>
    <w:rsid w:val="00D25477"/>
    <w:rsid w:val="00D25C81"/>
    <w:rsid w:val="00D307B7"/>
    <w:rsid w:val="00D3248D"/>
    <w:rsid w:val="00D32F13"/>
    <w:rsid w:val="00D332D5"/>
    <w:rsid w:val="00D343EE"/>
    <w:rsid w:val="00D34425"/>
    <w:rsid w:val="00D34BF8"/>
    <w:rsid w:val="00D34EEA"/>
    <w:rsid w:val="00D3547A"/>
    <w:rsid w:val="00D363BC"/>
    <w:rsid w:val="00D36D78"/>
    <w:rsid w:val="00D377F3"/>
    <w:rsid w:val="00D37B90"/>
    <w:rsid w:val="00D4097E"/>
    <w:rsid w:val="00D413DB"/>
    <w:rsid w:val="00D420CC"/>
    <w:rsid w:val="00D4298A"/>
    <w:rsid w:val="00D42FFA"/>
    <w:rsid w:val="00D43257"/>
    <w:rsid w:val="00D43595"/>
    <w:rsid w:val="00D444EF"/>
    <w:rsid w:val="00D44FBE"/>
    <w:rsid w:val="00D45B32"/>
    <w:rsid w:val="00D45F37"/>
    <w:rsid w:val="00D46768"/>
    <w:rsid w:val="00D46D4B"/>
    <w:rsid w:val="00D478E7"/>
    <w:rsid w:val="00D50A5C"/>
    <w:rsid w:val="00D519BC"/>
    <w:rsid w:val="00D53363"/>
    <w:rsid w:val="00D54555"/>
    <w:rsid w:val="00D5510F"/>
    <w:rsid w:val="00D55F62"/>
    <w:rsid w:val="00D573A1"/>
    <w:rsid w:val="00D57A7C"/>
    <w:rsid w:val="00D57FAE"/>
    <w:rsid w:val="00D60565"/>
    <w:rsid w:val="00D60B1D"/>
    <w:rsid w:val="00D62C4C"/>
    <w:rsid w:val="00D63B44"/>
    <w:rsid w:val="00D63CBA"/>
    <w:rsid w:val="00D7081E"/>
    <w:rsid w:val="00D70A8E"/>
    <w:rsid w:val="00D71513"/>
    <w:rsid w:val="00D7342F"/>
    <w:rsid w:val="00D7371C"/>
    <w:rsid w:val="00D73A7F"/>
    <w:rsid w:val="00D7482E"/>
    <w:rsid w:val="00D75D79"/>
    <w:rsid w:val="00D75F76"/>
    <w:rsid w:val="00D773AD"/>
    <w:rsid w:val="00D77A0E"/>
    <w:rsid w:val="00D77B11"/>
    <w:rsid w:val="00D77D42"/>
    <w:rsid w:val="00D8074F"/>
    <w:rsid w:val="00D80868"/>
    <w:rsid w:val="00D854BA"/>
    <w:rsid w:val="00D85CA6"/>
    <w:rsid w:val="00D85D64"/>
    <w:rsid w:val="00D85F84"/>
    <w:rsid w:val="00D87E5B"/>
    <w:rsid w:val="00D90345"/>
    <w:rsid w:val="00D92912"/>
    <w:rsid w:val="00D92985"/>
    <w:rsid w:val="00D9310D"/>
    <w:rsid w:val="00D936F4"/>
    <w:rsid w:val="00D94485"/>
    <w:rsid w:val="00D94952"/>
    <w:rsid w:val="00D950FD"/>
    <w:rsid w:val="00D952DD"/>
    <w:rsid w:val="00D95EB0"/>
    <w:rsid w:val="00D95ED9"/>
    <w:rsid w:val="00D96898"/>
    <w:rsid w:val="00D97D62"/>
    <w:rsid w:val="00D97D78"/>
    <w:rsid w:val="00DA2F77"/>
    <w:rsid w:val="00DA3479"/>
    <w:rsid w:val="00DA3D51"/>
    <w:rsid w:val="00DA3FF5"/>
    <w:rsid w:val="00DA433B"/>
    <w:rsid w:val="00DA4AFE"/>
    <w:rsid w:val="00DA4C0F"/>
    <w:rsid w:val="00DA6F58"/>
    <w:rsid w:val="00DB16E3"/>
    <w:rsid w:val="00DB174B"/>
    <w:rsid w:val="00DB1D7F"/>
    <w:rsid w:val="00DB27D7"/>
    <w:rsid w:val="00DB27E8"/>
    <w:rsid w:val="00DB316D"/>
    <w:rsid w:val="00DB481C"/>
    <w:rsid w:val="00DB5553"/>
    <w:rsid w:val="00DB7C5D"/>
    <w:rsid w:val="00DC0A5D"/>
    <w:rsid w:val="00DC16A4"/>
    <w:rsid w:val="00DC175A"/>
    <w:rsid w:val="00DC1B41"/>
    <w:rsid w:val="00DC2011"/>
    <w:rsid w:val="00DC26FE"/>
    <w:rsid w:val="00DC2D7B"/>
    <w:rsid w:val="00DC5D8B"/>
    <w:rsid w:val="00DC5DF7"/>
    <w:rsid w:val="00DC5FFC"/>
    <w:rsid w:val="00DC68F8"/>
    <w:rsid w:val="00DD0038"/>
    <w:rsid w:val="00DD07C7"/>
    <w:rsid w:val="00DD138E"/>
    <w:rsid w:val="00DD2B10"/>
    <w:rsid w:val="00DD3D01"/>
    <w:rsid w:val="00DD3F67"/>
    <w:rsid w:val="00DD42EE"/>
    <w:rsid w:val="00DD531D"/>
    <w:rsid w:val="00DD56CD"/>
    <w:rsid w:val="00DD6150"/>
    <w:rsid w:val="00DD61D7"/>
    <w:rsid w:val="00DD7BE4"/>
    <w:rsid w:val="00DE13B2"/>
    <w:rsid w:val="00DE1843"/>
    <w:rsid w:val="00DE5719"/>
    <w:rsid w:val="00DE5AF0"/>
    <w:rsid w:val="00DE6FDC"/>
    <w:rsid w:val="00DF006E"/>
    <w:rsid w:val="00DF020F"/>
    <w:rsid w:val="00DF0902"/>
    <w:rsid w:val="00DF13E6"/>
    <w:rsid w:val="00DF17FA"/>
    <w:rsid w:val="00DF3705"/>
    <w:rsid w:val="00DF5C6E"/>
    <w:rsid w:val="00DF6908"/>
    <w:rsid w:val="00DF7487"/>
    <w:rsid w:val="00DF7BD1"/>
    <w:rsid w:val="00E01678"/>
    <w:rsid w:val="00E0191A"/>
    <w:rsid w:val="00E01A90"/>
    <w:rsid w:val="00E04AC9"/>
    <w:rsid w:val="00E056ED"/>
    <w:rsid w:val="00E05F34"/>
    <w:rsid w:val="00E061BE"/>
    <w:rsid w:val="00E0636B"/>
    <w:rsid w:val="00E06849"/>
    <w:rsid w:val="00E06D9B"/>
    <w:rsid w:val="00E07719"/>
    <w:rsid w:val="00E12F48"/>
    <w:rsid w:val="00E13696"/>
    <w:rsid w:val="00E1400B"/>
    <w:rsid w:val="00E1628D"/>
    <w:rsid w:val="00E16C8A"/>
    <w:rsid w:val="00E16D44"/>
    <w:rsid w:val="00E17040"/>
    <w:rsid w:val="00E177EF"/>
    <w:rsid w:val="00E17F46"/>
    <w:rsid w:val="00E2018B"/>
    <w:rsid w:val="00E2093A"/>
    <w:rsid w:val="00E21405"/>
    <w:rsid w:val="00E22222"/>
    <w:rsid w:val="00E22935"/>
    <w:rsid w:val="00E23025"/>
    <w:rsid w:val="00E2351C"/>
    <w:rsid w:val="00E23695"/>
    <w:rsid w:val="00E23D5D"/>
    <w:rsid w:val="00E23EE8"/>
    <w:rsid w:val="00E24789"/>
    <w:rsid w:val="00E24DA6"/>
    <w:rsid w:val="00E253EC"/>
    <w:rsid w:val="00E25998"/>
    <w:rsid w:val="00E262AD"/>
    <w:rsid w:val="00E26861"/>
    <w:rsid w:val="00E27621"/>
    <w:rsid w:val="00E30A93"/>
    <w:rsid w:val="00E311F4"/>
    <w:rsid w:val="00E31DFA"/>
    <w:rsid w:val="00E32382"/>
    <w:rsid w:val="00E32720"/>
    <w:rsid w:val="00E32B4B"/>
    <w:rsid w:val="00E3303D"/>
    <w:rsid w:val="00E330D9"/>
    <w:rsid w:val="00E34284"/>
    <w:rsid w:val="00E35328"/>
    <w:rsid w:val="00E35EEF"/>
    <w:rsid w:val="00E36283"/>
    <w:rsid w:val="00E3660F"/>
    <w:rsid w:val="00E40F84"/>
    <w:rsid w:val="00E41113"/>
    <w:rsid w:val="00E416AE"/>
    <w:rsid w:val="00E41DF5"/>
    <w:rsid w:val="00E4287E"/>
    <w:rsid w:val="00E44450"/>
    <w:rsid w:val="00E448A5"/>
    <w:rsid w:val="00E45782"/>
    <w:rsid w:val="00E46A32"/>
    <w:rsid w:val="00E474BF"/>
    <w:rsid w:val="00E474D2"/>
    <w:rsid w:val="00E47D05"/>
    <w:rsid w:val="00E503DC"/>
    <w:rsid w:val="00E507DF"/>
    <w:rsid w:val="00E50C3D"/>
    <w:rsid w:val="00E50EE8"/>
    <w:rsid w:val="00E515D4"/>
    <w:rsid w:val="00E51A43"/>
    <w:rsid w:val="00E53A3F"/>
    <w:rsid w:val="00E55B70"/>
    <w:rsid w:val="00E560AC"/>
    <w:rsid w:val="00E56A7A"/>
    <w:rsid w:val="00E56E64"/>
    <w:rsid w:val="00E57246"/>
    <w:rsid w:val="00E57399"/>
    <w:rsid w:val="00E577EA"/>
    <w:rsid w:val="00E60EEA"/>
    <w:rsid w:val="00E615F7"/>
    <w:rsid w:val="00E61AB8"/>
    <w:rsid w:val="00E62425"/>
    <w:rsid w:val="00E635E5"/>
    <w:rsid w:val="00E63F06"/>
    <w:rsid w:val="00E64041"/>
    <w:rsid w:val="00E646B4"/>
    <w:rsid w:val="00E64728"/>
    <w:rsid w:val="00E649D6"/>
    <w:rsid w:val="00E64E7B"/>
    <w:rsid w:val="00E6505A"/>
    <w:rsid w:val="00E660C3"/>
    <w:rsid w:val="00E66895"/>
    <w:rsid w:val="00E67314"/>
    <w:rsid w:val="00E673EE"/>
    <w:rsid w:val="00E6748C"/>
    <w:rsid w:val="00E67D21"/>
    <w:rsid w:val="00E702FB"/>
    <w:rsid w:val="00E71EAC"/>
    <w:rsid w:val="00E7301B"/>
    <w:rsid w:val="00E732C9"/>
    <w:rsid w:val="00E74C20"/>
    <w:rsid w:val="00E75128"/>
    <w:rsid w:val="00E751B2"/>
    <w:rsid w:val="00E75A12"/>
    <w:rsid w:val="00E76247"/>
    <w:rsid w:val="00E76780"/>
    <w:rsid w:val="00E767C6"/>
    <w:rsid w:val="00E76D9B"/>
    <w:rsid w:val="00E77334"/>
    <w:rsid w:val="00E777C9"/>
    <w:rsid w:val="00E822AE"/>
    <w:rsid w:val="00E8362B"/>
    <w:rsid w:val="00E851BD"/>
    <w:rsid w:val="00E85E62"/>
    <w:rsid w:val="00E86126"/>
    <w:rsid w:val="00E86C45"/>
    <w:rsid w:val="00E86F10"/>
    <w:rsid w:val="00E875E8"/>
    <w:rsid w:val="00E87876"/>
    <w:rsid w:val="00E878DC"/>
    <w:rsid w:val="00E87F93"/>
    <w:rsid w:val="00E927A1"/>
    <w:rsid w:val="00E92AC6"/>
    <w:rsid w:val="00E92EF8"/>
    <w:rsid w:val="00E94F63"/>
    <w:rsid w:val="00E957F2"/>
    <w:rsid w:val="00E959A6"/>
    <w:rsid w:val="00E9694C"/>
    <w:rsid w:val="00E97B03"/>
    <w:rsid w:val="00EA0518"/>
    <w:rsid w:val="00EA0A14"/>
    <w:rsid w:val="00EA14A0"/>
    <w:rsid w:val="00EA2CFB"/>
    <w:rsid w:val="00EA3238"/>
    <w:rsid w:val="00EA3BD2"/>
    <w:rsid w:val="00EA490E"/>
    <w:rsid w:val="00EA49AE"/>
    <w:rsid w:val="00EA4E13"/>
    <w:rsid w:val="00EA5849"/>
    <w:rsid w:val="00EA6453"/>
    <w:rsid w:val="00EB0EF7"/>
    <w:rsid w:val="00EB0F95"/>
    <w:rsid w:val="00EB2444"/>
    <w:rsid w:val="00EB53E4"/>
    <w:rsid w:val="00EB5464"/>
    <w:rsid w:val="00EB5A12"/>
    <w:rsid w:val="00EB5A3A"/>
    <w:rsid w:val="00EB5EF9"/>
    <w:rsid w:val="00EC049B"/>
    <w:rsid w:val="00EC2243"/>
    <w:rsid w:val="00EC36DB"/>
    <w:rsid w:val="00EC3E12"/>
    <w:rsid w:val="00EC3FE5"/>
    <w:rsid w:val="00EC41D6"/>
    <w:rsid w:val="00EC426F"/>
    <w:rsid w:val="00EC4693"/>
    <w:rsid w:val="00EC4C76"/>
    <w:rsid w:val="00EC4CD2"/>
    <w:rsid w:val="00EC57EC"/>
    <w:rsid w:val="00EC6850"/>
    <w:rsid w:val="00EC79C9"/>
    <w:rsid w:val="00EC7F3A"/>
    <w:rsid w:val="00ED1C72"/>
    <w:rsid w:val="00ED1E62"/>
    <w:rsid w:val="00ED4014"/>
    <w:rsid w:val="00ED53CC"/>
    <w:rsid w:val="00ED57C6"/>
    <w:rsid w:val="00ED66B5"/>
    <w:rsid w:val="00ED7215"/>
    <w:rsid w:val="00ED7586"/>
    <w:rsid w:val="00EE00A9"/>
    <w:rsid w:val="00EE0229"/>
    <w:rsid w:val="00EE0B90"/>
    <w:rsid w:val="00EE144B"/>
    <w:rsid w:val="00EE2926"/>
    <w:rsid w:val="00EE32AE"/>
    <w:rsid w:val="00EE3FF8"/>
    <w:rsid w:val="00EE460D"/>
    <w:rsid w:val="00EE4E62"/>
    <w:rsid w:val="00EE6223"/>
    <w:rsid w:val="00EE64F0"/>
    <w:rsid w:val="00EE75E8"/>
    <w:rsid w:val="00EF0073"/>
    <w:rsid w:val="00EF06DC"/>
    <w:rsid w:val="00EF07B1"/>
    <w:rsid w:val="00EF2B11"/>
    <w:rsid w:val="00EF2C8A"/>
    <w:rsid w:val="00EF4057"/>
    <w:rsid w:val="00EF43D6"/>
    <w:rsid w:val="00EF4A7A"/>
    <w:rsid w:val="00EF57C2"/>
    <w:rsid w:val="00EF6517"/>
    <w:rsid w:val="00EF6592"/>
    <w:rsid w:val="00EF7284"/>
    <w:rsid w:val="00F023C5"/>
    <w:rsid w:val="00F024EF"/>
    <w:rsid w:val="00F0289C"/>
    <w:rsid w:val="00F02B25"/>
    <w:rsid w:val="00F03277"/>
    <w:rsid w:val="00F03ADE"/>
    <w:rsid w:val="00F043DE"/>
    <w:rsid w:val="00F04B6F"/>
    <w:rsid w:val="00F04BE4"/>
    <w:rsid w:val="00F04EA1"/>
    <w:rsid w:val="00F0647D"/>
    <w:rsid w:val="00F0664B"/>
    <w:rsid w:val="00F06755"/>
    <w:rsid w:val="00F07006"/>
    <w:rsid w:val="00F07D86"/>
    <w:rsid w:val="00F10F60"/>
    <w:rsid w:val="00F1114F"/>
    <w:rsid w:val="00F13235"/>
    <w:rsid w:val="00F14E6E"/>
    <w:rsid w:val="00F1517A"/>
    <w:rsid w:val="00F15F45"/>
    <w:rsid w:val="00F16853"/>
    <w:rsid w:val="00F1727F"/>
    <w:rsid w:val="00F20F56"/>
    <w:rsid w:val="00F22CC5"/>
    <w:rsid w:val="00F22F18"/>
    <w:rsid w:val="00F231CC"/>
    <w:rsid w:val="00F241F2"/>
    <w:rsid w:val="00F24284"/>
    <w:rsid w:val="00F2548E"/>
    <w:rsid w:val="00F2574F"/>
    <w:rsid w:val="00F25805"/>
    <w:rsid w:val="00F25979"/>
    <w:rsid w:val="00F2617A"/>
    <w:rsid w:val="00F26FD3"/>
    <w:rsid w:val="00F2743A"/>
    <w:rsid w:val="00F27A3C"/>
    <w:rsid w:val="00F27E20"/>
    <w:rsid w:val="00F306DB"/>
    <w:rsid w:val="00F315A5"/>
    <w:rsid w:val="00F31DD7"/>
    <w:rsid w:val="00F335D0"/>
    <w:rsid w:val="00F33642"/>
    <w:rsid w:val="00F3386D"/>
    <w:rsid w:val="00F341B0"/>
    <w:rsid w:val="00F34B73"/>
    <w:rsid w:val="00F34CC8"/>
    <w:rsid w:val="00F363C9"/>
    <w:rsid w:val="00F36508"/>
    <w:rsid w:val="00F3673D"/>
    <w:rsid w:val="00F4084E"/>
    <w:rsid w:val="00F41F5B"/>
    <w:rsid w:val="00F42B8C"/>
    <w:rsid w:val="00F42DD9"/>
    <w:rsid w:val="00F42F95"/>
    <w:rsid w:val="00F43314"/>
    <w:rsid w:val="00F43D7B"/>
    <w:rsid w:val="00F43F44"/>
    <w:rsid w:val="00F4433A"/>
    <w:rsid w:val="00F472A2"/>
    <w:rsid w:val="00F473D1"/>
    <w:rsid w:val="00F516AB"/>
    <w:rsid w:val="00F5310B"/>
    <w:rsid w:val="00F54218"/>
    <w:rsid w:val="00F54870"/>
    <w:rsid w:val="00F54885"/>
    <w:rsid w:val="00F5528F"/>
    <w:rsid w:val="00F57C5C"/>
    <w:rsid w:val="00F57F6E"/>
    <w:rsid w:val="00F61D45"/>
    <w:rsid w:val="00F6207C"/>
    <w:rsid w:val="00F625B1"/>
    <w:rsid w:val="00F625E4"/>
    <w:rsid w:val="00F6278F"/>
    <w:rsid w:val="00F63B2A"/>
    <w:rsid w:val="00F64B23"/>
    <w:rsid w:val="00F64F10"/>
    <w:rsid w:val="00F6546E"/>
    <w:rsid w:val="00F6607A"/>
    <w:rsid w:val="00F666B7"/>
    <w:rsid w:val="00F66C59"/>
    <w:rsid w:val="00F66CAE"/>
    <w:rsid w:val="00F66DBF"/>
    <w:rsid w:val="00F705DE"/>
    <w:rsid w:val="00F70925"/>
    <w:rsid w:val="00F71044"/>
    <w:rsid w:val="00F7170B"/>
    <w:rsid w:val="00F7227B"/>
    <w:rsid w:val="00F72777"/>
    <w:rsid w:val="00F729A7"/>
    <w:rsid w:val="00F72A84"/>
    <w:rsid w:val="00F731CB"/>
    <w:rsid w:val="00F75473"/>
    <w:rsid w:val="00F760F3"/>
    <w:rsid w:val="00F762EE"/>
    <w:rsid w:val="00F76317"/>
    <w:rsid w:val="00F7681A"/>
    <w:rsid w:val="00F76B57"/>
    <w:rsid w:val="00F76EB9"/>
    <w:rsid w:val="00F771E5"/>
    <w:rsid w:val="00F77EA6"/>
    <w:rsid w:val="00F802BC"/>
    <w:rsid w:val="00F802EE"/>
    <w:rsid w:val="00F809B5"/>
    <w:rsid w:val="00F81F70"/>
    <w:rsid w:val="00F824E3"/>
    <w:rsid w:val="00F82832"/>
    <w:rsid w:val="00F83D33"/>
    <w:rsid w:val="00F83DDA"/>
    <w:rsid w:val="00F84D82"/>
    <w:rsid w:val="00F86337"/>
    <w:rsid w:val="00F86511"/>
    <w:rsid w:val="00F867B5"/>
    <w:rsid w:val="00F869B0"/>
    <w:rsid w:val="00F87D10"/>
    <w:rsid w:val="00F87EA8"/>
    <w:rsid w:val="00F90A96"/>
    <w:rsid w:val="00F90B3C"/>
    <w:rsid w:val="00F90EA3"/>
    <w:rsid w:val="00F90EFC"/>
    <w:rsid w:val="00F9101C"/>
    <w:rsid w:val="00F9139A"/>
    <w:rsid w:val="00F913F3"/>
    <w:rsid w:val="00F91CAB"/>
    <w:rsid w:val="00F94168"/>
    <w:rsid w:val="00F943A8"/>
    <w:rsid w:val="00F95908"/>
    <w:rsid w:val="00FA0307"/>
    <w:rsid w:val="00FA22D1"/>
    <w:rsid w:val="00FA260F"/>
    <w:rsid w:val="00FA2A68"/>
    <w:rsid w:val="00FA3173"/>
    <w:rsid w:val="00FA522C"/>
    <w:rsid w:val="00FA5932"/>
    <w:rsid w:val="00FA631E"/>
    <w:rsid w:val="00FA638C"/>
    <w:rsid w:val="00FA6827"/>
    <w:rsid w:val="00FA7394"/>
    <w:rsid w:val="00FB05C4"/>
    <w:rsid w:val="00FB0717"/>
    <w:rsid w:val="00FB0B2A"/>
    <w:rsid w:val="00FB0D4B"/>
    <w:rsid w:val="00FB3C52"/>
    <w:rsid w:val="00FB4193"/>
    <w:rsid w:val="00FB442B"/>
    <w:rsid w:val="00FB4EAB"/>
    <w:rsid w:val="00FB629F"/>
    <w:rsid w:val="00FB6833"/>
    <w:rsid w:val="00FB7247"/>
    <w:rsid w:val="00FB726B"/>
    <w:rsid w:val="00FC11BD"/>
    <w:rsid w:val="00FC12A8"/>
    <w:rsid w:val="00FC1CFF"/>
    <w:rsid w:val="00FC311C"/>
    <w:rsid w:val="00FC3805"/>
    <w:rsid w:val="00FC383D"/>
    <w:rsid w:val="00FC448C"/>
    <w:rsid w:val="00FC5131"/>
    <w:rsid w:val="00FC6089"/>
    <w:rsid w:val="00FC7A4F"/>
    <w:rsid w:val="00FD155D"/>
    <w:rsid w:val="00FD31AA"/>
    <w:rsid w:val="00FD4408"/>
    <w:rsid w:val="00FD5628"/>
    <w:rsid w:val="00FD658B"/>
    <w:rsid w:val="00FD72B0"/>
    <w:rsid w:val="00FD7614"/>
    <w:rsid w:val="00FE0230"/>
    <w:rsid w:val="00FE5541"/>
    <w:rsid w:val="00FE6CD6"/>
    <w:rsid w:val="00FE762D"/>
    <w:rsid w:val="00FF3B5C"/>
    <w:rsid w:val="00FF3EFD"/>
    <w:rsid w:val="00FF41EC"/>
    <w:rsid w:val="00FF503C"/>
    <w:rsid w:val="00FF5A77"/>
    <w:rsid w:val="00FF5CDD"/>
    <w:rsid w:val="00FF5EFD"/>
    <w:rsid w:val="00FF674A"/>
    <w:rsid w:val="00FF6969"/>
    <w:rsid w:val="00FF6CC7"/>
    <w:rsid w:val="00FF6CDA"/>
    <w:rsid w:val="00FF6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8712411"/>
  <w15:docId w15:val="{B6A294FE-F108-4BBE-93AB-3E6EEAE50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62B"/>
    <w:pPr>
      <w:ind w:firstLine="720"/>
      <w:jc w:val="both"/>
    </w:pPr>
    <w:rPr>
      <w:rFonts w:ascii="Arial" w:hAnsi="Arial"/>
      <w:sz w:val="22"/>
      <w:szCs w:val="22"/>
    </w:rPr>
  </w:style>
  <w:style w:type="paragraph" w:styleId="Heading1">
    <w:name w:val="heading 1"/>
    <w:basedOn w:val="Normal"/>
    <w:next w:val="Normal"/>
    <w:link w:val="Heading1Char"/>
    <w:autoRedefine/>
    <w:uiPriority w:val="9"/>
    <w:qFormat/>
    <w:rsid w:val="00BA4651"/>
    <w:pPr>
      <w:keepNext/>
      <w:keepLines/>
      <w:spacing w:before="240" w:after="240"/>
      <w:ind w:firstLine="0"/>
      <w:jc w:val="center"/>
      <w:outlineLvl w:val="0"/>
    </w:pPr>
    <w:rPr>
      <w:rFonts w:cs="Arial"/>
      <w:b/>
      <w:bCs/>
      <w:caps/>
      <w:color w:val="000000"/>
      <w:sz w:val="24"/>
      <w:szCs w:val="24"/>
    </w:rPr>
  </w:style>
  <w:style w:type="paragraph" w:styleId="Heading2">
    <w:name w:val="heading 2"/>
    <w:basedOn w:val="Normal"/>
    <w:next w:val="Normal"/>
    <w:link w:val="Heading2Char"/>
    <w:autoRedefine/>
    <w:uiPriority w:val="9"/>
    <w:unhideWhenUsed/>
    <w:qFormat/>
    <w:rsid w:val="00C11560"/>
    <w:pPr>
      <w:keepNext/>
      <w:keepLines/>
      <w:ind w:firstLine="0"/>
      <w:jc w:val="center"/>
      <w:outlineLvl w:val="1"/>
    </w:pPr>
    <w:rPr>
      <w:rFonts w:cs="Arial"/>
      <w:b/>
      <w:bCs/>
      <w:sz w:val="28"/>
      <w:szCs w:val="28"/>
      <w:lang w:val="id-ID"/>
    </w:rPr>
  </w:style>
  <w:style w:type="paragraph" w:styleId="Heading3">
    <w:name w:val="heading 3"/>
    <w:basedOn w:val="Normal"/>
    <w:next w:val="Normal"/>
    <w:link w:val="Heading3Char"/>
    <w:autoRedefine/>
    <w:uiPriority w:val="9"/>
    <w:unhideWhenUsed/>
    <w:qFormat/>
    <w:rsid w:val="004B0FFF"/>
    <w:pPr>
      <w:keepNext/>
      <w:keepLines/>
      <w:ind w:firstLine="0"/>
      <w:outlineLvl w:val="2"/>
    </w:pPr>
    <w:rPr>
      <w:b/>
      <w:bCs/>
      <w:color w:val="000000"/>
      <w:szCs w:val="20"/>
      <w:lang w:val="id-ID"/>
    </w:rPr>
  </w:style>
  <w:style w:type="paragraph" w:styleId="Heading4">
    <w:name w:val="heading 4"/>
    <w:basedOn w:val="Normal"/>
    <w:next w:val="Normal"/>
    <w:link w:val="Heading4Char"/>
    <w:autoRedefine/>
    <w:uiPriority w:val="9"/>
    <w:unhideWhenUsed/>
    <w:qFormat/>
    <w:rsid w:val="008D7D58"/>
    <w:pPr>
      <w:keepNext/>
      <w:keepLines/>
      <w:tabs>
        <w:tab w:val="left" w:pos="993"/>
      </w:tabs>
      <w:ind w:firstLine="0"/>
      <w:jc w:val="center"/>
      <w:outlineLvl w:val="3"/>
    </w:pPr>
    <w:rPr>
      <w:rFonts w:cs="Arial"/>
      <w:bCs/>
      <w:iCs/>
      <w:color w:val="000000"/>
    </w:rPr>
  </w:style>
  <w:style w:type="paragraph" w:styleId="Heading5">
    <w:name w:val="heading 5"/>
    <w:basedOn w:val="Normal"/>
    <w:next w:val="Normal"/>
    <w:link w:val="Heading5Char"/>
    <w:uiPriority w:val="9"/>
    <w:unhideWhenUsed/>
    <w:qFormat/>
    <w:rsid w:val="00F7227B"/>
    <w:pPr>
      <w:tabs>
        <w:tab w:val="right" w:pos="8222"/>
      </w:tabs>
      <w:ind w:firstLine="0"/>
      <w:jc w:val="left"/>
      <w:outlineLvl w:val="4"/>
    </w:pPr>
    <w:rPr>
      <w:rFonts w:cs="Calibri"/>
      <w:bCs/>
      <w:iCs/>
      <w:color w:val="000000"/>
      <w:szCs w:val="26"/>
    </w:rPr>
  </w:style>
  <w:style w:type="paragraph" w:styleId="Heading6">
    <w:name w:val="heading 6"/>
    <w:basedOn w:val="Normal"/>
    <w:next w:val="Normal"/>
    <w:link w:val="Heading6Char"/>
    <w:uiPriority w:val="9"/>
    <w:unhideWhenUsed/>
    <w:qFormat/>
    <w:rsid w:val="00DF7487"/>
    <w:pPr>
      <w:spacing w:after="60"/>
      <w:outlineLvl w:val="5"/>
    </w:pPr>
    <w:rPr>
      <w:rFonts w:ascii="Calibri" w:hAnsi="Calibri" w:cs="Calibri"/>
      <w:b/>
      <w:bCs/>
      <w:color w:val="000000"/>
    </w:rPr>
  </w:style>
  <w:style w:type="paragraph" w:styleId="Heading7">
    <w:name w:val="heading 7"/>
    <w:basedOn w:val="Normal"/>
    <w:next w:val="Normal"/>
    <w:link w:val="Heading7Char"/>
    <w:uiPriority w:val="9"/>
    <w:unhideWhenUsed/>
    <w:qFormat/>
    <w:rsid w:val="00DF7487"/>
    <w:pPr>
      <w:spacing w:after="60"/>
      <w:outlineLvl w:val="6"/>
    </w:pPr>
    <w:rPr>
      <w:rFonts w:ascii="Calibri" w:hAnsi="Calibri" w:cs="Calibri"/>
      <w:color w:val="000000"/>
      <w:szCs w:val="24"/>
    </w:rPr>
  </w:style>
  <w:style w:type="paragraph" w:styleId="Heading8">
    <w:name w:val="heading 8"/>
    <w:basedOn w:val="Normal"/>
    <w:next w:val="Normal"/>
    <w:link w:val="Heading8Char"/>
    <w:uiPriority w:val="9"/>
    <w:unhideWhenUsed/>
    <w:qFormat/>
    <w:rsid w:val="00DF7487"/>
    <w:pPr>
      <w:spacing w:after="60"/>
      <w:outlineLvl w:val="7"/>
    </w:pPr>
    <w:rPr>
      <w:rFonts w:ascii="Calibri" w:hAnsi="Calibri" w:cs="Calibri"/>
      <w:i/>
      <w:iCs/>
      <w:color w:val="000000"/>
      <w:szCs w:val="24"/>
    </w:rPr>
  </w:style>
  <w:style w:type="paragraph" w:styleId="Heading9">
    <w:name w:val="heading 9"/>
    <w:basedOn w:val="Normal"/>
    <w:next w:val="Normal"/>
    <w:link w:val="Heading9Char"/>
    <w:uiPriority w:val="9"/>
    <w:unhideWhenUsed/>
    <w:qFormat/>
    <w:rsid w:val="00DF7487"/>
    <w:pPr>
      <w:spacing w:after="60"/>
      <w:outlineLvl w:val="8"/>
    </w:pPr>
    <w:rPr>
      <w:rFonts w:ascii="Cambria" w:hAnsi="Cambria" w:cs="Cambria"/>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A4651"/>
    <w:rPr>
      <w:rFonts w:ascii="Arial" w:hAnsi="Arial" w:cs="Arial"/>
      <w:b/>
      <w:bCs/>
      <w:caps/>
      <w:color w:val="000000"/>
      <w:sz w:val="24"/>
      <w:szCs w:val="24"/>
    </w:rPr>
  </w:style>
  <w:style w:type="character" w:customStyle="1" w:styleId="Heading2Char">
    <w:name w:val="Heading 2 Char"/>
    <w:basedOn w:val="DefaultParagraphFont"/>
    <w:link w:val="Heading2"/>
    <w:uiPriority w:val="9"/>
    <w:locked/>
    <w:rsid w:val="00C11560"/>
    <w:rPr>
      <w:rFonts w:ascii="Arial" w:hAnsi="Arial" w:cs="Arial"/>
      <w:b/>
      <w:bCs/>
      <w:sz w:val="28"/>
      <w:szCs w:val="28"/>
      <w:lang w:val="id-ID"/>
    </w:rPr>
  </w:style>
  <w:style w:type="character" w:customStyle="1" w:styleId="Heading3Char">
    <w:name w:val="Heading 3 Char"/>
    <w:basedOn w:val="DefaultParagraphFont"/>
    <w:link w:val="Heading3"/>
    <w:uiPriority w:val="9"/>
    <w:locked/>
    <w:rsid w:val="004B0FFF"/>
    <w:rPr>
      <w:rFonts w:ascii="Arial" w:hAnsi="Arial"/>
      <w:b/>
      <w:bCs/>
      <w:color w:val="000000"/>
      <w:sz w:val="22"/>
      <w:lang w:val="id-ID"/>
    </w:rPr>
  </w:style>
  <w:style w:type="character" w:customStyle="1" w:styleId="Heading4Char">
    <w:name w:val="Heading 4 Char"/>
    <w:basedOn w:val="DefaultParagraphFont"/>
    <w:link w:val="Heading4"/>
    <w:uiPriority w:val="9"/>
    <w:locked/>
    <w:rsid w:val="008D7D58"/>
    <w:rPr>
      <w:rFonts w:ascii="Arial" w:hAnsi="Arial" w:cs="Arial"/>
      <w:bCs/>
      <w:iCs/>
      <w:color w:val="000000"/>
      <w:sz w:val="22"/>
      <w:szCs w:val="22"/>
    </w:rPr>
  </w:style>
  <w:style w:type="character" w:customStyle="1" w:styleId="Heading5Char">
    <w:name w:val="Heading 5 Char"/>
    <w:basedOn w:val="DefaultParagraphFont"/>
    <w:link w:val="Heading5"/>
    <w:uiPriority w:val="9"/>
    <w:locked/>
    <w:rsid w:val="00F7227B"/>
    <w:rPr>
      <w:rFonts w:ascii="Arial" w:hAnsi="Arial" w:cs="Calibri"/>
      <w:bCs/>
      <w:iCs/>
      <w:color w:val="000000"/>
      <w:sz w:val="22"/>
      <w:szCs w:val="26"/>
    </w:rPr>
  </w:style>
  <w:style w:type="character" w:customStyle="1" w:styleId="Heading6Char">
    <w:name w:val="Heading 6 Char"/>
    <w:basedOn w:val="DefaultParagraphFont"/>
    <w:link w:val="Heading6"/>
    <w:uiPriority w:val="9"/>
    <w:locked/>
    <w:rsid w:val="00DF7487"/>
    <w:rPr>
      <w:rFonts w:cs="Calibri"/>
      <w:b/>
      <w:bCs/>
      <w:color w:val="000000"/>
      <w:sz w:val="22"/>
      <w:szCs w:val="22"/>
    </w:rPr>
  </w:style>
  <w:style w:type="character" w:customStyle="1" w:styleId="Heading7Char">
    <w:name w:val="Heading 7 Char"/>
    <w:basedOn w:val="DefaultParagraphFont"/>
    <w:link w:val="Heading7"/>
    <w:uiPriority w:val="9"/>
    <w:locked/>
    <w:rsid w:val="00DF7487"/>
    <w:rPr>
      <w:rFonts w:cs="Calibri"/>
      <w:color w:val="000000"/>
      <w:sz w:val="24"/>
      <w:szCs w:val="24"/>
    </w:rPr>
  </w:style>
  <w:style w:type="character" w:customStyle="1" w:styleId="Heading8Char">
    <w:name w:val="Heading 8 Char"/>
    <w:basedOn w:val="DefaultParagraphFont"/>
    <w:link w:val="Heading8"/>
    <w:uiPriority w:val="9"/>
    <w:locked/>
    <w:rsid w:val="00DF7487"/>
    <w:rPr>
      <w:rFonts w:cs="Calibri"/>
      <w:i/>
      <w:iCs/>
      <w:color w:val="000000"/>
      <w:sz w:val="24"/>
      <w:szCs w:val="24"/>
    </w:rPr>
  </w:style>
  <w:style w:type="character" w:customStyle="1" w:styleId="Heading9Char">
    <w:name w:val="Heading 9 Char"/>
    <w:basedOn w:val="DefaultParagraphFont"/>
    <w:link w:val="Heading9"/>
    <w:uiPriority w:val="9"/>
    <w:locked/>
    <w:rsid w:val="00DF7487"/>
    <w:rPr>
      <w:rFonts w:ascii="Cambria" w:hAnsi="Cambria" w:cs="Cambria"/>
      <w:color w:val="000000"/>
      <w:sz w:val="22"/>
      <w:szCs w:val="22"/>
    </w:rPr>
  </w:style>
  <w:style w:type="paragraph" w:styleId="ListParagraph">
    <w:name w:val="List Paragraph"/>
    <w:basedOn w:val="Normal"/>
    <w:link w:val="ListParagraphChar"/>
    <w:uiPriority w:val="34"/>
    <w:qFormat/>
    <w:rsid w:val="00DF7487"/>
    <w:pPr>
      <w:ind w:left="720"/>
      <w:contextualSpacing/>
    </w:pPr>
  </w:style>
  <w:style w:type="paragraph" w:styleId="Title">
    <w:name w:val="Title"/>
    <w:basedOn w:val="Normal"/>
    <w:next w:val="Normal"/>
    <w:link w:val="TitleChar"/>
    <w:uiPriority w:val="10"/>
    <w:qFormat/>
    <w:rsid w:val="00DF7487"/>
    <w:pPr>
      <w:pBdr>
        <w:bottom w:val="single" w:sz="8" w:space="4" w:color="4F81BD"/>
      </w:pBdr>
      <w:spacing w:after="300"/>
      <w:contextualSpacing/>
    </w:pPr>
    <w:rPr>
      <w:rFonts w:ascii="Cambria" w:hAnsi="Cambria" w:cs="Cambria"/>
      <w:color w:val="17365D"/>
      <w:spacing w:val="5"/>
      <w:kern w:val="28"/>
      <w:sz w:val="52"/>
      <w:szCs w:val="52"/>
    </w:rPr>
  </w:style>
  <w:style w:type="character" w:customStyle="1" w:styleId="TitleChar">
    <w:name w:val="Title Char"/>
    <w:basedOn w:val="DefaultParagraphFont"/>
    <w:link w:val="Title"/>
    <w:uiPriority w:val="10"/>
    <w:locked/>
    <w:rsid w:val="00DF7487"/>
    <w:rPr>
      <w:rFonts w:ascii="Cambria" w:hAnsi="Cambria" w:cs="Cambria"/>
      <w:color w:val="17365D"/>
      <w:spacing w:val="5"/>
      <w:kern w:val="28"/>
      <w:sz w:val="52"/>
      <w:szCs w:val="52"/>
    </w:rPr>
  </w:style>
  <w:style w:type="paragraph" w:styleId="NoSpacing">
    <w:name w:val="No Spacing"/>
    <w:basedOn w:val="Normal"/>
    <w:link w:val="NoSpacingChar"/>
    <w:uiPriority w:val="1"/>
    <w:qFormat/>
    <w:rsid w:val="0099637F"/>
    <w:pPr>
      <w:ind w:firstLine="0"/>
      <w:jc w:val="left"/>
    </w:pPr>
    <w:rPr>
      <w:b/>
      <w:color w:val="000000"/>
    </w:rPr>
  </w:style>
  <w:style w:type="paragraph" w:styleId="TOCHeading">
    <w:name w:val="TOC Heading"/>
    <w:basedOn w:val="Heading1"/>
    <w:next w:val="Normal"/>
    <w:uiPriority w:val="39"/>
    <w:unhideWhenUsed/>
    <w:qFormat/>
    <w:rsid w:val="00DF7487"/>
    <w:pPr>
      <w:spacing w:before="480" w:line="276" w:lineRule="auto"/>
      <w:jc w:val="left"/>
      <w:outlineLvl w:val="9"/>
    </w:pPr>
    <w:rPr>
      <w:rFonts w:ascii="Cambria" w:hAnsi="Cambria" w:cs="Cambria"/>
      <w:caps w:val="0"/>
      <w:color w:val="365F91"/>
    </w:rPr>
  </w:style>
  <w:style w:type="paragraph" w:styleId="BalloonText">
    <w:name w:val="Balloon Text"/>
    <w:basedOn w:val="Normal"/>
    <w:link w:val="BalloonTextChar"/>
    <w:uiPriority w:val="99"/>
    <w:semiHidden/>
    <w:rsid w:val="007B539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B5393"/>
    <w:rPr>
      <w:rFonts w:ascii="Tahoma" w:hAnsi="Tahoma" w:cs="Tahoma"/>
      <w:sz w:val="16"/>
      <w:szCs w:val="16"/>
    </w:rPr>
  </w:style>
  <w:style w:type="paragraph" w:styleId="TOC2">
    <w:name w:val="toc 2"/>
    <w:basedOn w:val="Normal"/>
    <w:next w:val="Normal"/>
    <w:autoRedefine/>
    <w:uiPriority w:val="39"/>
    <w:unhideWhenUsed/>
    <w:qFormat/>
    <w:rsid w:val="000220EC"/>
    <w:pPr>
      <w:tabs>
        <w:tab w:val="right" w:leader="dot" w:pos="8211"/>
      </w:tabs>
      <w:ind w:firstLine="284"/>
      <w:jc w:val="left"/>
    </w:pPr>
  </w:style>
  <w:style w:type="paragraph" w:styleId="TOC1">
    <w:name w:val="toc 1"/>
    <w:basedOn w:val="Normal"/>
    <w:next w:val="Normal"/>
    <w:autoRedefine/>
    <w:uiPriority w:val="39"/>
    <w:unhideWhenUsed/>
    <w:qFormat/>
    <w:rsid w:val="002408D1"/>
    <w:pPr>
      <w:numPr>
        <w:numId w:val="33"/>
      </w:numPr>
      <w:tabs>
        <w:tab w:val="left" w:pos="1276"/>
        <w:tab w:val="right" w:leader="dot" w:pos="8211"/>
      </w:tabs>
      <w:spacing w:line="276" w:lineRule="auto"/>
      <w:ind w:left="284"/>
    </w:pPr>
    <w:rPr>
      <w:b/>
      <w:noProof/>
    </w:rPr>
  </w:style>
  <w:style w:type="paragraph" w:styleId="TOC3">
    <w:name w:val="toc 3"/>
    <w:basedOn w:val="Normal"/>
    <w:next w:val="Normal"/>
    <w:autoRedefine/>
    <w:uiPriority w:val="39"/>
    <w:rsid w:val="00933F6B"/>
    <w:pPr>
      <w:tabs>
        <w:tab w:val="left" w:pos="1276"/>
        <w:tab w:val="right" w:leader="dot" w:pos="8211"/>
      </w:tabs>
      <w:ind w:left="567"/>
      <w:jc w:val="left"/>
    </w:pPr>
  </w:style>
  <w:style w:type="character" w:styleId="Hyperlink">
    <w:name w:val="Hyperlink"/>
    <w:basedOn w:val="DefaultParagraphFont"/>
    <w:uiPriority w:val="99"/>
    <w:qFormat/>
    <w:rsid w:val="00736EE4"/>
    <w:rPr>
      <w:rFonts w:ascii="Times New Roman" w:hAnsi="Times New Roman" w:cs="Times New Roman"/>
      <w:color w:val="auto"/>
      <w:sz w:val="24"/>
      <w:u w:val="none"/>
    </w:rPr>
  </w:style>
  <w:style w:type="character" w:styleId="BookTitle">
    <w:name w:val="Book Title"/>
    <w:uiPriority w:val="33"/>
    <w:qFormat/>
    <w:rsid w:val="00DF7487"/>
    <w:rPr>
      <w:b/>
      <w:bCs/>
      <w:smallCaps/>
      <w:spacing w:val="5"/>
    </w:rPr>
  </w:style>
  <w:style w:type="paragraph" w:styleId="TOC4">
    <w:name w:val="toc 4"/>
    <w:basedOn w:val="Normal"/>
    <w:next w:val="Normal"/>
    <w:autoRedefine/>
    <w:uiPriority w:val="39"/>
    <w:rsid w:val="00933F6B"/>
    <w:pPr>
      <w:tabs>
        <w:tab w:val="left" w:pos="2268"/>
        <w:tab w:val="right" w:leader="dot" w:pos="8211"/>
      </w:tabs>
      <w:ind w:left="1276"/>
    </w:pPr>
  </w:style>
  <w:style w:type="paragraph" w:styleId="Subtitle">
    <w:name w:val="Subtitle"/>
    <w:basedOn w:val="Normal"/>
    <w:next w:val="Normal"/>
    <w:link w:val="SubtitleChar"/>
    <w:uiPriority w:val="11"/>
    <w:qFormat/>
    <w:rsid w:val="00DF7487"/>
    <w:pPr>
      <w:spacing w:after="60"/>
      <w:outlineLvl w:val="1"/>
    </w:pPr>
    <w:rPr>
      <w:rFonts w:ascii="Cambria" w:hAnsi="Cambria" w:cs="Cambria"/>
      <w:color w:val="000000"/>
      <w:szCs w:val="24"/>
    </w:rPr>
  </w:style>
  <w:style w:type="character" w:customStyle="1" w:styleId="SubtitleChar">
    <w:name w:val="Subtitle Char"/>
    <w:basedOn w:val="DefaultParagraphFont"/>
    <w:link w:val="Subtitle"/>
    <w:uiPriority w:val="11"/>
    <w:locked/>
    <w:rsid w:val="00DF7487"/>
    <w:rPr>
      <w:rFonts w:ascii="Cambria" w:hAnsi="Cambria" w:cs="Cambria"/>
      <w:color w:val="000000"/>
      <w:sz w:val="24"/>
      <w:szCs w:val="24"/>
    </w:rPr>
  </w:style>
  <w:style w:type="paragraph" w:styleId="Header">
    <w:name w:val="header"/>
    <w:basedOn w:val="Normal"/>
    <w:link w:val="HeaderChar"/>
    <w:uiPriority w:val="99"/>
    <w:rsid w:val="00953663"/>
    <w:pPr>
      <w:tabs>
        <w:tab w:val="center" w:pos="4680"/>
        <w:tab w:val="right" w:pos="9360"/>
      </w:tabs>
    </w:pPr>
  </w:style>
  <w:style w:type="character" w:customStyle="1" w:styleId="HeaderChar">
    <w:name w:val="Header Char"/>
    <w:basedOn w:val="DefaultParagraphFont"/>
    <w:link w:val="Header"/>
    <w:uiPriority w:val="99"/>
    <w:locked/>
    <w:rsid w:val="00953663"/>
    <w:rPr>
      <w:rFonts w:ascii="Times New Roman" w:hAnsi="Times New Roman" w:cs="Times New Roman"/>
      <w:sz w:val="22"/>
      <w:szCs w:val="22"/>
    </w:rPr>
  </w:style>
  <w:style w:type="paragraph" w:styleId="Footer">
    <w:name w:val="footer"/>
    <w:basedOn w:val="Normal"/>
    <w:link w:val="FooterChar"/>
    <w:uiPriority w:val="99"/>
    <w:rsid w:val="00953663"/>
    <w:pPr>
      <w:tabs>
        <w:tab w:val="center" w:pos="4680"/>
        <w:tab w:val="right" w:pos="9360"/>
      </w:tabs>
    </w:pPr>
  </w:style>
  <w:style w:type="character" w:customStyle="1" w:styleId="FooterChar">
    <w:name w:val="Footer Char"/>
    <w:basedOn w:val="DefaultParagraphFont"/>
    <w:link w:val="Footer"/>
    <w:uiPriority w:val="99"/>
    <w:locked/>
    <w:rsid w:val="00953663"/>
    <w:rPr>
      <w:rFonts w:ascii="Times New Roman" w:hAnsi="Times New Roman" w:cs="Times New Roman"/>
      <w:sz w:val="22"/>
      <w:szCs w:val="22"/>
    </w:rPr>
  </w:style>
  <w:style w:type="table" w:styleId="TableGrid">
    <w:name w:val="Table Grid"/>
    <w:basedOn w:val="TableNormal"/>
    <w:uiPriority w:val="39"/>
    <w:rsid w:val="00A54C8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480AAD"/>
    <w:pPr>
      <w:spacing w:before="96" w:line="360" w:lineRule="atLeast"/>
      <w:jc w:val="left"/>
    </w:pPr>
  </w:style>
  <w:style w:type="character" w:customStyle="1" w:styleId="mw-headline">
    <w:name w:val="mw-headline"/>
    <w:basedOn w:val="DefaultParagraphFont"/>
    <w:uiPriority w:val="99"/>
    <w:rsid w:val="00480AAD"/>
    <w:rPr>
      <w:rFonts w:cs="Times New Roman"/>
    </w:rPr>
  </w:style>
  <w:style w:type="character" w:customStyle="1" w:styleId="editsection7">
    <w:name w:val="editsection7"/>
    <w:basedOn w:val="DefaultParagraphFont"/>
    <w:uiPriority w:val="99"/>
    <w:rsid w:val="00480AAD"/>
    <w:rPr>
      <w:rFonts w:cs="Times New Roman"/>
      <w:sz w:val="21"/>
      <w:szCs w:val="21"/>
    </w:rPr>
  </w:style>
  <w:style w:type="paragraph" w:styleId="Caption">
    <w:name w:val="caption"/>
    <w:basedOn w:val="Normal"/>
    <w:next w:val="Normal"/>
    <w:uiPriority w:val="35"/>
    <w:unhideWhenUsed/>
    <w:qFormat/>
    <w:rsid w:val="00DF7487"/>
    <w:pPr>
      <w:spacing w:after="240"/>
      <w:jc w:val="center"/>
    </w:pPr>
    <w:rPr>
      <w:bCs/>
      <w:i/>
      <w:szCs w:val="20"/>
    </w:rPr>
  </w:style>
  <w:style w:type="paragraph" w:styleId="TableofFigures">
    <w:name w:val="table of figures"/>
    <w:basedOn w:val="Normal"/>
    <w:next w:val="Normal"/>
    <w:uiPriority w:val="99"/>
    <w:rsid w:val="00736EE4"/>
    <w:pPr>
      <w:tabs>
        <w:tab w:val="left" w:pos="1559"/>
        <w:tab w:val="right" w:leader="dot" w:pos="8222"/>
      </w:tabs>
    </w:pPr>
  </w:style>
  <w:style w:type="character" w:styleId="Strong">
    <w:name w:val="Strong"/>
    <w:uiPriority w:val="22"/>
    <w:qFormat/>
    <w:rsid w:val="00DF7487"/>
    <w:rPr>
      <w:b/>
      <w:bCs/>
    </w:rPr>
  </w:style>
  <w:style w:type="character" w:styleId="Emphasis">
    <w:name w:val="Emphasis"/>
    <w:uiPriority w:val="20"/>
    <w:qFormat/>
    <w:rsid w:val="00DF7487"/>
    <w:rPr>
      <w:i/>
      <w:iCs/>
    </w:rPr>
  </w:style>
  <w:style w:type="character" w:customStyle="1" w:styleId="NoSpacingChar">
    <w:name w:val="No Spacing Char"/>
    <w:basedOn w:val="DefaultParagraphFont"/>
    <w:link w:val="NoSpacing"/>
    <w:uiPriority w:val="1"/>
    <w:locked/>
    <w:rsid w:val="0099637F"/>
    <w:rPr>
      <w:rFonts w:ascii="Arial" w:hAnsi="Arial"/>
      <w:b/>
      <w:color w:val="000000"/>
      <w:sz w:val="22"/>
      <w:szCs w:val="22"/>
    </w:rPr>
  </w:style>
  <w:style w:type="paragraph" w:styleId="Quote">
    <w:name w:val="Quote"/>
    <w:basedOn w:val="Normal"/>
    <w:next w:val="Normal"/>
    <w:link w:val="QuoteChar"/>
    <w:uiPriority w:val="29"/>
    <w:qFormat/>
    <w:rsid w:val="00DF7487"/>
    <w:rPr>
      <w:i/>
      <w:iCs/>
      <w:color w:val="000000"/>
    </w:rPr>
  </w:style>
  <w:style w:type="character" w:customStyle="1" w:styleId="QuoteChar">
    <w:name w:val="Quote Char"/>
    <w:basedOn w:val="DefaultParagraphFont"/>
    <w:link w:val="Quote"/>
    <w:uiPriority w:val="29"/>
    <w:locked/>
    <w:rsid w:val="00DF7487"/>
    <w:rPr>
      <w:rFonts w:ascii="Times New Roman" w:hAnsi="Times New Roman"/>
      <w:i/>
      <w:iCs/>
      <w:color w:val="000000"/>
      <w:sz w:val="24"/>
      <w:szCs w:val="22"/>
    </w:rPr>
  </w:style>
  <w:style w:type="paragraph" w:styleId="IntenseQuote">
    <w:name w:val="Intense Quote"/>
    <w:basedOn w:val="Normal"/>
    <w:next w:val="Normal"/>
    <w:link w:val="IntenseQuoteChar"/>
    <w:uiPriority w:val="30"/>
    <w:qFormat/>
    <w:rsid w:val="00DF7487"/>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locked/>
    <w:rsid w:val="00DF7487"/>
    <w:rPr>
      <w:rFonts w:ascii="Times New Roman" w:hAnsi="Times New Roman"/>
      <w:b/>
      <w:bCs/>
      <w:i/>
      <w:iCs/>
      <w:color w:val="4F81BD"/>
      <w:sz w:val="24"/>
      <w:szCs w:val="22"/>
    </w:rPr>
  </w:style>
  <w:style w:type="character" w:styleId="SubtleEmphasis">
    <w:name w:val="Subtle Emphasis"/>
    <w:uiPriority w:val="19"/>
    <w:qFormat/>
    <w:rsid w:val="00DF7487"/>
    <w:rPr>
      <w:i/>
      <w:iCs/>
      <w:color w:val="808080"/>
    </w:rPr>
  </w:style>
  <w:style w:type="character" w:styleId="IntenseEmphasis">
    <w:name w:val="Intense Emphasis"/>
    <w:uiPriority w:val="21"/>
    <w:qFormat/>
    <w:rsid w:val="00DF7487"/>
    <w:rPr>
      <w:b/>
      <w:bCs/>
      <w:i/>
      <w:iCs/>
      <w:color w:val="4F81BD"/>
    </w:rPr>
  </w:style>
  <w:style w:type="character" w:styleId="SubtleReference">
    <w:name w:val="Subtle Reference"/>
    <w:basedOn w:val="DefaultParagraphFont"/>
    <w:uiPriority w:val="31"/>
    <w:qFormat/>
    <w:rsid w:val="00DF7487"/>
    <w:rPr>
      <w:smallCaps/>
      <w:color w:val="C0504D"/>
      <w:u w:val="single"/>
    </w:rPr>
  </w:style>
  <w:style w:type="character" w:styleId="IntenseReference">
    <w:name w:val="Intense Reference"/>
    <w:uiPriority w:val="32"/>
    <w:qFormat/>
    <w:rsid w:val="00DF7487"/>
    <w:rPr>
      <w:b/>
      <w:bCs/>
      <w:smallCaps/>
      <w:color w:val="C0504D"/>
      <w:spacing w:val="5"/>
      <w:u w:val="single"/>
    </w:rPr>
  </w:style>
  <w:style w:type="paragraph" w:styleId="PlainText">
    <w:name w:val="Plain Text"/>
    <w:basedOn w:val="Normal"/>
    <w:link w:val="PlainTextChar"/>
    <w:uiPriority w:val="99"/>
    <w:rsid w:val="00E61AB8"/>
    <w:pPr>
      <w:jc w:val="left"/>
    </w:pPr>
    <w:rPr>
      <w:rFonts w:ascii="Consolas" w:hAnsi="Consolas" w:cs="Consolas"/>
      <w:sz w:val="21"/>
      <w:szCs w:val="21"/>
    </w:rPr>
  </w:style>
  <w:style w:type="character" w:customStyle="1" w:styleId="PlainTextChar">
    <w:name w:val="Plain Text Char"/>
    <w:basedOn w:val="DefaultParagraphFont"/>
    <w:link w:val="PlainText"/>
    <w:uiPriority w:val="99"/>
    <w:locked/>
    <w:rsid w:val="00E61AB8"/>
    <w:rPr>
      <w:rFonts w:ascii="Consolas" w:hAnsi="Consolas" w:cs="Consolas"/>
      <w:sz w:val="21"/>
      <w:szCs w:val="21"/>
    </w:rPr>
  </w:style>
  <w:style w:type="paragraph" w:styleId="ListBullet">
    <w:name w:val="List Bullet"/>
    <w:basedOn w:val="Normal"/>
    <w:uiPriority w:val="99"/>
    <w:unhideWhenUsed/>
    <w:rsid w:val="00FB0D4B"/>
    <w:pPr>
      <w:ind w:left="360" w:hanging="360"/>
      <w:contextualSpacing/>
    </w:pPr>
  </w:style>
  <w:style w:type="paragraph" w:customStyle="1" w:styleId="doctext">
    <w:name w:val="doctext"/>
    <w:basedOn w:val="Normal"/>
    <w:rsid w:val="00FF5CDD"/>
    <w:pPr>
      <w:spacing w:before="100" w:beforeAutospacing="1" w:after="100" w:afterAutospacing="1"/>
      <w:jc w:val="left"/>
    </w:pPr>
  </w:style>
  <w:style w:type="character" w:customStyle="1" w:styleId="docemphstrong">
    <w:name w:val="docemphstrong"/>
    <w:basedOn w:val="DefaultParagraphFont"/>
    <w:rsid w:val="00FF5CDD"/>
    <w:rPr>
      <w:rFonts w:cs="Times New Roman"/>
    </w:rPr>
  </w:style>
  <w:style w:type="character" w:customStyle="1" w:styleId="docemphasis">
    <w:name w:val="docemphasis"/>
    <w:basedOn w:val="DefaultParagraphFont"/>
    <w:rsid w:val="001662E6"/>
    <w:rPr>
      <w:rFonts w:cs="Times New Roman"/>
    </w:rPr>
  </w:style>
  <w:style w:type="paragraph" w:styleId="Bibliography">
    <w:name w:val="Bibliography"/>
    <w:basedOn w:val="Normal"/>
    <w:next w:val="Normal"/>
    <w:uiPriority w:val="37"/>
    <w:unhideWhenUsed/>
    <w:rsid w:val="009D59EB"/>
  </w:style>
  <w:style w:type="paragraph" w:styleId="TOC5">
    <w:name w:val="toc 5"/>
    <w:basedOn w:val="Normal"/>
    <w:next w:val="Normal"/>
    <w:autoRedefine/>
    <w:uiPriority w:val="39"/>
    <w:unhideWhenUsed/>
    <w:locked/>
    <w:rsid w:val="00EC4C76"/>
    <w:pPr>
      <w:spacing w:after="100" w:line="276" w:lineRule="auto"/>
      <w:ind w:left="880"/>
      <w:jc w:val="left"/>
    </w:pPr>
    <w:rPr>
      <w:rFonts w:ascii="Calibri" w:eastAsia="Times New Roman" w:hAnsi="Calibri"/>
    </w:rPr>
  </w:style>
  <w:style w:type="paragraph" w:styleId="TOC6">
    <w:name w:val="toc 6"/>
    <w:basedOn w:val="Normal"/>
    <w:next w:val="Normal"/>
    <w:autoRedefine/>
    <w:uiPriority w:val="39"/>
    <w:unhideWhenUsed/>
    <w:locked/>
    <w:rsid w:val="00EC4C76"/>
    <w:pPr>
      <w:spacing w:after="100" w:line="276" w:lineRule="auto"/>
      <w:ind w:left="1100"/>
      <w:jc w:val="left"/>
    </w:pPr>
    <w:rPr>
      <w:rFonts w:ascii="Calibri" w:eastAsia="Times New Roman" w:hAnsi="Calibri"/>
    </w:rPr>
  </w:style>
  <w:style w:type="paragraph" w:styleId="TOC7">
    <w:name w:val="toc 7"/>
    <w:basedOn w:val="Normal"/>
    <w:next w:val="Normal"/>
    <w:autoRedefine/>
    <w:uiPriority w:val="39"/>
    <w:unhideWhenUsed/>
    <w:locked/>
    <w:rsid w:val="00EC4C76"/>
    <w:pPr>
      <w:spacing w:after="100" w:line="276" w:lineRule="auto"/>
      <w:ind w:left="1320"/>
      <w:jc w:val="left"/>
    </w:pPr>
    <w:rPr>
      <w:rFonts w:ascii="Calibri" w:eastAsia="Times New Roman" w:hAnsi="Calibri"/>
    </w:rPr>
  </w:style>
  <w:style w:type="paragraph" w:styleId="TOC8">
    <w:name w:val="toc 8"/>
    <w:basedOn w:val="Normal"/>
    <w:next w:val="Normal"/>
    <w:autoRedefine/>
    <w:uiPriority w:val="39"/>
    <w:unhideWhenUsed/>
    <w:locked/>
    <w:rsid w:val="00EC4C76"/>
    <w:pPr>
      <w:spacing w:after="100" w:line="276" w:lineRule="auto"/>
      <w:ind w:left="1540"/>
      <w:jc w:val="left"/>
    </w:pPr>
    <w:rPr>
      <w:rFonts w:ascii="Calibri" w:eastAsia="Times New Roman" w:hAnsi="Calibri"/>
    </w:rPr>
  </w:style>
  <w:style w:type="paragraph" w:styleId="TOC9">
    <w:name w:val="toc 9"/>
    <w:basedOn w:val="Normal"/>
    <w:next w:val="Normal"/>
    <w:autoRedefine/>
    <w:uiPriority w:val="39"/>
    <w:unhideWhenUsed/>
    <w:locked/>
    <w:rsid w:val="00EC4C76"/>
    <w:pPr>
      <w:spacing w:after="100" w:line="276" w:lineRule="auto"/>
      <w:ind w:left="1760"/>
      <w:jc w:val="left"/>
    </w:pPr>
    <w:rPr>
      <w:rFonts w:ascii="Calibri" w:eastAsia="Times New Roman" w:hAnsi="Calibri"/>
    </w:rPr>
  </w:style>
  <w:style w:type="numbering" w:customStyle="1" w:styleId="Style1">
    <w:name w:val="Style1"/>
    <w:rsid w:val="00826022"/>
    <w:pPr>
      <w:numPr>
        <w:numId w:val="1"/>
      </w:numPr>
    </w:pPr>
  </w:style>
  <w:style w:type="character" w:styleId="FollowedHyperlink">
    <w:name w:val="FollowedHyperlink"/>
    <w:basedOn w:val="DefaultParagraphFont"/>
    <w:uiPriority w:val="99"/>
    <w:semiHidden/>
    <w:unhideWhenUsed/>
    <w:rsid w:val="00467A2B"/>
    <w:rPr>
      <w:color w:val="800080"/>
      <w:u w:val="single"/>
    </w:rPr>
  </w:style>
  <w:style w:type="table" w:styleId="TableGridLight">
    <w:name w:val="Grid Table Light"/>
    <w:basedOn w:val="TableNormal"/>
    <w:uiPriority w:val="40"/>
    <w:rsid w:val="004F665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ndNoteBibliographyTitle">
    <w:name w:val="EndNote Bibliography Title"/>
    <w:basedOn w:val="Normal"/>
    <w:link w:val="EndNoteBibliographyTitleChar"/>
    <w:rsid w:val="0020133E"/>
    <w:pPr>
      <w:jc w:val="center"/>
    </w:pPr>
    <w:rPr>
      <w:rFonts w:cs="Arial"/>
      <w:noProof/>
    </w:rPr>
  </w:style>
  <w:style w:type="character" w:customStyle="1" w:styleId="EndNoteBibliographyTitleChar">
    <w:name w:val="EndNote Bibliography Title Char"/>
    <w:basedOn w:val="DefaultParagraphFont"/>
    <w:link w:val="EndNoteBibliographyTitle"/>
    <w:rsid w:val="0020133E"/>
    <w:rPr>
      <w:rFonts w:ascii="Arial" w:hAnsi="Arial" w:cs="Arial"/>
      <w:noProof/>
      <w:sz w:val="22"/>
      <w:szCs w:val="22"/>
    </w:rPr>
  </w:style>
  <w:style w:type="paragraph" w:customStyle="1" w:styleId="EndNoteBibliography">
    <w:name w:val="EndNote Bibliography"/>
    <w:basedOn w:val="Normal"/>
    <w:link w:val="EndNoteBibliographyChar"/>
    <w:rsid w:val="0020133E"/>
    <w:rPr>
      <w:rFonts w:cs="Arial"/>
      <w:noProof/>
    </w:rPr>
  </w:style>
  <w:style w:type="character" w:customStyle="1" w:styleId="EndNoteBibliographyChar">
    <w:name w:val="EndNote Bibliography Char"/>
    <w:basedOn w:val="DefaultParagraphFont"/>
    <w:link w:val="EndNoteBibliography"/>
    <w:rsid w:val="0020133E"/>
    <w:rPr>
      <w:rFonts w:ascii="Arial" w:hAnsi="Arial" w:cs="Arial"/>
      <w:noProof/>
      <w:sz w:val="22"/>
      <w:szCs w:val="22"/>
    </w:rPr>
  </w:style>
  <w:style w:type="paragraph" w:customStyle="1" w:styleId="Default">
    <w:name w:val="Default"/>
    <w:rsid w:val="00404E0D"/>
    <w:pPr>
      <w:autoSpaceDE w:val="0"/>
      <w:autoSpaceDN w:val="0"/>
      <w:adjustRightInd w:val="0"/>
    </w:pPr>
    <w:rPr>
      <w:rFonts w:ascii="Times New Roman" w:hAnsi="Times New Roman"/>
      <w:color w:val="000000"/>
      <w:sz w:val="24"/>
      <w:szCs w:val="24"/>
      <w:lang w:val="en-GB"/>
    </w:rPr>
  </w:style>
  <w:style w:type="character" w:styleId="PlaceholderText">
    <w:name w:val="Placeholder Text"/>
    <w:basedOn w:val="DefaultParagraphFont"/>
    <w:uiPriority w:val="99"/>
    <w:semiHidden/>
    <w:rsid w:val="00404E0D"/>
    <w:rPr>
      <w:color w:val="808080"/>
    </w:rPr>
  </w:style>
  <w:style w:type="character" w:customStyle="1" w:styleId="fontstyle01">
    <w:name w:val="fontstyle01"/>
    <w:basedOn w:val="DefaultParagraphFont"/>
    <w:rsid w:val="00D363BC"/>
    <w:rPr>
      <w:rFonts w:ascii="AmerigoBT-BoldItalicA" w:hAnsi="AmerigoBT-BoldItalicA" w:hint="default"/>
      <w:b/>
      <w:bCs/>
      <w:i/>
      <w:iCs/>
      <w:color w:val="000000"/>
      <w:sz w:val="26"/>
      <w:szCs w:val="26"/>
    </w:rPr>
  </w:style>
  <w:style w:type="table" w:customStyle="1" w:styleId="TableGrid1">
    <w:name w:val="Table Grid1"/>
    <w:basedOn w:val="TableNormal"/>
    <w:next w:val="TableGrid"/>
    <w:uiPriority w:val="39"/>
    <w:rsid w:val="00866FF3"/>
    <w:rPr>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5499E"/>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8D6C5F"/>
    <w:rPr>
      <w:rFonts w:ascii="Arial" w:hAnsi="Arial"/>
      <w:sz w:val="22"/>
      <w:szCs w:val="22"/>
    </w:rPr>
  </w:style>
  <w:style w:type="table" w:customStyle="1" w:styleId="PlainTable51">
    <w:name w:val="Plain Table 51"/>
    <w:basedOn w:val="TableNormal"/>
    <w:next w:val="PlainTable5"/>
    <w:uiPriority w:val="45"/>
    <w:rsid w:val="005F0E49"/>
    <w:rPr>
      <w:sz w:val="22"/>
      <w:szCs w:val="22"/>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5">
    <w:name w:val="Plain Table 5"/>
    <w:basedOn w:val="TableNormal"/>
    <w:uiPriority w:val="45"/>
    <w:rsid w:val="005F0E4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52">
    <w:name w:val="Plain Table 52"/>
    <w:basedOn w:val="TableNormal"/>
    <w:next w:val="PlainTable5"/>
    <w:uiPriority w:val="45"/>
    <w:rsid w:val="003B4122"/>
    <w:rPr>
      <w:sz w:val="22"/>
      <w:szCs w:val="22"/>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7F7F7F"/>
        </w:tcBorders>
        <w:shd w:val="clear" w:color="auto" w:fill="FFFFFF"/>
      </w:tcPr>
    </w:tblStylePr>
    <w:tblStylePr w:type="lastRow">
      <w:rPr>
        <w:rFonts w:ascii="Calibri Light" w:eastAsia="Times New Roman" w:hAnsi="Calibri Light" w:cs="Times New Roman" w:hint="default"/>
        <w:i/>
        <w:iCs/>
        <w:sz w:val="26"/>
        <w:szCs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hint="default"/>
        <w:i/>
        <w:iCs/>
        <w:sz w:val="26"/>
        <w:szCs w:val="26"/>
      </w:rPr>
      <w:tblPr/>
      <w:tcPr>
        <w:tcBorders>
          <w:right w:val="single" w:sz="4" w:space="0" w:color="7F7F7F"/>
        </w:tcBorders>
        <w:shd w:val="clear" w:color="auto" w:fill="FFFFFF"/>
      </w:tcPr>
    </w:tblStylePr>
    <w:tblStylePr w:type="lastCol">
      <w:rPr>
        <w:rFonts w:ascii="Calibri Light" w:eastAsia="Times New Roman" w:hAnsi="Calibri Light" w:cs="Times New Roman" w:hint="default"/>
        <w:i/>
        <w:iCs/>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3">
    <w:name w:val="Table Grid3"/>
    <w:basedOn w:val="TableNormal"/>
    <w:next w:val="TableGrid"/>
    <w:uiPriority w:val="39"/>
    <w:rsid w:val="0003002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53">
    <w:name w:val="Plain Table 53"/>
    <w:basedOn w:val="TableNormal"/>
    <w:next w:val="PlainTable5"/>
    <w:uiPriority w:val="45"/>
    <w:rsid w:val="00D00302"/>
    <w:rPr>
      <w:sz w:val="22"/>
      <w:szCs w:val="22"/>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4">
    <w:name w:val="Table Grid4"/>
    <w:basedOn w:val="TableNormal"/>
    <w:next w:val="TableGrid"/>
    <w:uiPriority w:val="39"/>
    <w:rsid w:val="005C76C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010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118459">
      <w:bodyDiv w:val="1"/>
      <w:marLeft w:val="0"/>
      <w:marRight w:val="0"/>
      <w:marTop w:val="0"/>
      <w:marBottom w:val="0"/>
      <w:divBdr>
        <w:top w:val="none" w:sz="0" w:space="0" w:color="auto"/>
        <w:left w:val="none" w:sz="0" w:space="0" w:color="auto"/>
        <w:bottom w:val="none" w:sz="0" w:space="0" w:color="auto"/>
        <w:right w:val="none" w:sz="0" w:space="0" w:color="auto"/>
      </w:divBdr>
    </w:div>
    <w:div w:id="185287890">
      <w:bodyDiv w:val="1"/>
      <w:marLeft w:val="0"/>
      <w:marRight w:val="0"/>
      <w:marTop w:val="0"/>
      <w:marBottom w:val="0"/>
      <w:divBdr>
        <w:top w:val="none" w:sz="0" w:space="0" w:color="auto"/>
        <w:left w:val="none" w:sz="0" w:space="0" w:color="auto"/>
        <w:bottom w:val="none" w:sz="0" w:space="0" w:color="auto"/>
        <w:right w:val="none" w:sz="0" w:space="0" w:color="auto"/>
      </w:divBdr>
    </w:div>
    <w:div w:id="262501060">
      <w:bodyDiv w:val="1"/>
      <w:marLeft w:val="0"/>
      <w:marRight w:val="0"/>
      <w:marTop w:val="0"/>
      <w:marBottom w:val="0"/>
      <w:divBdr>
        <w:top w:val="none" w:sz="0" w:space="0" w:color="auto"/>
        <w:left w:val="none" w:sz="0" w:space="0" w:color="auto"/>
        <w:bottom w:val="none" w:sz="0" w:space="0" w:color="auto"/>
        <w:right w:val="none" w:sz="0" w:space="0" w:color="auto"/>
      </w:divBdr>
    </w:div>
    <w:div w:id="275330837">
      <w:bodyDiv w:val="1"/>
      <w:marLeft w:val="0"/>
      <w:marRight w:val="0"/>
      <w:marTop w:val="0"/>
      <w:marBottom w:val="0"/>
      <w:divBdr>
        <w:top w:val="none" w:sz="0" w:space="0" w:color="auto"/>
        <w:left w:val="none" w:sz="0" w:space="0" w:color="auto"/>
        <w:bottom w:val="none" w:sz="0" w:space="0" w:color="auto"/>
        <w:right w:val="none" w:sz="0" w:space="0" w:color="auto"/>
      </w:divBdr>
    </w:div>
    <w:div w:id="281036154">
      <w:bodyDiv w:val="1"/>
      <w:marLeft w:val="0"/>
      <w:marRight w:val="0"/>
      <w:marTop w:val="0"/>
      <w:marBottom w:val="0"/>
      <w:divBdr>
        <w:top w:val="none" w:sz="0" w:space="0" w:color="auto"/>
        <w:left w:val="none" w:sz="0" w:space="0" w:color="auto"/>
        <w:bottom w:val="none" w:sz="0" w:space="0" w:color="auto"/>
        <w:right w:val="none" w:sz="0" w:space="0" w:color="auto"/>
      </w:divBdr>
    </w:div>
    <w:div w:id="296766429">
      <w:bodyDiv w:val="1"/>
      <w:marLeft w:val="0"/>
      <w:marRight w:val="0"/>
      <w:marTop w:val="0"/>
      <w:marBottom w:val="0"/>
      <w:divBdr>
        <w:top w:val="none" w:sz="0" w:space="0" w:color="auto"/>
        <w:left w:val="none" w:sz="0" w:space="0" w:color="auto"/>
        <w:bottom w:val="none" w:sz="0" w:space="0" w:color="auto"/>
        <w:right w:val="none" w:sz="0" w:space="0" w:color="auto"/>
      </w:divBdr>
    </w:div>
    <w:div w:id="327172824">
      <w:bodyDiv w:val="1"/>
      <w:marLeft w:val="0"/>
      <w:marRight w:val="0"/>
      <w:marTop w:val="0"/>
      <w:marBottom w:val="0"/>
      <w:divBdr>
        <w:top w:val="none" w:sz="0" w:space="0" w:color="auto"/>
        <w:left w:val="none" w:sz="0" w:space="0" w:color="auto"/>
        <w:bottom w:val="none" w:sz="0" w:space="0" w:color="auto"/>
        <w:right w:val="none" w:sz="0" w:space="0" w:color="auto"/>
      </w:divBdr>
    </w:div>
    <w:div w:id="332025538">
      <w:bodyDiv w:val="1"/>
      <w:marLeft w:val="0"/>
      <w:marRight w:val="0"/>
      <w:marTop w:val="0"/>
      <w:marBottom w:val="0"/>
      <w:divBdr>
        <w:top w:val="none" w:sz="0" w:space="0" w:color="auto"/>
        <w:left w:val="none" w:sz="0" w:space="0" w:color="auto"/>
        <w:bottom w:val="none" w:sz="0" w:space="0" w:color="auto"/>
        <w:right w:val="none" w:sz="0" w:space="0" w:color="auto"/>
      </w:divBdr>
    </w:div>
    <w:div w:id="338506207">
      <w:bodyDiv w:val="1"/>
      <w:marLeft w:val="0"/>
      <w:marRight w:val="0"/>
      <w:marTop w:val="0"/>
      <w:marBottom w:val="0"/>
      <w:divBdr>
        <w:top w:val="none" w:sz="0" w:space="0" w:color="auto"/>
        <w:left w:val="none" w:sz="0" w:space="0" w:color="auto"/>
        <w:bottom w:val="none" w:sz="0" w:space="0" w:color="auto"/>
        <w:right w:val="none" w:sz="0" w:space="0" w:color="auto"/>
      </w:divBdr>
    </w:div>
    <w:div w:id="377123065">
      <w:bodyDiv w:val="1"/>
      <w:marLeft w:val="0"/>
      <w:marRight w:val="0"/>
      <w:marTop w:val="0"/>
      <w:marBottom w:val="0"/>
      <w:divBdr>
        <w:top w:val="none" w:sz="0" w:space="0" w:color="auto"/>
        <w:left w:val="none" w:sz="0" w:space="0" w:color="auto"/>
        <w:bottom w:val="none" w:sz="0" w:space="0" w:color="auto"/>
        <w:right w:val="none" w:sz="0" w:space="0" w:color="auto"/>
      </w:divBdr>
    </w:div>
    <w:div w:id="415329086">
      <w:bodyDiv w:val="1"/>
      <w:marLeft w:val="0"/>
      <w:marRight w:val="0"/>
      <w:marTop w:val="0"/>
      <w:marBottom w:val="0"/>
      <w:divBdr>
        <w:top w:val="none" w:sz="0" w:space="0" w:color="auto"/>
        <w:left w:val="none" w:sz="0" w:space="0" w:color="auto"/>
        <w:bottom w:val="none" w:sz="0" w:space="0" w:color="auto"/>
        <w:right w:val="none" w:sz="0" w:space="0" w:color="auto"/>
      </w:divBdr>
    </w:div>
    <w:div w:id="419180203">
      <w:bodyDiv w:val="1"/>
      <w:marLeft w:val="0"/>
      <w:marRight w:val="0"/>
      <w:marTop w:val="0"/>
      <w:marBottom w:val="0"/>
      <w:divBdr>
        <w:top w:val="none" w:sz="0" w:space="0" w:color="auto"/>
        <w:left w:val="none" w:sz="0" w:space="0" w:color="auto"/>
        <w:bottom w:val="none" w:sz="0" w:space="0" w:color="auto"/>
        <w:right w:val="none" w:sz="0" w:space="0" w:color="auto"/>
      </w:divBdr>
    </w:div>
    <w:div w:id="435298347">
      <w:bodyDiv w:val="1"/>
      <w:marLeft w:val="0"/>
      <w:marRight w:val="0"/>
      <w:marTop w:val="0"/>
      <w:marBottom w:val="0"/>
      <w:divBdr>
        <w:top w:val="none" w:sz="0" w:space="0" w:color="auto"/>
        <w:left w:val="none" w:sz="0" w:space="0" w:color="auto"/>
        <w:bottom w:val="none" w:sz="0" w:space="0" w:color="auto"/>
        <w:right w:val="none" w:sz="0" w:space="0" w:color="auto"/>
      </w:divBdr>
    </w:div>
    <w:div w:id="461506711">
      <w:bodyDiv w:val="1"/>
      <w:marLeft w:val="0"/>
      <w:marRight w:val="0"/>
      <w:marTop w:val="0"/>
      <w:marBottom w:val="0"/>
      <w:divBdr>
        <w:top w:val="none" w:sz="0" w:space="0" w:color="auto"/>
        <w:left w:val="none" w:sz="0" w:space="0" w:color="auto"/>
        <w:bottom w:val="none" w:sz="0" w:space="0" w:color="auto"/>
        <w:right w:val="none" w:sz="0" w:space="0" w:color="auto"/>
      </w:divBdr>
    </w:div>
    <w:div w:id="538668153">
      <w:bodyDiv w:val="1"/>
      <w:marLeft w:val="0"/>
      <w:marRight w:val="0"/>
      <w:marTop w:val="0"/>
      <w:marBottom w:val="0"/>
      <w:divBdr>
        <w:top w:val="none" w:sz="0" w:space="0" w:color="auto"/>
        <w:left w:val="none" w:sz="0" w:space="0" w:color="auto"/>
        <w:bottom w:val="none" w:sz="0" w:space="0" w:color="auto"/>
        <w:right w:val="none" w:sz="0" w:space="0" w:color="auto"/>
      </w:divBdr>
    </w:div>
    <w:div w:id="538905386">
      <w:bodyDiv w:val="1"/>
      <w:marLeft w:val="0"/>
      <w:marRight w:val="0"/>
      <w:marTop w:val="0"/>
      <w:marBottom w:val="0"/>
      <w:divBdr>
        <w:top w:val="none" w:sz="0" w:space="0" w:color="auto"/>
        <w:left w:val="none" w:sz="0" w:space="0" w:color="auto"/>
        <w:bottom w:val="none" w:sz="0" w:space="0" w:color="auto"/>
        <w:right w:val="none" w:sz="0" w:space="0" w:color="auto"/>
      </w:divBdr>
    </w:div>
    <w:div w:id="540214293">
      <w:bodyDiv w:val="1"/>
      <w:marLeft w:val="0"/>
      <w:marRight w:val="0"/>
      <w:marTop w:val="0"/>
      <w:marBottom w:val="0"/>
      <w:divBdr>
        <w:top w:val="none" w:sz="0" w:space="0" w:color="auto"/>
        <w:left w:val="none" w:sz="0" w:space="0" w:color="auto"/>
        <w:bottom w:val="none" w:sz="0" w:space="0" w:color="auto"/>
        <w:right w:val="none" w:sz="0" w:space="0" w:color="auto"/>
      </w:divBdr>
    </w:div>
    <w:div w:id="668673015">
      <w:bodyDiv w:val="1"/>
      <w:marLeft w:val="0"/>
      <w:marRight w:val="0"/>
      <w:marTop w:val="0"/>
      <w:marBottom w:val="0"/>
      <w:divBdr>
        <w:top w:val="none" w:sz="0" w:space="0" w:color="auto"/>
        <w:left w:val="none" w:sz="0" w:space="0" w:color="auto"/>
        <w:bottom w:val="none" w:sz="0" w:space="0" w:color="auto"/>
        <w:right w:val="none" w:sz="0" w:space="0" w:color="auto"/>
      </w:divBdr>
    </w:div>
    <w:div w:id="725837835">
      <w:bodyDiv w:val="1"/>
      <w:marLeft w:val="0"/>
      <w:marRight w:val="0"/>
      <w:marTop w:val="0"/>
      <w:marBottom w:val="0"/>
      <w:divBdr>
        <w:top w:val="none" w:sz="0" w:space="0" w:color="auto"/>
        <w:left w:val="none" w:sz="0" w:space="0" w:color="auto"/>
        <w:bottom w:val="none" w:sz="0" w:space="0" w:color="auto"/>
        <w:right w:val="none" w:sz="0" w:space="0" w:color="auto"/>
      </w:divBdr>
    </w:div>
    <w:div w:id="741147448">
      <w:bodyDiv w:val="1"/>
      <w:marLeft w:val="0"/>
      <w:marRight w:val="0"/>
      <w:marTop w:val="0"/>
      <w:marBottom w:val="0"/>
      <w:divBdr>
        <w:top w:val="none" w:sz="0" w:space="0" w:color="auto"/>
        <w:left w:val="none" w:sz="0" w:space="0" w:color="auto"/>
        <w:bottom w:val="none" w:sz="0" w:space="0" w:color="auto"/>
        <w:right w:val="none" w:sz="0" w:space="0" w:color="auto"/>
      </w:divBdr>
    </w:div>
    <w:div w:id="827330950">
      <w:bodyDiv w:val="1"/>
      <w:marLeft w:val="0"/>
      <w:marRight w:val="0"/>
      <w:marTop w:val="0"/>
      <w:marBottom w:val="0"/>
      <w:divBdr>
        <w:top w:val="none" w:sz="0" w:space="0" w:color="auto"/>
        <w:left w:val="none" w:sz="0" w:space="0" w:color="auto"/>
        <w:bottom w:val="none" w:sz="0" w:space="0" w:color="auto"/>
        <w:right w:val="none" w:sz="0" w:space="0" w:color="auto"/>
      </w:divBdr>
    </w:div>
    <w:div w:id="901137206">
      <w:bodyDiv w:val="1"/>
      <w:marLeft w:val="0"/>
      <w:marRight w:val="0"/>
      <w:marTop w:val="0"/>
      <w:marBottom w:val="0"/>
      <w:divBdr>
        <w:top w:val="none" w:sz="0" w:space="0" w:color="auto"/>
        <w:left w:val="none" w:sz="0" w:space="0" w:color="auto"/>
        <w:bottom w:val="none" w:sz="0" w:space="0" w:color="auto"/>
        <w:right w:val="none" w:sz="0" w:space="0" w:color="auto"/>
      </w:divBdr>
    </w:div>
    <w:div w:id="974142681">
      <w:bodyDiv w:val="1"/>
      <w:marLeft w:val="0"/>
      <w:marRight w:val="0"/>
      <w:marTop w:val="0"/>
      <w:marBottom w:val="0"/>
      <w:divBdr>
        <w:top w:val="none" w:sz="0" w:space="0" w:color="auto"/>
        <w:left w:val="none" w:sz="0" w:space="0" w:color="auto"/>
        <w:bottom w:val="none" w:sz="0" w:space="0" w:color="auto"/>
        <w:right w:val="none" w:sz="0" w:space="0" w:color="auto"/>
      </w:divBdr>
    </w:div>
    <w:div w:id="987705367">
      <w:bodyDiv w:val="1"/>
      <w:marLeft w:val="0"/>
      <w:marRight w:val="0"/>
      <w:marTop w:val="0"/>
      <w:marBottom w:val="0"/>
      <w:divBdr>
        <w:top w:val="none" w:sz="0" w:space="0" w:color="auto"/>
        <w:left w:val="none" w:sz="0" w:space="0" w:color="auto"/>
        <w:bottom w:val="none" w:sz="0" w:space="0" w:color="auto"/>
        <w:right w:val="none" w:sz="0" w:space="0" w:color="auto"/>
      </w:divBdr>
    </w:div>
    <w:div w:id="1018580691">
      <w:bodyDiv w:val="1"/>
      <w:marLeft w:val="0"/>
      <w:marRight w:val="0"/>
      <w:marTop w:val="0"/>
      <w:marBottom w:val="0"/>
      <w:divBdr>
        <w:top w:val="none" w:sz="0" w:space="0" w:color="auto"/>
        <w:left w:val="none" w:sz="0" w:space="0" w:color="auto"/>
        <w:bottom w:val="none" w:sz="0" w:space="0" w:color="auto"/>
        <w:right w:val="none" w:sz="0" w:space="0" w:color="auto"/>
      </w:divBdr>
    </w:div>
    <w:div w:id="1053507308">
      <w:bodyDiv w:val="1"/>
      <w:marLeft w:val="0"/>
      <w:marRight w:val="0"/>
      <w:marTop w:val="0"/>
      <w:marBottom w:val="0"/>
      <w:divBdr>
        <w:top w:val="none" w:sz="0" w:space="0" w:color="auto"/>
        <w:left w:val="none" w:sz="0" w:space="0" w:color="auto"/>
        <w:bottom w:val="none" w:sz="0" w:space="0" w:color="auto"/>
        <w:right w:val="none" w:sz="0" w:space="0" w:color="auto"/>
      </w:divBdr>
    </w:div>
    <w:div w:id="1090735932">
      <w:bodyDiv w:val="1"/>
      <w:marLeft w:val="0"/>
      <w:marRight w:val="0"/>
      <w:marTop w:val="0"/>
      <w:marBottom w:val="0"/>
      <w:divBdr>
        <w:top w:val="none" w:sz="0" w:space="0" w:color="auto"/>
        <w:left w:val="none" w:sz="0" w:space="0" w:color="auto"/>
        <w:bottom w:val="none" w:sz="0" w:space="0" w:color="auto"/>
        <w:right w:val="none" w:sz="0" w:space="0" w:color="auto"/>
      </w:divBdr>
    </w:div>
    <w:div w:id="1100641596">
      <w:bodyDiv w:val="1"/>
      <w:marLeft w:val="0"/>
      <w:marRight w:val="0"/>
      <w:marTop w:val="0"/>
      <w:marBottom w:val="0"/>
      <w:divBdr>
        <w:top w:val="none" w:sz="0" w:space="0" w:color="auto"/>
        <w:left w:val="none" w:sz="0" w:space="0" w:color="auto"/>
        <w:bottom w:val="none" w:sz="0" w:space="0" w:color="auto"/>
        <w:right w:val="none" w:sz="0" w:space="0" w:color="auto"/>
      </w:divBdr>
    </w:div>
    <w:div w:id="1207641095">
      <w:bodyDiv w:val="1"/>
      <w:marLeft w:val="0"/>
      <w:marRight w:val="0"/>
      <w:marTop w:val="0"/>
      <w:marBottom w:val="0"/>
      <w:divBdr>
        <w:top w:val="none" w:sz="0" w:space="0" w:color="auto"/>
        <w:left w:val="none" w:sz="0" w:space="0" w:color="auto"/>
        <w:bottom w:val="none" w:sz="0" w:space="0" w:color="auto"/>
        <w:right w:val="none" w:sz="0" w:space="0" w:color="auto"/>
      </w:divBdr>
    </w:div>
    <w:div w:id="1333602045">
      <w:bodyDiv w:val="1"/>
      <w:marLeft w:val="0"/>
      <w:marRight w:val="0"/>
      <w:marTop w:val="0"/>
      <w:marBottom w:val="0"/>
      <w:divBdr>
        <w:top w:val="none" w:sz="0" w:space="0" w:color="auto"/>
        <w:left w:val="none" w:sz="0" w:space="0" w:color="auto"/>
        <w:bottom w:val="none" w:sz="0" w:space="0" w:color="auto"/>
        <w:right w:val="none" w:sz="0" w:space="0" w:color="auto"/>
      </w:divBdr>
    </w:div>
    <w:div w:id="1337733831">
      <w:bodyDiv w:val="1"/>
      <w:marLeft w:val="0"/>
      <w:marRight w:val="0"/>
      <w:marTop w:val="0"/>
      <w:marBottom w:val="0"/>
      <w:divBdr>
        <w:top w:val="none" w:sz="0" w:space="0" w:color="auto"/>
        <w:left w:val="none" w:sz="0" w:space="0" w:color="auto"/>
        <w:bottom w:val="none" w:sz="0" w:space="0" w:color="auto"/>
        <w:right w:val="none" w:sz="0" w:space="0" w:color="auto"/>
      </w:divBdr>
    </w:div>
    <w:div w:id="1338339740">
      <w:bodyDiv w:val="1"/>
      <w:marLeft w:val="0"/>
      <w:marRight w:val="0"/>
      <w:marTop w:val="0"/>
      <w:marBottom w:val="0"/>
      <w:divBdr>
        <w:top w:val="none" w:sz="0" w:space="0" w:color="auto"/>
        <w:left w:val="none" w:sz="0" w:space="0" w:color="auto"/>
        <w:bottom w:val="none" w:sz="0" w:space="0" w:color="auto"/>
        <w:right w:val="none" w:sz="0" w:space="0" w:color="auto"/>
      </w:divBdr>
    </w:div>
    <w:div w:id="1352681317">
      <w:bodyDiv w:val="1"/>
      <w:marLeft w:val="0"/>
      <w:marRight w:val="0"/>
      <w:marTop w:val="0"/>
      <w:marBottom w:val="0"/>
      <w:divBdr>
        <w:top w:val="none" w:sz="0" w:space="0" w:color="auto"/>
        <w:left w:val="none" w:sz="0" w:space="0" w:color="auto"/>
        <w:bottom w:val="none" w:sz="0" w:space="0" w:color="auto"/>
        <w:right w:val="none" w:sz="0" w:space="0" w:color="auto"/>
      </w:divBdr>
    </w:div>
    <w:div w:id="1394157721">
      <w:bodyDiv w:val="1"/>
      <w:marLeft w:val="0"/>
      <w:marRight w:val="0"/>
      <w:marTop w:val="0"/>
      <w:marBottom w:val="0"/>
      <w:divBdr>
        <w:top w:val="none" w:sz="0" w:space="0" w:color="auto"/>
        <w:left w:val="none" w:sz="0" w:space="0" w:color="auto"/>
        <w:bottom w:val="none" w:sz="0" w:space="0" w:color="auto"/>
        <w:right w:val="none" w:sz="0" w:space="0" w:color="auto"/>
      </w:divBdr>
    </w:div>
    <w:div w:id="1536653888">
      <w:marLeft w:val="0"/>
      <w:marRight w:val="0"/>
      <w:marTop w:val="0"/>
      <w:marBottom w:val="0"/>
      <w:divBdr>
        <w:top w:val="none" w:sz="0" w:space="0" w:color="auto"/>
        <w:left w:val="none" w:sz="0" w:space="0" w:color="auto"/>
        <w:bottom w:val="none" w:sz="0" w:space="0" w:color="auto"/>
        <w:right w:val="none" w:sz="0" w:space="0" w:color="auto"/>
      </w:divBdr>
    </w:div>
    <w:div w:id="1536653889">
      <w:marLeft w:val="0"/>
      <w:marRight w:val="0"/>
      <w:marTop w:val="0"/>
      <w:marBottom w:val="0"/>
      <w:divBdr>
        <w:top w:val="none" w:sz="0" w:space="0" w:color="auto"/>
        <w:left w:val="none" w:sz="0" w:space="0" w:color="auto"/>
        <w:bottom w:val="none" w:sz="0" w:space="0" w:color="auto"/>
        <w:right w:val="none" w:sz="0" w:space="0" w:color="auto"/>
      </w:divBdr>
    </w:div>
    <w:div w:id="1536653890">
      <w:marLeft w:val="0"/>
      <w:marRight w:val="0"/>
      <w:marTop w:val="0"/>
      <w:marBottom w:val="0"/>
      <w:divBdr>
        <w:top w:val="none" w:sz="0" w:space="0" w:color="auto"/>
        <w:left w:val="none" w:sz="0" w:space="0" w:color="auto"/>
        <w:bottom w:val="none" w:sz="0" w:space="0" w:color="auto"/>
        <w:right w:val="none" w:sz="0" w:space="0" w:color="auto"/>
      </w:divBdr>
    </w:div>
    <w:div w:id="1536653891">
      <w:marLeft w:val="0"/>
      <w:marRight w:val="0"/>
      <w:marTop w:val="0"/>
      <w:marBottom w:val="0"/>
      <w:divBdr>
        <w:top w:val="none" w:sz="0" w:space="0" w:color="auto"/>
        <w:left w:val="none" w:sz="0" w:space="0" w:color="auto"/>
        <w:bottom w:val="none" w:sz="0" w:space="0" w:color="auto"/>
        <w:right w:val="none" w:sz="0" w:space="0" w:color="auto"/>
      </w:divBdr>
    </w:div>
    <w:div w:id="1536653892">
      <w:marLeft w:val="0"/>
      <w:marRight w:val="0"/>
      <w:marTop w:val="0"/>
      <w:marBottom w:val="0"/>
      <w:divBdr>
        <w:top w:val="none" w:sz="0" w:space="0" w:color="auto"/>
        <w:left w:val="none" w:sz="0" w:space="0" w:color="auto"/>
        <w:bottom w:val="none" w:sz="0" w:space="0" w:color="auto"/>
        <w:right w:val="none" w:sz="0" w:space="0" w:color="auto"/>
      </w:divBdr>
    </w:div>
    <w:div w:id="1536653893">
      <w:marLeft w:val="0"/>
      <w:marRight w:val="0"/>
      <w:marTop w:val="0"/>
      <w:marBottom w:val="0"/>
      <w:divBdr>
        <w:top w:val="none" w:sz="0" w:space="0" w:color="auto"/>
        <w:left w:val="none" w:sz="0" w:space="0" w:color="auto"/>
        <w:bottom w:val="none" w:sz="0" w:space="0" w:color="auto"/>
        <w:right w:val="none" w:sz="0" w:space="0" w:color="auto"/>
      </w:divBdr>
    </w:div>
    <w:div w:id="1536653894">
      <w:marLeft w:val="0"/>
      <w:marRight w:val="0"/>
      <w:marTop w:val="0"/>
      <w:marBottom w:val="0"/>
      <w:divBdr>
        <w:top w:val="none" w:sz="0" w:space="0" w:color="auto"/>
        <w:left w:val="none" w:sz="0" w:space="0" w:color="auto"/>
        <w:bottom w:val="none" w:sz="0" w:space="0" w:color="auto"/>
        <w:right w:val="none" w:sz="0" w:space="0" w:color="auto"/>
      </w:divBdr>
    </w:div>
    <w:div w:id="1536653895">
      <w:marLeft w:val="0"/>
      <w:marRight w:val="0"/>
      <w:marTop w:val="0"/>
      <w:marBottom w:val="0"/>
      <w:divBdr>
        <w:top w:val="none" w:sz="0" w:space="0" w:color="auto"/>
        <w:left w:val="none" w:sz="0" w:space="0" w:color="auto"/>
        <w:bottom w:val="none" w:sz="0" w:space="0" w:color="auto"/>
        <w:right w:val="none" w:sz="0" w:space="0" w:color="auto"/>
      </w:divBdr>
    </w:div>
    <w:div w:id="1536653896">
      <w:marLeft w:val="0"/>
      <w:marRight w:val="0"/>
      <w:marTop w:val="0"/>
      <w:marBottom w:val="0"/>
      <w:divBdr>
        <w:top w:val="none" w:sz="0" w:space="0" w:color="auto"/>
        <w:left w:val="none" w:sz="0" w:space="0" w:color="auto"/>
        <w:bottom w:val="none" w:sz="0" w:space="0" w:color="auto"/>
        <w:right w:val="none" w:sz="0" w:space="0" w:color="auto"/>
      </w:divBdr>
    </w:div>
    <w:div w:id="1536653897">
      <w:marLeft w:val="0"/>
      <w:marRight w:val="0"/>
      <w:marTop w:val="0"/>
      <w:marBottom w:val="0"/>
      <w:divBdr>
        <w:top w:val="none" w:sz="0" w:space="0" w:color="auto"/>
        <w:left w:val="none" w:sz="0" w:space="0" w:color="auto"/>
        <w:bottom w:val="none" w:sz="0" w:space="0" w:color="auto"/>
        <w:right w:val="none" w:sz="0" w:space="0" w:color="auto"/>
      </w:divBdr>
    </w:div>
    <w:div w:id="1536653898">
      <w:marLeft w:val="0"/>
      <w:marRight w:val="0"/>
      <w:marTop w:val="0"/>
      <w:marBottom w:val="0"/>
      <w:divBdr>
        <w:top w:val="none" w:sz="0" w:space="0" w:color="auto"/>
        <w:left w:val="none" w:sz="0" w:space="0" w:color="auto"/>
        <w:bottom w:val="none" w:sz="0" w:space="0" w:color="auto"/>
        <w:right w:val="none" w:sz="0" w:space="0" w:color="auto"/>
      </w:divBdr>
    </w:div>
    <w:div w:id="1536653899">
      <w:marLeft w:val="0"/>
      <w:marRight w:val="0"/>
      <w:marTop w:val="0"/>
      <w:marBottom w:val="0"/>
      <w:divBdr>
        <w:top w:val="none" w:sz="0" w:space="0" w:color="auto"/>
        <w:left w:val="none" w:sz="0" w:space="0" w:color="auto"/>
        <w:bottom w:val="none" w:sz="0" w:space="0" w:color="auto"/>
        <w:right w:val="none" w:sz="0" w:space="0" w:color="auto"/>
      </w:divBdr>
    </w:div>
    <w:div w:id="1536653904">
      <w:marLeft w:val="0"/>
      <w:marRight w:val="0"/>
      <w:marTop w:val="0"/>
      <w:marBottom w:val="0"/>
      <w:divBdr>
        <w:top w:val="none" w:sz="0" w:space="0" w:color="auto"/>
        <w:left w:val="none" w:sz="0" w:space="0" w:color="auto"/>
        <w:bottom w:val="none" w:sz="0" w:space="0" w:color="auto"/>
        <w:right w:val="none" w:sz="0" w:space="0" w:color="auto"/>
      </w:divBdr>
    </w:div>
    <w:div w:id="1536653907">
      <w:marLeft w:val="0"/>
      <w:marRight w:val="0"/>
      <w:marTop w:val="0"/>
      <w:marBottom w:val="0"/>
      <w:divBdr>
        <w:top w:val="none" w:sz="0" w:space="0" w:color="auto"/>
        <w:left w:val="none" w:sz="0" w:space="0" w:color="auto"/>
        <w:bottom w:val="none" w:sz="0" w:space="0" w:color="auto"/>
        <w:right w:val="none" w:sz="0" w:space="0" w:color="auto"/>
      </w:divBdr>
    </w:div>
    <w:div w:id="1536653908">
      <w:marLeft w:val="0"/>
      <w:marRight w:val="0"/>
      <w:marTop w:val="0"/>
      <w:marBottom w:val="0"/>
      <w:divBdr>
        <w:top w:val="none" w:sz="0" w:space="0" w:color="auto"/>
        <w:left w:val="none" w:sz="0" w:space="0" w:color="auto"/>
        <w:bottom w:val="none" w:sz="0" w:space="0" w:color="auto"/>
        <w:right w:val="none" w:sz="0" w:space="0" w:color="auto"/>
      </w:divBdr>
      <w:divsChild>
        <w:div w:id="1536653922">
          <w:marLeft w:val="0"/>
          <w:marRight w:val="0"/>
          <w:marTop w:val="0"/>
          <w:marBottom w:val="0"/>
          <w:divBdr>
            <w:top w:val="none" w:sz="0" w:space="0" w:color="auto"/>
            <w:left w:val="none" w:sz="0" w:space="0" w:color="auto"/>
            <w:bottom w:val="none" w:sz="0" w:space="0" w:color="auto"/>
            <w:right w:val="none" w:sz="0" w:space="0" w:color="auto"/>
          </w:divBdr>
          <w:divsChild>
            <w:div w:id="1536653906">
              <w:marLeft w:val="0"/>
              <w:marRight w:val="0"/>
              <w:marTop w:val="0"/>
              <w:marBottom w:val="0"/>
              <w:divBdr>
                <w:top w:val="none" w:sz="0" w:space="0" w:color="auto"/>
                <w:left w:val="none" w:sz="0" w:space="0" w:color="auto"/>
                <w:bottom w:val="none" w:sz="0" w:space="0" w:color="auto"/>
                <w:right w:val="none" w:sz="0" w:space="0" w:color="auto"/>
              </w:divBdr>
              <w:divsChild>
                <w:div w:id="1536653924">
                  <w:marLeft w:val="0"/>
                  <w:marRight w:val="0"/>
                  <w:marTop w:val="0"/>
                  <w:marBottom w:val="0"/>
                  <w:divBdr>
                    <w:top w:val="none" w:sz="0" w:space="0" w:color="auto"/>
                    <w:left w:val="none" w:sz="0" w:space="0" w:color="auto"/>
                    <w:bottom w:val="none" w:sz="0" w:space="0" w:color="auto"/>
                    <w:right w:val="none" w:sz="0" w:space="0" w:color="auto"/>
                  </w:divBdr>
                  <w:divsChild>
                    <w:div w:id="153665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653914">
      <w:marLeft w:val="0"/>
      <w:marRight w:val="0"/>
      <w:marTop w:val="0"/>
      <w:marBottom w:val="0"/>
      <w:divBdr>
        <w:top w:val="none" w:sz="0" w:space="0" w:color="auto"/>
        <w:left w:val="none" w:sz="0" w:space="0" w:color="auto"/>
        <w:bottom w:val="none" w:sz="0" w:space="0" w:color="auto"/>
        <w:right w:val="none" w:sz="0" w:space="0" w:color="auto"/>
      </w:divBdr>
      <w:divsChild>
        <w:div w:id="1536653903">
          <w:marLeft w:val="0"/>
          <w:marRight w:val="0"/>
          <w:marTop w:val="0"/>
          <w:marBottom w:val="0"/>
          <w:divBdr>
            <w:top w:val="none" w:sz="0" w:space="0" w:color="auto"/>
            <w:left w:val="none" w:sz="0" w:space="0" w:color="auto"/>
            <w:bottom w:val="none" w:sz="0" w:space="0" w:color="auto"/>
            <w:right w:val="none" w:sz="0" w:space="0" w:color="auto"/>
          </w:divBdr>
          <w:divsChild>
            <w:div w:id="1536653902">
              <w:marLeft w:val="0"/>
              <w:marRight w:val="0"/>
              <w:marTop w:val="0"/>
              <w:marBottom w:val="0"/>
              <w:divBdr>
                <w:top w:val="none" w:sz="0" w:space="0" w:color="auto"/>
                <w:left w:val="none" w:sz="0" w:space="0" w:color="auto"/>
                <w:bottom w:val="none" w:sz="0" w:space="0" w:color="auto"/>
                <w:right w:val="none" w:sz="0" w:space="0" w:color="auto"/>
              </w:divBdr>
              <w:divsChild>
                <w:div w:id="1536653917">
                  <w:marLeft w:val="0"/>
                  <w:marRight w:val="0"/>
                  <w:marTop w:val="0"/>
                  <w:marBottom w:val="0"/>
                  <w:divBdr>
                    <w:top w:val="none" w:sz="0" w:space="0" w:color="auto"/>
                    <w:left w:val="none" w:sz="0" w:space="0" w:color="auto"/>
                    <w:bottom w:val="none" w:sz="0" w:space="0" w:color="auto"/>
                    <w:right w:val="none" w:sz="0" w:space="0" w:color="auto"/>
                  </w:divBdr>
                  <w:divsChild>
                    <w:div w:id="153665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653915">
      <w:marLeft w:val="0"/>
      <w:marRight w:val="0"/>
      <w:marTop w:val="0"/>
      <w:marBottom w:val="0"/>
      <w:divBdr>
        <w:top w:val="none" w:sz="0" w:space="0" w:color="auto"/>
        <w:left w:val="none" w:sz="0" w:space="0" w:color="auto"/>
        <w:bottom w:val="none" w:sz="0" w:space="0" w:color="auto"/>
        <w:right w:val="none" w:sz="0" w:space="0" w:color="auto"/>
      </w:divBdr>
      <w:divsChild>
        <w:div w:id="1536653913">
          <w:marLeft w:val="0"/>
          <w:marRight w:val="0"/>
          <w:marTop w:val="0"/>
          <w:marBottom w:val="0"/>
          <w:divBdr>
            <w:top w:val="none" w:sz="0" w:space="0" w:color="auto"/>
            <w:left w:val="none" w:sz="0" w:space="0" w:color="auto"/>
            <w:bottom w:val="none" w:sz="0" w:space="0" w:color="auto"/>
            <w:right w:val="none" w:sz="0" w:space="0" w:color="auto"/>
          </w:divBdr>
          <w:divsChild>
            <w:div w:id="1536653912">
              <w:marLeft w:val="0"/>
              <w:marRight w:val="0"/>
              <w:marTop w:val="0"/>
              <w:marBottom w:val="144"/>
              <w:divBdr>
                <w:top w:val="none" w:sz="0" w:space="0" w:color="auto"/>
                <w:left w:val="none" w:sz="0" w:space="0" w:color="auto"/>
                <w:bottom w:val="none" w:sz="0" w:space="0" w:color="auto"/>
                <w:right w:val="none" w:sz="0" w:space="0" w:color="auto"/>
              </w:divBdr>
              <w:divsChild>
                <w:div w:id="1536653919">
                  <w:marLeft w:val="2928"/>
                  <w:marRight w:val="0"/>
                  <w:marTop w:val="720"/>
                  <w:marBottom w:val="0"/>
                  <w:divBdr>
                    <w:top w:val="single" w:sz="6" w:space="0" w:color="AAAAAA"/>
                    <w:left w:val="single" w:sz="6" w:space="0" w:color="AAAAAA"/>
                    <w:bottom w:val="single" w:sz="6" w:space="0" w:color="AAAAAA"/>
                    <w:right w:val="none" w:sz="0" w:space="0" w:color="auto"/>
                  </w:divBdr>
                </w:div>
              </w:divsChild>
            </w:div>
          </w:divsChild>
        </w:div>
      </w:divsChild>
    </w:div>
    <w:div w:id="1536653918">
      <w:marLeft w:val="0"/>
      <w:marRight w:val="0"/>
      <w:marTop w:val="0"/>
      <w:marBottom w:val="0"/>
      <w:divBdr>
        <w:top w:val="none" w:sz="0" w:space="0" w:color="auto"/>
        <w:left w:val="none" w:sz="0" w:space="0" w:color="auto"/>
        <w:bottom w:val="none" w:sz="0" w:space="0" w:color="auto"/>
        <w:right w:val="none" w:sz="0" w:space="0" w:color="auto"/>
      </w:divBdr>
      <w:divsChild>
        <w:div w:id="1536653909">
          <w:marLeft w:val="0"/>
          <w:marRight w:val="0"/>
          <w:marTop w:val="0"/>
          <w:marBottom w:val="0"/>
          <w:divBdr>
            <w:top w:val="none" w:sz="0" w:space="0" w:color="auto"/>
            <w:left w:val="none" w:sz="0" w:space="0" w:color="auto"/>
            <w:bottom w:val="none" w:sz="0" w:space="0" w:color="auto"/>
            <w:right w:val="none" w:sz="0" w:space="0" w:color="auto"/>
          </w:divBdr>
          <w:divsChild>
            <w:div w:id="1536653900">
              <w:marLeft w:val="0"/>
              <w:marRight w:val="0"/>
              <w:marTop w:val="0"/>
              <w:marBottom w:val="0"/>
              <w:divBdr>
                <w:top w:val="none" w:sz="0" w:space="0" w:color="auto"/>
                <w:left w:val="none" w:sz="0" w:space="0" w:color="auto"/>
                <w:bottom w:val="none" w:sz="0" w:space="0" w:color="auto"/>
                <w:right w:val="none" w:sz="0" w:space="0" w:color="auto"/>
              </w:divBdr>
              <w:divsChild>
                <w:div w:id="1536653923">
                  <w:marLeft w:val="0"/>
                  <w:marRight w:val="0"/>
                  <w:marTop w:val="0"/>
                  <w:marBottom w:val="0"/>
                  <w:divBdr>
                    <w:top w:val="none" w:sz="0" w:space="0" w:color="auto"/>
                    <w:left w:val="none" w:sz="0" w:space="0" w:color="auto"/>
                    <w:bottom w:val="none" w:sz="0" w:space="0" w:color="auto"/>
                    <w:right w:val="none" w:sz="0" w:space="0" w:color="auto"/>
                  </w:divBdr>
                  <w:divsChild>
                    <w:div w:id="153665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653920">
      <w:marLeft w:val="0"/>
      <w:marRight w:val="0"/>
      <w:marTop w:val="0"/>
      <w:marBottom w:val="0"/>
      <w:divBdr>
        <w:top w:val="none" w:sz="0" w:space="0" w:color="auto"/>
        <w:left w:val="none" w:sz="0" w:space="0" w:color="auto"/>
        <w:bottom w:val="none" w:sz="0" w:space="0" w:color="auto"/>
        <w:right w:val="none" w:sz="0" w:space="0" w:color="auto"/>
      </w:divBdr>
      <w:divsChild>
        <w:div w:id="1536653921">
          <w:marLeft w:val="0"/>
          <w:marRight w:val="0"/>
          <w:marTop w:val="0"/>
          <w:marBottom w:val="0"/>
          <w:divBdr>
            <w:top w:val="none" w:sz="0" w:space="0" w:color="auto"/>
            <w:left w:val="none" w:sz="0" w:space="0" w:color="auto"/>
            <w:bottom w:val="none" w:sz="0" w:space="0" w:color="auto"/>
            <w:right w:val="none" w:sz="0" w:space="0" w:color="auto"/>
          </w:divBdr>
          <w:divsChild>
            <w:div w:id="1536653905">
              <w:marLeft w:val="0"/>
              <w:marRight w:val="0"/>
              <w:marTop w:val="0"/>
              <w:marBottom w:val="0"/>
              <w:divBdr>
                <w:top w:val="none" w:sz="0" w:space="0" w:color="auto"/>
                <w:left w:val="none" w:sz="0" w:space="0" w:color="auto"/>
                <w:bottom w:val="none" w:sz="0" w:space="0" w:color="auto"/>
                <w:right w:val="none" w:sz="0" w:space="0" w:color="auto"/>
              </w:divBdr>
              <w:divsChild>
                <w:div w:id="1536653910">
                  <w:marLeft w:val="0"/>
                  <w:marRight w:val="0"/>
                  <w:marTop w:val="0"/>
                  <w:marBottom w:val="0"/>
                  <w:divBdr>
                    <w:top w:val="none" w:sz="0" w:space="0" w:color="auto"/>
                    <w:left w:val="none" w:sz="0" w:space="0" w:color="auto"/>
                    <w:bottom w:val="none" w:sz="0" w:space="0" w:color="auto"/>
                    <w:right w:val="none" w:sz="0" w:space="0" w:color="auto"/>
                  </w:divBdr>
                  <w:divsChild>
                    <w:div w:id="153665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653926">
      <w:marLeft w:val="0"/>
      <w:marRight w:val="0"/>
      <w:marTop w:val="0"/>
      <w:marBottom w:val="0"/>
      <w:divBdr>
        <w:top w:val="none" w:sz="0" w:space="0" w:color="auto"/>
        <w:left w:val="none" w:sz="0" w:space="0" w:color="auto"/>
        <w:bottom w:val="none" w:sz="0" w:space="0" w:color="auto"/>
        <w:right w:val="none" w:sz="0" w:space="0" w:color="auto"/>
      </w:divBdr>
    </w:div>
    <w:div w:id="1536653927">
      <w:marLeft w:val="0"/>
      <w:marRight w:val="0"/>
      <w:marTop w:val="0"/>
      <w:marBottom w:val="0"/>
      <w:divBdr>
        <w:top w:val="none" w:sz="0" w:space="0" w:color="auto"/>
        <w:left w:val="none" w:sz="0" w:space="0" w:color="auto"/>
        <w:bottom w:val="none" w:sz="0" w:space="0" w:color="auto"/>
        <w:right w:val="none" w:sz="0" w:space="0" w:color="auto"/>
      </w:divBdr>
    </w:div>
    <w:div w:id="1536653928">
      <w:marLeft w:val="0"/>
      <w:marRight w:val="0"/>
      <w:marTop w:val="0"/>
      <w:marBottom w:val="0"/>
      <w:divBdr>
        <w:top w:val="none" w:sz="0" w:space="0" w:color="auto"/>
        <w:left w:val="none" w:sz="0" w:space="0" w:color="auto"/>
        <w:bottom w:val="none" w:sz="0" w:space="0" w:color="auto"/>
        <w:right w:val="none" w:sz="0" w:space="0" w:color="auto"/>
      </w:divBdr>
    </w:div>
    <w:div w:id="1536653929">
      <w:marLeft w:val="0"/>
      <w:marRight w:val="0"/>
      <w:marTop w:val="0"/>
      <w:marBottom w:val="0"/>
      <w:divBdr>
        <w:top w:val="none" w:sz="0" w:space="0" w:color="auto"/>
        <w:left w:val="none" w:sz="0" w:space="0" w:color="auto"/>
        <w:bottom w:val="none" w:sz="0" w:space="0" w:color="auto"/>
        <w:right w:val="none" w:sz="0" w:space="0" w:color="auto"/>
      </w:divBdr>
    </w:div>
    <w:div w:id="1536653930">
      <w:marLeft w:val="0"/>
      <w:marRight w:val="0"/>
      <w:marTop w:val="0"/>
      <w:marBottom w:val="0"/>
      <w:divBdr>
        <w:top w:val="none" w:sz="0" w:space="0" w:color="auto"/>
        <w:left w:val="none" w:sz="0" w:space="0" w:color="auto"/>
        <w:bottom w:val="none" w:sz="0" w:space="0" w:color="auto"/>
        <w:right w:val="none" w:sz="0" w:space="0" w:color="auto"/>
      </w:divBdr>
    </w:div>
    <w:div w:id="1536653931">
      <w:marLeft w:val="0"/>
      <w:marRight w:val="0"/>
      <w:marTop w:val="0"/>
      <w:marBottom w:val="0"/>
      <w:divBdr>
        <w:top w:val="none" w:sz="0" w:space="0" w:color="auto"/>
        <w:left w:val="none" w:sz="0" w:space="0" w:color="auto"/>
        <w:bottom w:val="none" w:sz="0" w:space="0" w:color="auto"/>
        <w:right w:val="none" w:sz="0" w:space="0" w:color="auto"/>
      </w:divBdr>
    </w:div>
    <w:div w:id="1536653932">
      <w:marLeft w:val="0"/>
      <w:marRight w:val="0"/>
      <w:marTop w:val="0"/>
      <w:marBottom w:val="0"/>
      <w:divBdr>
        <w:top w:val="none" w:sz="0" w:space="0" w:color="auto"/>
        <w:left w:val="none" w:sz="0" w:space="0" w:color="auto"/>
        <w:bottom w:val="none" w:sz="0" w:space="0" w:color="auto"/>
        <w:right w:val="none" w:sz="0" w:space="0" w:color="auto"/>
      </w:divBdr>
    </w:div>
    <w:div w:id="1536653933">
      <w:marLeft w:val="0"/>
      <w:marRight w:val="0"/>
      <w:marTop w:val="0"/>
      <w:marBottom w:val="0"/>
      <w:divBdr>
        <w:top w:val="none" w:sz="0" w:space="0" w:color="auto"/>
        <w:left w:val="none" w:sz="0" w:space="0" w:color="auto"/>
        <w:bottom w:val="none" w:sz="0" w:space="0" w:color="auto"/>
        <w:right w:val="none" w:sz="0" w:space="0" w:color="auto"/>
      </w:divBdr>
    </w:div>
    <w:div w:id="1536653934">
      <w:marLeft w:val="0"/>
      <w:marRight w:val="0"/>
      <w:marTop w:val="0"/>
      <w:marBottom w:val="0"/>
      <w:divBdr>
        <w:top w:val="none" w:sz="0" w:space="0" w:color="auto"/>
        <w:left w:val="none" w:sz="0" w:space="0" w:color="auto"/>
        <w:bottom w:val="none" w:sz="0" w:space="0" w:color="auto"/>
        <w:right w:val="none" w:sz="0" w:space="0" w:color="auto"/>
      </w:divBdr>
    </w:div>
    <w:div w:id="1536653935">
      <w:marLeft w:val="0"/>
      <w:marRight w:val="0"/>
      <w:marTop w:val="0"/>
      <w:marBottom w:val="0"/>
      <w:divBdr>
        <w:top w:val="none" w:sz="0" w:space="0" w:color="auto"/>
        <w:left w:val="none" w:sz="0" w:space="0" w:color="auto"/>
        <w:bottom w:val="none" w:sz="0" w:space="0" w:color="auto"/>
        <w:right w:val="none" w:sz="0" w:space="0" w:color="auto"/>
      </w:divBdr>
    </w:div>
    <w:div w:id="1536653936">
      <w:marLeft w:val="0"/>
      <w:marRight w:val="0"/>
      <w:marTop w:val="0"/>
      <w:marBottom w:val="0"/>
      <w:divBdr>
        <w:top w:val="none" w:sz="0" w:space="0" w:color="auto"/>
        <w:left w:val="none" w:sz="0" w:space="0" w:color="auto"/>
        <w:bottom w:val="none" w:sz="0" w:space="0" w:color="auto"/>
        <w:right w:val="none" w:sz="0" w:space="0" w:color="auto"/>
      </w:divBdr>
    </w:div>
    <w:div w:id="1536653937">
      <w:marLeft w:val="0"/>
      <w:marRight w:val="0"/>
      <w:marTop w:val="0"/>
      <w:marBottom w:val="0"/>
      <w:divBdr>
        <w:top w:val="none" w:sz="0" w:space="0" w:color="auto"/>
        <w:left w:val="none" w:sz="0" w:space="0" w:color="auto"/>
        <w:bottom w:val="none" w:sz="0" w:space="0" w:color="auto"/>
        <w:right w:val="none" w:sz="0" w:space="0" w:color="auto"/>
      </w:divBdr>
    </w:div>
    <w:div w:id="1536653938">
      <w:marLeft w:val="0"/>
      <w:marRight w:val="0"/>
      <w:marTop w:val="0"/>
      <w:marBottom w:val="0"/>
      <w:divBdr>
        <w:top w:val="none" w:sz="0" w:space="0" w:color="auto"/>
        <w:left w:val="none" w:sz="0" w:space="0" w:color="auto"/>
        <w:bottom w:val="none" w:sz="0" w:space="0" w:color="auto"/>
        <w:right w:val="none" w:sz="0" w:space="0" w:color="auto"/>
      </w:divBdr>
    </w:div>
    <w:div w:id="1536653939">
      <w:marLeft w:val="0"/>
      <w:marRight w:val="0"/>
      <w:marTop w:val="0"/>
      <w:marBottom w:val="0"/>
      <w:divBdr>
        <w:top w:val="none" w:sz="0" w:space="0" w:color="auto"/>
        <w:left w:val="none" w:sz="0" w:space="0" w:color="auto"/>
        <w:bottom w:val="none" w:sz="0" w:space="0" w:color="auto"/>
        <w:right w:val="none" w:sz="0" w:space="0" w:color="auto"/>
      </w:divBdr>
    </w:div>
    <w:div w:id="1536653940">
      <w:marLeft w:val="0"/>
      <w:marRight w:val="0"/>
      <w:marTop w:val="0"/>
      <w:marBottom w:val="0"/>
      <w:divBdr>
        <w:top w:val="none" w:sz="0" w:space="0" w:color="auto"/>
        <w:left w:val="none" w:sz="0" w:space="0" w:color="auto"/>
        <w:bottom w:val="none" w:sz="0" w:space="0" w:color="auto"/>
        <w:right w:val="none" w:sz="0" w:space="0" w:color="auto"/>
      </w:divBdr>
    </w:div>
    <w:div w:id="1536653941">
      <w:marLeft w:val="0"/>
      <w:marRight w:val="0"/>
      <w:marTop w:val="0"/>
      <w:marBottom w:val="0"/>
      <w:divBdr>
        <w:top w:val="none" w:sz="0" w:space="0" w:color="auto"/>
        <w:left w:val="none" w:sz="0" w:space="0" w:color="auto"/>
        <w:bottom w:val="none" w:sz="0" w:space="0" w:color="auto"/>
        <w:right w:val="none" w:sz="0" w:space="0" w:color="auto"/>
      </w:divBdr>
    </w:div>
    <w:div w:id="1536653942">
      <w:marLeft w:val="0"/>
      <w:marRight w:val="0"/>
      <w:marTop w:val="0"/>
      <w:marBottom w:val="0"/>
      <w:divBdr>
        <w:top w:val="none" w:sz="0" w:space="0" w:color="auto"/>
        <w:left w:val="none" w:sz="0" w:space="0" w:color="auto"/>
        <w:bottom w:val="none" w:sz="0" w:space="0" w:color="auto"/>
        <w:right w:val="none" w:sz="0" w:space="0" w:color="auto"/>
      </w:divBdr>
    </w:div>
    <w:div w:id="1572348126">
      <w:bodyDiv w:val="1"/>
      <w:marLeft w:val="0"/>
      <w:marRight w:val="0"/>
      <w:marTop w:val="0"/>
      <w:marBottom w:val="0"/>
      <w:divBdr>
        <w:top w:val="none" w:sz="0" w:space="0" w:color="auto"/>
        <w:left w:val="none" w:sz="0" w:space="0" w:color="auto"/>
        <w:bottom w:val="none" w:sz="0" w:space="0" w:color="auto"/>
        <w:right w:val="none" w:sz="0" w:space="0" w:color="auto"/>
      </w:divBdr>
    </w:div>
    <w:div w:id="1611086189">
      <w:bodyDiv w:val="1"/>
      <w:marLeft w:val="0"/>
      <w:marRight w:val="0"/>
      <w:marTop w:val="0"/>
      <w:marBottom w:val="0"/>
      <w:divBdr>
        <w:top w:val="none" w:sz="0" w:space="0" w:color="auto"/>
        <w:left w:val="none" w:sz="0" w:space="0" w:color="auto"/>
        <w:bottom w:val="none" w:sz="0" w:space="0" w:color="auto"/>
        <w:right w:val="none" w:sz="0" w:space="0" w:color="auto"/>
      </w:divBdr>
    </w:div>
    <w:div w:id="1664240249">
      <w:bodyDiv w:val="1"/>
      <w:marLeft w:val="0"/>
      <w:marRight w:val="0"/>
      <w:marTop w:val="0"/>
      <w:marBottom w:val="0"/>
      <w:divBdr>
        <w:top w:val="none" w:sz="0" w:space="0" w:color="auto"/>
        <w:left w:val="none" w:sz="0" w:space="0" w:color="auto"/>
        <w:bottom w:val="none" w:sz="0" w:space="0" w:color="auto"/>
        <w:right w:val="none" w:sz="0" w:space="0" w:color="auto"/>
      </w:divBdr>
    </w:div>
    <w:div w:id="1699357219">
      <w:bodyDiv w:val="1"/>
      <w:marLeft w:val="0"/>
      <w:marRight w:val="0"/>
      <w:marTop w:val="0"/>
      <w:marBottom w:val="0"/>
      <w:divBdr>
        <w:top w:val="none" w:sz="0" w:space="0" w:color="auto"/>
        <w:left w:val="none" w:sz="0" w:space="0" w:color="auto"/>
        <w:bottom w:val="none" w:sz="0" w:space="0" w:color="auto"/>
        <w:right w:val="none" w:sz="0" w:space="0" w:color="auto"/>
      </w:divBdr>
    </w:div>
    <w:div w:id="1868907911">
      <w:bodyDiv w:val="1"/>
      <w:marLeft w:val="0"/>
      <w:marRight w:val="0"/>
      <w:marTop w:val="0"/>
      <w:marBottom w:val="0"/>
      <w:divBdr>
        <w:top w:val="none" w:sz="0" w:space="0" w:color="auto"/>
        <w:left w:val="none" w:sz="0" w:space="0" w:color="auto"/>
        <w:bottom w:val="none" w:sz="0" w:space="0" w:color="auto"/>
        <w:right w:val="none" w:sz="0" w:space="0" w:color="auto"/>
      </w:divBdr>
    </w:div>
    <w:div w:id="1879276481">
      <w:bodyDiv w:val="1"/>
      <w:marLeft w:val="0"/>
      <w:marRight w:val="0"/>
      <w:marTop w:val="0"/>
      <w:marBottom w:val="0"/>
      <w:divBdr>
        <w:top w:val="none" w:sz="0" w:space="0" w:color="auto"/>
        <w:left w:val="none" w:sz="0" w:space="0" w:color="auto"/>
        <w:bottom w:val="none" w:sz="0" w:space="0" w:color="auto"/>
        <w:right w:val="none" w:sz="0" w:space="0" w:color="auto"/>
      </w:divBdr>
    </w:div>
    <w:div w:id="1892115284">
      <w:bodyDiv w:val="1"/>
      <w:marLeft w:val="0"/>
      <w:marRight w:val="0"/>
      <w:marTop w:val="0"/>
      <w:marBottom w:val="0"/>
      <w:divBdr>
        <w:top w:val="none" w:sz="0" w:space="0" w:color="auto"/>
        <w:left w:val="none" w:sz="0" w:space="0" w:color="auto"/>
        <w:bottom w:val="none" w:sz="0" w:space="0" w:color="auto"/>
        <w:right w:val="none" w:sz="0" w:space="0" w:color="auto"/>
      </w:divBdr>
    </w:div>
    <w:div w:id="1982072738">
      <w:bodyDiv w:val="1"/>
      <w:marLeft w:val="0"/>
      <w:marRight w:val="0"/>
      <w:marTop w:val="0"/>
      <w:marBottom w:val="0"/>
      <w:divBdr>
        <w:top w:val="none" w:sz="0" w:space="0" w:color="auto"/>
        <w:left w:val="none" w:sz="0" w:space="0" w:color="auto"/>
        <w:bottom w:val="none" w:sz="0" w:space="0" w:color="auto"/>
        <w:right w:val="none" w:sz="0" w:space="0" w:color="auto"/>
      </w:divBdr>
    </w:div>
    <w:div w:id="2078088525">
      <w:bodyDiv w:val="1"/>
      <w:marLeft w:val="0"/>
      <w:marRight w:val="0"/>
      <w:marTop w:val="0"/>
      <w:marBottom w:val="0"/>
      <w:divBdr>
        <w:top w:val="none" w:sz="0" w:space="0" w:color="auto"/>
        <w:left w:val="none" w:sz="0" w:space="0" w:color="auto"/>
        <w:bottom w:val="none" w:sz="0" w:space="0" w:color="auto"/>
        <w:right w:val="none" w:sz="0" w:space="0" w:color="auto"/>
      </w:divBdr>
    </w:div>
    <w:div w:id="21442734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Dokumen\WORK\BUku%20panduan%20penulisan%20skripsi-mendesak\File%20Bonus\Format%20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580FD6-4A4C-4308-B35E-81E0C4A81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Format 4</Template>
  <TotalTime>6684</TotalTime>
  <Pages>7</Pages>
  <Words>72956</Words>
  <Characters>415851</Characters>
  <Application>Microsoft Office Word</Application>
  <DocSecurity>0</DocSecurity>
  <Lines>3465</Lines>
  <Paragraphs>975</Paragraphs>
  <ScaleCrop>false</ScaleCrop>
  <HeadingPairs>
    <vt:vector size="2" baseType="variant">
      <vt:variant>
        <vt:lpstr>Title</vt:lpstr>
      </vt:variant>
      <vt:variant>
        <vt:i4>1</vt:i4>
      </vt:variant>
    </vt:vector>
  </HeadingPairs>
  <TitlesOfParts>
    <vt:vector size="1" baseType="lpstr">
      <vt:lpstr/>
    </vt:vector>
  </TitlesOfParts>
  <Company>Tekom</Company>
  <LinksUpToDate>false</LinksUpToDate>
  <CharactersWithSpaces>487832</CharactersWithSpaces>
  <SharedDoc>false</SharedDoc>
  <HLinks>
    <vt:vector size="210" baseType="variant">
      <vt:variant>
        <vt:i4>1048624</vt:i4>
      </vt:variant>
      <vt:variant>
        <vt:i4>215</vt:i4>
      </vt:variant>
      <vt:variant>
        <vt:i4>0</vt:i4>
      </vt:variant>
      <vt:variant>
        <vt:i4>5</vt:i4>
      </vt:variant>
      <vt:variant>
        <vt:lpwstr/>
      </vt:variant>
      <vt:variant>
        <vt:lpwstr>_Toc244461066</vt:lpwstr>
      </vt:variant>
      <vt:variant>
        <vt:i4>1048624</vt:i4>
      </vt:variant>
      <vt:variant>
        <vt:i4>209</vt:i4>
      </vt:variant>
      <vt:variant>
        <vt:i4>0</vt:i4>
      </vt:variant>
      <vt:variant>
        <vt:i4>5</vt:i4>
      </vt:variant>
      <vt:variant>
        <vt:lpwstr/>
      </vt:variant>
      <vt:variant>
        <vt:lpwstr>_Toc244461065</vt:lpwstr>
      </vt:variant>
      <vt:variant>
        <vt:i4>1179696</vt:i4>
      </vt:variant>
      <vt:variant>
        <vt:i4>200</vt:i4>
      </vt:variant>
      <vt:variant>
        <vt:i4>0</vt:i4>
      </vt:variant>
      <vt:variant>
        <vt:i4>5</vt:i4>
      </vt:variant>
      <vt:variant>
        <vt:lpwstr/>
      </vt:variant>
      <vt:variant>
        <vt:lpwstr>_Toc244461042</vt:lpwstr>
      </vt:variant>
      <vt:variant>
        <vt:i4>1179696</vt:i4>
      </vt:variant>
      <vt:variant>
        <vt:i4>194</vt:i4>
      </vt:variant>
      <vt:variant>
        <vt:i4>0</vt:i4>
      </vt:variant>
      <vt:variant>
        <vt:i4>5</vt:i4>
      </vt:variant>
      <vt:variant>
        <vt:lpwstr/>
      </vt:variant>
      <vt:variant>
        <vt:lpwstr>_Toc244461041</vt:lpwstr>
      </vt:variant>
      <vt:variant>
        <vt:i4>1179696</vt:i4>
      </vt:variant>
      <vt:variant>
        <vt:i4>188</vt:i4>
      </vt:variant>
      <vt:variant>
        <vt:i4>0</vt:i4>
      </vt:variant>
      <vt:variant>
        <vt:i4>5</vt:i4>
      </vt:variant>
      <vt:variant>
        <vt:lpwstr/>
      </vt:variant>
      <vt:variant>
        <vt:lpwstr>_Toc244461040</vt:lpwstr>
      </vt:variant>
      <vt:variant>
        <vt:i4>1769523</vt:i4>
      </vt:variant>
      <vt:variant>
        <vt:i4>179</vt:i4>
      </vt:variant>
      <vt:variant>
        <vt:i4>0</vt:i4>
      </vt:variant>
      <vt:variant>
        <vt:i4>5</vt:i4>
      </vt:variant>
      <vt:variant>
        <vt:lpwstr/>
      </vt:variant>
      <vt:variant>
        <vt:lpwstr>_Toc244405596</vt:lpwstr>
      </vt:variant>
      <vt:variant>
        <vt:i4>1769523</vt:i4>
      </vt:variant>
      <vt:variant>
        <vt:i4>173</vt:i4>
      </vt:variant>
      <vt:variant>
        <vt:i4>0</vt:i4>
      </vt:variant>
      <vt:variant>
        <vt:i4>5</vt:i4>
      </vt:variant>
      <vt:variant>
        <vt:lpwstr/>
      </vt:variant>
      <vt:variant>
        <vt:lpwstr>_Toc244405595</vt:lpwstr>
      </vt:variant>
      <vt:variant>
        <vt:i4>1769523</vt:i4>
      </vt:variant>
      <vt:variant>
        <vt:i4>167</vt:i4>
      </vt:variant>
      <vt:variant>
        <vt:i4>0</vt:i4>
      </vt:variant>
      <vt:variant>
        <vt:i4>5</vt:i4>
      </vt:variant>
      <vt:variant>
        <vt:lpwstr/>
      </vt:variant>
      <vt:variant>
        <vt:lpwstr>_Toc244405594</vt:lpwstr>
      </vt:variant>
      <vt:variant>
        <vt:i4>1769523</vt:i4>
      </vt:variant>
      <vt:variant>
        <vt:i4>161</vt:i4>
      </vt:variant>
      <vt:variant>
        <vt:i4>0</vt:i4>
      </vt:variant>
      <vt:variant>
        <vt:i4>5</vt:i4>
      </vt:variant>
      <vt:variant>
        <vt:lpwstr/>
      </vt:variant>
      <vt:variant>
        <vt:lpwstr>_Toc244405593</vt:lpwstr>
      </vt:variant>
      <vt:variant>
        <vt:i4>1769523</vt:i4>
      </vt:variant>
      <vt:variant>
        <vt:i4>155</vt:i4>
      </vt:variant>
      <vt:variant>
        <vt:i4>0</vt:i4>
      </vt:variant>
      <vt:variant>
        <vt:i4>5</vt:i4>
      </vt:variant>
      <vt:variant>
        <vt:lpwstr/>
      </vt:variant>
      <vt:variant>
        <vt:lpwstr>_Toc244405592</vt:lpwstr>
      </vt:variant>
      <vt:variant>
        <vt:i4>1769523</vt:i4>
      </vt:variant>
      <vt:variant>
        <vt:i4>149</vt:i4>
      </vt:variant>
      <vt:variant>
        <vt:i4>0</vt:i4>
      </vt:variant>
      <vt:variant>
        <vt:i4>5</vt:i4>
      </vt:variant>
      <vt:variant>
        <vt:lpwstr/>
      </vt:variant>
      <vt:variant>
        <vt:lpwstr>_Toc244405591</vt:lpwstr>
      </vt:variant>
      <vt:variant>
        <vt:i4>1769523</vt:i4>
      </vt:variant>
      <vt:variant>
        <vt:i4>143</vt:i4>
      </vt:variant>
      <vt:variant>
        <vt:i4>0</vt:i4>
      </vt:variant>
      <vt:variant>
        <vt:i4>5</vt:i4>
      </vt:variant>
      <vt:variant>
        <vt:lpwstr/>
      </vt:variant>
      <vt:variant>
        <vt:lpwstr>_Toc244405590</vt:lpwstr>
      </vt:variant>
      <vt:variant>
        <vt:i4>1703987</vt:i4>
      </vt:variant>
      <vt:variant>
        <vt:i4>137</vt:i4>
      </vt:variant>
      <vt:variant>
        <vt:i4>0</vt:i4>
      </vt:variant>
      <vt:variant>
        <vt:i4>5</vt:i4>
      </vt:variant>
      <vt:variant>
        <vt:lpwstr/>
      </vt:variant>
      <vt:variant>
        <vt:lpwstr>_Toc244405589</vt:lpwstr>
      </vt:variant>
      <vt:variant>
        <vt:i4>1703987</vt:i4>
      </vt:variant>
      <vt:variant>
        <vt:i4>131</vt:i4>
      </vt:variant>
      <vt:variant>
        <vt:i4>0</vt:i4>
      </vt:variant>
      <vt:variant>
        <vt:i4>5</vt:i4>
      </vt:variant>
      <vt:variant>
        <vt:lpwstr/>
      </vt:variant>
      <vt:variant>
        <vt:lpwstr>_Toc244405588</vt:lpwstr>
      </vt:variant>
      <vt:variant>
        <vt:i4>1703987</vt:i4>
      </vt:variant>
      <vt:variant>
        <vt:i4>125</vt:i4>
      </vt:variant>
      <vt:variant>
        <vt:i4>0</vt:i4>
      </vt:variant>
      <vt:variant>
        <vt:i4>5</vt:i4>
      </vt:variant>
      <vt:variant>
        <vt:lpwstr/>
      </vt:variant>
      <vt:variant>
        <vt:lpwstr>_Toc244405587</vt:lpwstr>
      </vt:variant>
      <vt:variant>
        <vt:i4>1703987</vt:i4>
      </vt:variant>
      <vt:variant>
        <vt:i4>119</vt:i4>
      </vt:variant>
      <vt:variant>
        <vt:i4>0</vt:i4>
      </vt:variant>
      <vt:variant>
        <vt:i4>5</vt:i4>
      </vt:variant>
      <vt:variant>
        <vt:lpwstr/>
      </vt:variant>
      <vt:variant>
        <vt:lpwstr>_Toc244405586</vt:lpwstr>
      </vt:variant>
      <vt:variant>
        <vt:i4>1703987</vt:i4>
      </vt:variant>
      <vt:variant>
        <vt:i4>113</vt:i4>
      </vt:variant>
      <vt:variant>
        <vt:i4>0</vt:i4>
      </vt:variant>
      <vt:variant>
        <vt:i4>5</vt:i4>
      </vt:variant>
      <vt:variant>
        <vt:lpwstr/>
      </vt:variant>
      <vt:variant>
        <vt:lpwstr>_Toc244405585</vt:lpwstr>
      </vt:variant>
      <vt:variant>
        <vt:i4>1703987</vt:i4>
      </vt:variant>
      <vt:variant>
        <vt:i4>107</vt:i4>
      </vt:variant>
      <vt:variant>
        <vt:i4>0</vt:i4>
      </vt:variant>
      <vt:variant>
        <vt:i4>5</vt:i4>
      </vt:variant>
      <vt:variant>
        <vt:lpwstr/>
      </vt:variant>
      <vt:variant>
        <vt:lpwstr>_Toc244405584</vt:lpwstr>
      </vt:variant>
      <vt:variant>
        <vt:i4>1703987</vt:i4>
      </vt:variant>
      <vt:variant>
        <vt:i4>101</vt:i4>
      </vt:variant>
      <vt:variant>
        <vt:i4>0</vt:i4>
      </vt:variant>
      <vt:variant>
        <vt:i4>5</vt:i4>
      </vt:variant>
      <vt:variant>
        <vt:lpwstr/>
      </vt:variant>
      <vt:variant>
        <vt:lpwstr>_Toc244405583</vt:lpwstr>
      </vt:variant>
      <vt:variant>
        <vt:i4>1703987</vt:i4>
      </vt:variant>
      <vt:variant>
        <vt:i4>95</vt:i4>
      </vt:variant>
      <vt:variant>
        <vt:i4>0</vt:i4>
      </vt:variant>
      <vt:variant>
        <vt:i4>5</vt:i4>
      </vt:variant>
      <vt:variant>
        <vt:lpwstr/>
      </vt:variant>
      <vt:variant>
        <vt:lpwstr>_Toc244405582</vt:lpwstr>
      </vt:variant>
      <vt:variant>
        <vt:i4>1703987</vt:i4>
      </vt:variant>
      <vt:variant>
        <vt:i4>89</vt:i4>
      </vt:variant>
      <vt:variant>
        <vt:i4>0</vt:i4>
      </vt:variant>
      <vt:variant>
        <vt:i4>5</vt:i4>
      </vt:variant>
      <vt:variant>
        <vt:lpwstr/>
      </vt:variant>
      <vt:variant>
        <vt:lpwstr>_Toc244405581</vt:lpwstr>
      </vt:variant>
      <vt:variant>
        <vt:i4>1703987</vt:i4>
      </vt:variant>
      <vt:variant>
        <vt:i4>83</vt:i4>
      </vt:variant>
      <vt:variant>
        <vt:i4>0</vt:i4>
      </vt:variant>
      <vt:variant>
        <vt:i4>5</vt:i4>
      </vt:variant>
      <vt:variant>
        <vt:lpwstr/>
      </vt:variant>
      <vt:variant>
        <vt:lpwstr>_Toc244405580</vt:lpwstr>
      </vt:variant>
      <vt:variant>
        <vt:i4>1376307</vt:i4>
      </vt:variant>
      <vt:variant>
        <vt:i4>77</vt:i4>
      </vt:variant>
      <vt:variant>
        <vt:i4>0</vt:i4>
      </vt:variant>
      <vt:variant>
        <vt:i4>5</vt:i4>
      </vt:variant>
      <vt:variant>
        <vt:lpwstr/>
      </vt:variant>
      <vt:variant>
        <vt:lpwstr>_Toc244405579</vt:lpwstr>
      </vt:variant>
      <vt:variant>
        <vt:i4>1376307</vt:i4>
      </vt:variant>
      <vt:variant>
        <vt:i4>71</vt:i4>
      </vt:variant>
      <vt:variant>
        <vt:i4>0</vt:i4>
      </vt:variant>
      <vt:variant>
        <vt:i4>5</vt:i4>
      </vt:variant>
      <vt:variant>
        <vt:lpwstr/>
      </vt:variant>
      <vt:variant>
        <vt:lpwstr>_Toc244405578</vt:lpwstr>
      </vt:variant>
      <vt:variant>
        <vt:i4>1376307</vt:i4>
      </vt:variant>
      <vt:variant>
        <vt:i4>65</vt:i4>
      </vt:variant>
      <vt:variant>
        <vt:i4>0</vt:i4>
      </vt:variant>
      <vt:variant>
        <vt:i4>5</vt:i4>
      </vt:variant>
      <vt:variant>
        <vt:lpwstr/>
      </vt:variant>
      <vt:variant>
        <vt:lpwstr>_Toc244405577</vt:lpwstr>
      </vt:variant>
      <vt:variant>
        <vt:i4>1376307</vt:i4>
      </vt:variant>
      <vt:variant>
        <vt:i4>59</vt:i4>
      </vt:variant>
      <vt:variant>
        <vt:i4>0</vt:i4>
      </vt:variant>
      <vt:variant>
        <vt:i4>5</vt:i4>
      </vt:variant>
      <vt:variant>
        <vt:lpwstr/>
      </vt:variant>
      <vt:variant>
        <vt:lpwstr>_Toc244405576</vt:lpwstr>
      </vt:variant>
      <vt:variant>
        <vt:i4>1376307</vt:i4>
      </vt:variant>
      <vt:variant>
        <vt:i4>53</vt:i4>
      </vt:variant>
      <vt:variant>
        <vt:i4>0</vt:i4>
      </vt:variant>
      <vt:variant>
        <vt:i4>5</vt:i4>
      </vt:variant>
      <vt:variant>
        <vt:lpwstr/>
      </vt:variant>
      <vt:variant>
        <vt:lpwstr>_Toc244405575</vt:lpwstr>
      </vt:variant>
      <vt:variant>
        <vt:i4>1376307</vt:i4>
      </vt:variant>
      <vt:variant>
        <vt:i4>47</vt:i4>
      </vt:variant>
      <vt:variant>
        <vt:i4>0</vt:i4>
      </vt:variant>
      <vt:variant>
        <vt:i4>5</vt:i4>
      </vt:variant>
      <vt:variant>
        <vt:lpwstr/>
      </vt:variant>
      <vt:variant>
        <vt:lpwstr>_Toc244405574</vt:lpwstr>
      </vt:variant>
      <vt:variant>
        <vt:i4>1376307</vt:i4>
      </vt:variant>
      <vt:variant>
        <vt:i4>41</vt:i4>
      </vt:variant>
      <vt:variant>
        <vt:i4>0</vt:i4>
      </vt:variant>
      <vt:variant>
        <vt:i4>5</vt:i4>
      </vt:variant>
      <vt:variant>
        <vt:lpwstr/>
      </vt:variant>
      <vt:variant>
        <vt:lpwstr>_Toc244405573</vt:lpwstr>
      </vt:variant>
      <vt:variant>
        <vt:i4>1376307</vt:i4>
      </vt:variant>
      <vt:variant>
        <vt:i4>35</vt:i4>
      </vt:variant>
      <vt:variant>
        <vt:i4>0</vt:i4>
      </vt:variant>
      <vt:variant>
        <vt:i4>5</vt:i4>
      </vt:variant>
      <vt:variant>
        <vt:lpwstr/>
      </vt:variant>
      <vt:variant>
        <vt:lpwstr>_Toc244405572</vt:lpwstr>
      </vt:variant>
      <vt:variant>
        <vt:i4>1376307</vt:i4>
      </vt:variant>
      <vt:variant>
        <vt:i4>29</vt:i4>
      </vt:variant>
      <vt:variant>
        <vt:i4>0</vt:i4>
      </vt:variant>
      <vt:variant>
        <vt:i4>5</vt:i4>
      </vt:variant>
      <vt:variant>
        <vt:lpwstr/>
      </vt:variant>
      <vt:variant>
        <vt:lpwstr>_Toc244405571</vt:lpwstr>
      </vt:variant>
      <vt:variant>
        <vt:i4>1376307</vt:i4>
      </vt:variant>
      <vt:variant>
        <vt:i4>23</vt:i4>
      </vt:variant>
      <vt:variant>
        <vt:i4>0</vt:i4>
      </vt:variant>
      <vt:variant>
        <vt:i4>5</vt:i4>
      </vt:variant>
      <vt:variant>
        <vt:lpwstr/>
      </vt:variant>
      <vt:variant>
        <vt:lpwstr>_Toc244405570</vt:lpwstr>
      </vt:variant>
      <vt:variant>
        <vt:i4>1310771</vt:i4>
      </vt:variant>
      <vt:variant>
        <vt:i4>17</vt:i4>
      </vt:variant>
      <vt:variant>
        <vt:i4>0</vt:i4>
      </vt:variant>
      <vt:variant>
        <vt:i4>5</vt:i4>
      </vt:variant>
      <vt:variant>
        <vt:lpwstr/>
      </vt:variant>
      <vt:variant>
        <vt:lpwstr>_Toc244405569</vt:lpwstr>
      </vt:variant>
      <vt:variant>
        <vt:i4>1310771</vt:i4>
      </vt:variant>
      <vt:variant>
        <vt:i4>11</vt:i4>
      </vt:variant>
      <vt:variant>
        <vt:i4>0</vt:i4>
      </vt:variant>
      <vt:variant>
        <vt:i4>5</vt:i4>
      </vt:variant>
      <vt:variant>
        <vt:lpwstr/>
      </vt:variant>
      <vt:variant>
        <vt:lpwstr>_Toc244405568</vt:lpwstr>
      </vt:variant>
      <vt:variant>
        <vt:i4>1310771</vt:i4>
      </vt:variant>
      <vt:variant>
        <vt:i4>5</vt:i4>
      </vt:variant>
      <vt:variant>
        <vt:i4>0</vt:i4>
      </vt:variant>
      <vt:variant>
        <vt:i4>5</vt:i4>
      </vt:variant>
      <vt:variant>
        <vt:lpwstr/>
      </vt:variant>
      <vt:variant>
        <vt:lpwstr>_Toc244405567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Hidayat</dc:creator>
  <cp:keywords/>
  <dc:description/>
  <cp:lastModifiedBy>DNUANSA ARWANA</cp:lastModifiedBy>
  <cp:revision>295</cp:revision>
  <cp:lastPrinted>2022-07-08T07:44:00Z</cp:lastPrinted>
  <dcterms:created xsi:type="dcterms:W3CDTF">2020-11-05T04:43:00Z</dcterms:created>
  <dcterms:modified xsi:type="dcterms:W3CDTF">2022-07-08T07:44:00Z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endeley Document_1">
    <vt:lpwstr>True</vt:lpwstr>
  </property>
  <property fmtid="{D5CDD505-2E9C-101B-9397-08002B2CF9AE}" pid="4" name="Mendeley Unique User Id_1">
    <vt:lpwstr>94f732cf-2df5-3a96-82ce-bd81c449ac36</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